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3D70E5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295C83" w:rsidRPr="00295C83">
        <w:rPr>
          <w:rFonts w:ascii="Arial" w:hAnsi="Arial" w:cs="Arial"/>
          <w:b/>
          <w:sz w:val="24"/>
          <w:szCs w:val="24"/>
        </w:rPr>
        <w:t>ZP/1/2022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5C83" w:rsidRPr="004B1027" w:rsidTr="00311FBD">
        <w:tc>
          <w:tcPr>
            <w:tcW w:w="9104" w:type="dxa"/>
            <w:shd w:val="clear" w:color="auto" w:fill="D9D9D9"/>
          </w:tcPr>
          <w:p w:rsidR="00295C83" w:rsidRPr="004B1027" w:rsidRDefault="00295C83" w:rsidP="00311FB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295C83" w:rsidRPr="004B1027" w:rsidRDefault="00295C83" w:rsidP="00311FBD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295C83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295C83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295C83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295C83" w:rsidRPr="004B1027" w:rsidRDefault="00295C83" w:rsidP="00311FB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95C83" w:rsidRPr="004B1027" w:rsidRDefault="00295C83" w:rsidP="00311FB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295C8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295C83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 - I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CEC" w:rsidRDefault="00211CEC">
      <w:r>
        <w:separator/>
      </w:r>
    </w:p>
  </w:endnote>
  <w:endnote w:type="continuationSeparator" w:id="0">
    <w:p w:rsidR="00211CEC" w:rsidRDefault="00211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C83" w:rsidRDefault="00295C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CEC" w:rsidRDefault="00211CEC">
      <w:r>
        <w:separator/>
      </w:r>
    </w:p>
  </w:footnote>
  <w:footnote w:type="continuationSeparator" w:id="0">
    <w:p w:rsidR="00211CEC" w:rsidRDefault="00211CE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</w:t>
      </w:r>
      <w:bookmarkStart w:id="0" w:name="_GoBack"/>
      <w:bookmarkEnd w:id="0"/>
      <w:r w:rsidRPr="006E0FAA">
        <w:rPr>
          <w:sz w:val="16"/>
          <w:szCs w:val="16"/>
        </w:rPr>
        <w:t>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C83" w:rsidRDefault="00295C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C83" w:rsidRDefault="00295C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C83" w:rsidRDefault="00295C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1CE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1CEC"/>
    <w:rsid w:val="00295C8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70E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F0B56B"/>
  <w15:chartTrackingRefBased/>
  <w15:docId w15:val="{A53B920D-3652-43EE-B8FF-B8542F41B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AC1C7-B1B6-49F2-9BE8-9CD81AE35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2022-02-08T12:09:00Z</cp:lastPrinted>
  <dcterms:created xsi:type="dcterms:W3CDTF">2022-02-08T12:09:00Z</dcterms:created>
  <dcterms:modified xsi:type="dcterms:W3CDTF">2022-02-08T12:09:00Z</dcterms:modified>
</cp:coreProperties>
</file>