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A01B" w14:textId="77777777" w:rsidR="00D665F5" w:rsidRPr="00BB547B" w:rsidRDefault="001B237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B237B">
        <w:rPr>
          <w:rFonts w:ascii="Arial" w:hAnsi="Arial" w:cs="Arial"/>
          <w:sz w:val="24"/>
          <w:szCs w:val="24"/>
        </w:rPr>
        <w:t>Niepołomice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B237B">
        <w:rPr>
          <w:rFonts w:ascii="Arial" w:hAnsi="Arial" w:cs="Arial"/>
          <w:sz w:val="24"/>
          <w:szCs w:val="24"/>
        </w:rPr>
        <w:t>2022-02-25</w:t>
      </w:r>
    </w:p>
    <w:p w14:paraId="23B0E98D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4FC9379" w14:textId="77777777" w:rsidR="00D665F5" w:rsidRPr="00BB547B" w:rsidRDefault="001B237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B237B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78B26D35" w14:textId="77777777" w:rsidR="00D665F5" w:rsidRPr="00BB547B" w:rsidRDefault="001B237B" w:rsidP="00D665F5">
      <w:pPr>
        <w:rPr>
          <w:rFonts w:ascii="Arial" w:hAnsi="Arial" w:cs="Arial"/>
          <w:sz w:val="24"/>
          <w:szCs w:val="24"/>
        </w:rPr>
      </w:pPr>
      <w:r w:rsidRPr="001B237B">
        <w:rPr>
          <w:rFonts w:ascii="Arial" w:hAnsi="Arial" w:cs="Arial"/>
          <w:sz w:val="24"/>
          <w:szCs w:val="24"/>
        </w:rPr>
        <w:t>Pl. Zwycięstwa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B237B">
        <w:rPr>
          <w:rFonts w:ascii="Arial" w:hAnsi="Arial" w:cs="Arial"/>
          <w:sz w:val="24"/>
          <w:szCs w:val="24"/>
        </w:rPr>
        <w:t>13</w:t>
      </w:r>
    </w:p>
    <w:p w14:paraId="70148BCD" w14:textId="77777777" w:rsidR="00D665F5" w:rsidRPr="00BB547B" w:rsidRDefault="001B237B" w:rsidP="00D665F5">
      <w:pPr>
        <w:rPr>
          <w:rFonts w:ascii="Arial" w:hAnsi="Arial" w:cs="Arial"/>
          <w:sz w:val="24"/>
          <w:szCs w:val="24"/>
        </w:rPr>
      </w:pPr>
      <w:r w:rsidRPr="001B237B">
        <w:rPr>
          <w:rFonts w:ascii="Arial" w:hAnsi="Arial" w:cs="Arial"/>
          <w:sz w:val="24"/>
          <w:szCs w:val="24"/>
        </w:rPr>
        <w:t>32-005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B237B">
        <w:rPr>
          <w:rFonts w:ascii="Arial" w:hAnsi="Arial" w:cs="Arial"/>
          <w:sz w:val="24"/>
          <w:szCs w:val="24"/>
        </w:rPr>
        <w:t>Niepołomice</w:t>
      </w:r>
    </w:p>
    <w:p w14:paraId="56D5454C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D049F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7B1EB36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B237B" w:rsidRPr="001B237B">
        <w:rPr>
          <w:rFonts w:ascii="Arial" w:hAnsi="Arial" w:cs="Arial"/>
          <w:b/>
          <w:sz w:val="24"/>
          <w:szCs w:val="24"/>
        </w:rPr>
        <w:t>ZP.271.5.2022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F993AB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6ECFA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22257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035B1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ACA183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60F927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B237B" w:rsidRPr="001B23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B237B" w:rsidRPr="001B237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E7246E1" w14:textId="77777777" w:rsidR="00A80738" w:rsidRPr="00BB547B" w:rsidRDefault="001B237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B237B">
        <w:rPr>
          <w:rFonts w:ascii="Arial" w:hAnsi="Arial" w:cs="Arial"/>
          <w:b/>
          <w:szCs w:val="24"/>
        </w:rPr>
        <w:t>Realizacja przedsięwzięć niskoemisyjnych budynków jednorodzinnych w ramach programu STOP SMOG dla Gminy Niepołomice - Etap I</w:t>
      </w:r>
    </w:p>
    <w:p w14:paraId="4115FE4E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B237B" w:rsidRPr="001B237B">
        <w:rPr>
          <w:rFonts w:ascii="Arial" w:hAnsi="Arial" w:cs="Arial"/>
          <w:sz w:val="24"/>
          <w:szCs w:val="24"/>
        </w:rPr>
        <w:t>(</w:t>
      </w:r>
      <w:proofErr w:type="spellStart"/>
      <w:r w:rsidR="001B237B" w:rsidRPr="001B237B">
        <w:rPr>
          <w:rFonts w:ascii="Arial" w:hAnsi="Arial" w:cs="Arial"/>
          <w:sz w:val="24"/>
          <w:szCs w:val="24"/>
        </w:rPr>
        <w:t>t.j</w:t>
      </w:r>
      <w:proofErr w:type="spellEnd"/>
      <w:r w:rsidR="001B237B" w:rsidRPr="001B237B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3C9C4A4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B237B" w:rsidRPr="001B237B">
        <w:rPr>
          <w:rFonts w:ascii="Arial" w:hAnsi="Arial" w:cs="Arial"/>
          <w:sz w:val="24"/>
          <w:szCs w:val="24"/>
        </w:rPr>
        <w:t>25/02/2022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B237B" w:rsidRPr="001B237B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06AE4F6" w14:textId="77777777" w:rsidTr="00C82837">
        <w:tc>
          <w:tcPr>
            <w:tcW w:w="993" w:type="dxa"/>
            <w:shd w:val="clear" w:color="auto" w:fill="auto"/>
            <w:vAlign w:val="center"/>
          </w:tcPr>
          <w:p w14:paraId="6E8973E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31860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8F03554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3AAF7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B237B" w:rsidRPr="00BB547B" w14:paraId="6DCA7D13" w14:textId="77777777" w:rsidTr="00BD5562">
        <w:tc>
          <w:tcPr>
            <w:tcW w:w="993" w:type="dxa"/>
            <w:shd w:val="clear" w:color="auto" w:fill="auto"/>
            <w:vAlign w:val="center"/>
          </w:tcPr>
          <w:p w14:paraId="7FDEA50E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EF550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C12EE41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5D4B238E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2EF029" w14:textId="269FE6AA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C03BFF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101 341.80 zł</w:t>
            </w:r>
          </w:p>
        </w:tc>
      </w:tr>
      <w:tr w:rsidR="001B237B" w:rsidRPr="00BB547B" w14:paraId="4EBA30B0" w14:textId="77777777" w:rsidTr="00BD5562">
        <w:tc>
          <w:tcPr>
            <w:tcW w:w="993" w:type="dxa"/>
            <w:shd w:val="clear" w:color="auto" w:fill="auto"/>
            <w:vAlign w:val="center"/>
          </w:tcPr>
          <w:p w14:paraId="0C2D4122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87950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D95944C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0E66F6E3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2DD459" w14:textId="1F1A1CB0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3844F5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70 968.96 zł</w:t>
            </w:r>
          </w:p>
        </w:tc>
      </w:tr>
      <w:tr w:rsidR="001B237B" w:rsidRPr="00BB547B" w14:paraId="6EFDC6CF" w14:textId="77777777" w:rsidTr="00BD5562">
        <w:tc>
          <w:tcPr>
            <w:tcW w:w="993" w:type="dxa"/>
            <w:shd w:val="clear" w:color="auto" w:fill="auto"/>
            <w:vAlign w:val="center"/>
          </w:tcPr>
          <w:p w14:paraId="57EAA6EE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12CDE1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47ECC24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2F6A47AA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B80325" w14:textId="1B4C07C9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D57CA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92 173.68 zł</w:t>
            </w:r>
          </w:p>
        </w:tc>
      </w:tr>
      <w:tr w:rsidR="001B237B" w:rsidRPr="00BB547B" w14:paraId="51CE0BFA" w14:textId="77777777" w:rsidTr="00BD5562">
        <w:tc>
          <w:tcPr>
            <w:tcW w:w="993" w:type="dxa"/>
            <w:shd w:val="clear" w:color="auto" w:fill="auto"/>
            <w:vAlign w:val="center"/>
          </w:tcPr>
          <w:p w14:paraId="18C0D8A8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45669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3014C36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03D5897D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75C077" w14:textId="32083A08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655080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142 159.32 zł</w:t>
            </w:r>
          </w:p>
        </w:tc>
      </w:tr>
      <w:tr w:rsidR="001B237B" w:rsidRPr="00BB547B" w14:paraId="391F2457" w14:textId="77777777" w:rsidTr="00BD5562">
        <w:tc>
          <w:tcPr>
            <w:tcW w:w="993" w:type="dxa"/>
            <w:shd w:val="clear" w:color="auto" w:fill="auto"/>
            <w:vAlign w:val="center"/>
          </w:tcPr>
          <w:p w14:paraId="68AE489D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24A43A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AEEB05E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61F0F963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414D86" w14:textId="749C32E3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7EB6A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104 797.56 zł</w:t>
            </w:r>
          </w:p>
        </w:tc>
      </w:tr>
      <w:tr w:rsidR="001B237B" w:rsidRPr="00BB547B" w14:paraId="4D269159" w14:textId="77777777" w:rsidTr="00BD5562">
        <w:tc>
          <w:tcPr>
            <w:tcW w:w="993" w:type="dxa"/>
            <w:shd w:val="clear" w:color="auto" w:fill="auto"/>
            <w:vAlign w:val="center"/>
          </w:tcPr>
          <w:p w14:paraId="7AC1E77B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A5DA1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77E31D4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0F4A4306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F448F0" w14:textId="2EF9E8B7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EE791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53 190.00 zł</w:t>
            </w:r>
          </w:p>
        </w:tc>
      </w:tr>
      <w:tr w:rsidR="001B237B" w:rsidRPr="00BB547B" w14:paraId="3E0522EF" w14:textId="77777777" w:rsidTr="00BD5562">
        <w:tc>
          <w:tcPr>
            <w:tcW w:w="993" w:type="dxa"/>
            <w:shd w:val="clear" w:color="auto" w:fill="auto"/>
            <w:vAlign w:val="center"/>
          </w:tcPr>
          <w:p w14:paraId="5BA2DDD8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5917F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4CE351B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15D81D82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6F25F2" w14:textId="1EF0CFC2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F60E5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109 965.60 zł</w:t>
            </w:r>
          </w:p>
        </w:tc>
      </w:tr>
      <w:tr w:rsidR="001B237B" w:rsidRPr="00BB547B" w14:paraId="534A0788" w14:textId="77777777" w:rsidTr="00BD5562">
        <w:tc>
          <w:tcPr>
            <w:tcW w:w="993" w:type="dxa"/>
            <w:shd w:val="clear" w:color="auto" w:fill="auto"/>
            <w:vAlign w:val="center"/>
          </w:tcPr>
          <w:p w14:paraId="6619FA52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51148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C13EA65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63140AAB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FE6A91" w14:textId="12EA2421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B0D4C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78 536.52 zł</w:t>
            </w:r>
          </w:p>
        </w:tc>
      </w:tr>
      <w:tr w:rsidR="001B237B" w:rsidRPr="00BB547B" w14:paraId="0084E463" w14:textId="77777777" w:rsidTr="00BD5562">
        <w:tc>
          <w:tcPr>
            <w:tcW w:w="993" w:type="dxa"/>
            <w:shd w:val="clear" w:color="auto" w:fill="auto"/>
            <w:vAlign w:val="center"/>
          </w:tcPr>
          <w:p w14:paraId="5A0FCDF6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D433D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735DE99" w14:textId="77777777" w:rsidR="003B3624" w:rsidRPr="00BB547B" w:rsidRDefault="003B3624" w:rsidP="003B3624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38A95A17" w14:textId="77777777" w:rsidR="003B3624" w:rsidRPr="00BB547B" w:rsidRDefault="003B3624" w:rsidP="003B36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1B237B">
              <w:rPr>
                <w:rFonts w:ascii="Arial" w:hAnsi="Arial" w:cs="Arial"/>
              </w:rPr>
              <w:t>Myśliwska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0F2822" w14:textId="53F1FB45" w:rsidR="001B237B" w:rsidRPr="00BB547B" w:rsidRDefault="003B3624" w:rsidP="003B3624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3ACB2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130 404.60 zł</w:t>
            </w:r>
          </w:p>
        </w:tc>
      </w:tr>
      <w:tr w:rsidR="001B237B" w:rsidRPr="00BB547B" w14:paraId="0BE8FC9C" w14:textId="77777777" w:rsidTr="00BD5562">
        <w:tc>
          <w:tcPr>
            <w:tcW w:w="993" w:type="dxa"/>
            <w:shd w:val="clear" w:color="auto" w:fill="auto"/>
            <w:vAlign w:val="center"/>
          </w:tcPr>
          <w:p w14:paraId="053A5487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C9791E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1382A1B" w14:textId="193786F1" w:rsidR="001B237B" w:rsidRPr="00BB547B" w:rsidRDefault="001B237B" w:rsidP="00BD5562">
            <w:pPr>
              <w:spacing w:before="80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MARSEN GLOBAL sp.</w:t>
            </w:r>
            <w:r w:rsidR="003B3624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z o.o.</w:t>
            </w:r>
          </w:p>
          <w:p w14:paraId="52B41CD2" w14:textId="7E41936A" w:rsidR="001B237B" w:rsidRPr="00BB547B" w:rsidRDefault="003B3624" w:rsidP="00BD55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1B237B" w:rsidRPr="001B237B">
              <w:rPr>
                <w:rFonts w:ascii="Arial" w:hAnsi="Arial" w:cs="Arial"/>
              </w:rPr>
              <w:t>Myśliwska</w:t>
            </w:r>
            <w:r w:rsidR="001B237B" w:rsidRPr="00BB547B">
              <w:rPr>
                <w:rFonts w:ascii="Arial" w:hAnsi="Arial" w:cs="Arial"/>
              </w:rPr>
              <w:t xml:space="preserve"> </w:t>
            </w:r>
            <w:r w:rsidR="001B237B" w:rsidRPr="001B237B">
              <w:rPr>
                <w:rFonts w:ascii="Arial" w:hAnsi="Arial" w:cs="Arial"/>
              </w:rPr>
              <w:t>37</w:t>
            </w:r>
            <w:r w:rsidR="001B237B" w:rsidRPr="00BB547B">
              <w:rPr>
                <w:rFonts w:ascii="Arial" w:hAnsi="Arial" w:cs="Arial"/>
              </w:rPr>
              <w:t xml:space="preserve"> </w:t>
            </w:r>
          </w:p>
          <w:p w14:paraId="62C27FAA" w14:textId="77777777" w:rsidR="001B237B" w:rsidRPr="00BB547B" w:rsidRDefault="001B237B" w:rsidP="00BD5562">
            <w:pPr>
              <w:spacing w:after="80"/>
              <w:jc w:val="both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237B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876F8" w14:textId="77777777" w:rsidR="001B237B" w:rsidRPr="00BB547B" w:rsidRDefault="001B237B" w:rsidP="00BD556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237B">
              <w:rPr>
                <w:rFonts w:ascii="Arial" w:hAnsi="Arial" w:cs="Arial"/>
              </w:rPr>
              <w:t>143 594.64 zł</w:t>
            </w:r>
          </w:p>
        </w:tc>
      </w:tr>
      <w:bookmarkEnd w:id="0"/>
    </w:tbl>
    <w:p w14:paraId="47087A83" w14:textId="77777777" w:rsidR="003B3624" w:rsidRDefault="003B3624" w:rsidP="003B3624">
      <w:pPr>
        <w:pStyle w:val="Tekstpodstawowy"/>
        <w:rPr>
          <w:rFonts w:ascii="Arial" w:hAnsi="Arial" w:cs="Arial"/>
          <w:sz w:val="22"/>
          <w:szCs w:val="22"/>
        </w:rPr>
      </w:pPr>
    </w:p>
    <w:p w14:paraId="5807EE0F" w14:textId="4344A578" w:rsidR="003B3624" w:rsidRDefault="003B3624" w:rsidP="003B3624">
      <w:pPr>
        <w:pStyle w:val="Tekstpodstawowy"/>
        <w:spacing w:before="480" w:after="480"/>
        <w:rPr>
          <w:rFonts w:ascii="Arial" w:hAnsi="Arial" w:cs="Arial"/>
          <w:sz w:val="22"/>
          <w:szCs w:val="22"/>
        </w:rPr>
      </w:pPr>
    </w:p>
    <w:p w14:paraId="3B8CB546" w14:textId="20131F9D" w:rsidR="003B3624" w:rsidRDefault="003B3624" w:rsidP="003B3624">
      <w:pPr>
        <w:pStyle w:val="Tekstpodstawowy"/>
        <w:spacing w:before="480" w:after="480"/>
        <w:rPr>
          <w:rFonts w:ascii="Arial" w:hAnsi="Arial" w:cs="Arial"/>
          <w:sz w:val="22"/>
          <w:szCs w:val="22"/>
        </w:rPr>
      </w:pPr>
    </w:p>
    <w:p w14:paraId="18B09411" w14:textId="492D1556" w:rsidR="003B3624" w:rsidRDefault="003B3624" w:rsidP="003B3624">
      <w:pPr>
        <w:pStyle w:val="Tekstpodstawowy"/>
        <w:spacing w:before="480" w:after="480"/>
        <w:rPr>
          <w:rFonts w:ascii="Arial" w:hAnsi="Arial" w:cs="Arial"/>
          <w:sz w:val="22"/>
          <w:szCs w:val="22"/>
        </w:rPr>
      </w:pPr>
    </w:p>
    <w:p w14:paraId="619850D1" w14:textId="2B615431" w:rsidR="003B3624" w:rsidRDefault="003B3624" w:rsidP="003B3624">
      <w:pPr>
        <w:pStyle w:val="Tekstpodstawowy"/>
        <w:spacing w:before="480" w:after="480"/>
        <w:rPr>
          <w:rFonts w:ascii="Arial" w:hAnsi="Arial" w:cs="Arial"/>
          <w:sz w:val="22"/>
          <w:szCs w:val="22"/>
        </w:rPr>
      </w:pPr>
    </w:p>
    <w:p w14:paraId="34B7A59A" w14:textId="7561789B" w:rsidR="00C236D3" w:rsidRPr="00BB547B" w:rsidRDefault="00C236D3" w:rsidP="003B3624">
      <w:pPr>
        <w:pStyle w:val="Tekstpodstawowy"/>
        <w:spacing w:before="480" w:after="480"/>
        <w:jc w:val="lef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6BBFE" w14:textId="77777777" w:rsidR="00DA36CC" w:rsidRDefault="00DA36CC">
      <w:r>
        <w:separator/>
      </w:r>
    </w:p>
  </w:endnote>
  <w:endnote w:type="continuationSeparator" w:id="0">
    <w:p w14:paraId="61CCB9C6" w14:textId="77777777" w:rsidR="00DA36CC" w:rsidRDefault="00DA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24E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AC7B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00346" w14:textId="039C2B58" w:rsidR="009F189D" w:rsidRPr="003B3624" w:rsidRDefault="009F189D" w:rsidP="003B36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FBC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098577" w14:textId="77777777" w:rsidR="009F189D" w:rsidRDefault="009F189D">
    <w:pPr>
      <w:pStyle w:val="Stopka"/>
      <w:tabs>
        <w:tab w:val="clear" w:pos="4536"/>
      </w:tabs>
      <w:jc w:val="center"/>
    </w:pPr>
  </w:p>
  <w:p w14:paraId="1351E5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C1164" w14:textId="77777777" w:rsidR="00DA36CC" w:rsidRDefault="00DA36CC">
      <w:r>
        <w:separator/>
      </w:r>
    </w:p>
  </w:footnote>
  <w:footnote w:type="continuationSeparator" w:id="0">
    <w:p w14:paraId="497FC92A" w14:textId="77777777" w:rsidR="00DA36CC" w:rsidRDefault="00DA3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49AF" w14:textId="77777777" w:rsidR="001B237B" w:rsidRDefault="001B2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13AED" w14:textId="77777777" w:rsidR="001B237B" w:rsidRDefault="001B2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6280D" w14:textId="77777777" w:rsidR="001B237B" w:rsidRDefault="001B2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6CC"/>
    <w:rsid w:val="00007727"/>
    <w:rsid w:val="00017720"/>
    <w:rsid w:val="00035488"/>
    <w:rsid w:val="000D7F25"/>
    <w:rsid w:val="000E00E5"/>
    <w:rsid w:val="00173B20"/>
    <w:rsid w:val="001B237B"/>
    <w:rsid w:val="001C69FF"/>
    <w:rsid w:val="0023318D"/>
    <w:rsid w:val="003B353C"/>
    <w:rsid w:val="003B362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36C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CFBB2"/>
  <w15:chartTrackingRefBased/>
  <w15:docId w15:val="{30412891-2B57-4493-AEF9-B2E0B1CB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259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2022-02-25T11:01:00Z</cp:lastPrinted>
  <dcterms:created xsi:type="dcterms:W3CDTF">2022-02-25T11:07:00Z</dcterms:created>
  <dcterms:modified xsi:type="dcterms:W3CDTF">2022-02-25T11:07:00Z</dcterms:modified>
</cp:coreProperties>
</file>