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CF0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D4D4FF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015E3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18859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E5C2DA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47710015" w14:textId="77777777"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51D0C21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56673A6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138A19D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049CEB37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2F85508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E2C24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25445512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9805241" w14:textId="77777777"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AE062BA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6D384E9D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242CBD18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35F1676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51ED976A" w14:textId="77777777"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22D6A297" w14:textId="77777777" w:rsidR="008D2AB8" w:rsidRDefault="008D2AB8" w:rsidP="008D2AB8">
      <w:pPr>
        <w:ind w:firstLine="3969"/>
        <w:rPr>
          <w:b/>
        </w:rPr>
      </w:pPr>
    </w:p>
    <w:p w14:paraId="1F282F9B" w14:textId="36457F9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B0AFB">
        <w:rPr>
          <w:b/>
        </w:rPr>
        <w:t>d</w:t>
      </w:r>
      <w:r w:rsidR="005B0AFB" w:rsidRPr="005B0AFB">
        <w:rPr>
          <w:b/>
        </w:rPr>
        <w:t>ostawa 2 szt. serwera dla MS AGH w Krakowie - KC-zp.272-74/22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3B7225A" w14:textId="06B0C573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332"/>
        <w:gridCol w:w="2353"/>
        <w:gridCol w:w="709"/>
        <w:gridCol w:w="1134"/>
        <w:gridCol w:w="1031"/>
        <w:gridCol w:w="1152"/>
        <w:gridCol w:w="1700"/>
      </w:tblGrid>
      <w:tr w:rsidR="00777607" w:rsidRPr="009F4F6C" w14:paraId="2362943C" w14:textId="77777777" w:rsidTr="005773F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61DD36" w14:textId="77777777" w:rsidR="00777607" w:rsidRPr="00930CA5" w:rsidRDefault="00777607" w:rsidP="00A034C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7000AF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3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D72FE3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54EA0A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14:paraId="0DA33B8E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3079B9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BA7E75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14:paraId="4D921696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79484A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14:paraId="5FD729E1" w14:textId="77777777" w:rsidR="00777607" w:rsidRPr="00930CA5" w:rsidRDefault="00777607" w:rsidP="00A034C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6E8543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16FB4418" w14:textId="77777777" w:rsidR="00777607" w:rsidRPr="00930CA5" w:rsidRDefault="00777607" w:rsidP="00A034C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14:paraId="406FFDA6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777607" w:rsidRPr="009F4F6C" w14:paraId="44ED5357" w14:textId="77777777" w:rsidTr="005773F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DD8DDA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97A5AF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BBFAF9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7F879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2427E1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1AA832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B36E9D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A75ED2" w14:textId="77777777" w:rsidR="00777607" w:rsidRPr="00930CA5" w:rsidRDefault="00777607" w:rsidP="00A034C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777607" w:rsidRPr="009F4F6C" w14:paraId="3473973F" w14:textId="77777777" w:rsidTr="00724F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FB28" w14:textId="77777777" w:rsidR="00777607" w:rsidRPr="00930CA5" w:rsidRDefault="00777607" w:rsidP="00724F9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2379" w14:textId="748A2CAF" w:rsidR="00777607" w:rsidRPr="00930CA5" w:rsidRDefault="00777607" w:rsidP="00724F93">
            <w:pPr>
              <w:suppressAutoHyphens/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23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88AF" w14:textId="77777777" w:rsidR="00777607" w:rsidRPr="006B2A00" w:rsidRDefault="00777607" w:rsidP="00724F93">
            <w:pPr>
              <w:spacing w:line="276" w:lineRule="auto"/>
              <w:jc w:val="center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14:paraId="5AE35A62" w14:textId="77777777" w:rsidR="00777607" w:rsidRDefault="00777607" w:rsidP="00724F93">
            <w:pPr>
              <w:suppressAutoHyphens/>
              <w:spacing w:after="120"/>
              <w:jc w:val="center"/>
              <w:rPr>
                <w:b/>
                <w:sz w:val="18"/>
                <w:szCs w:val="18"/>
                <w:lang w:eastAsia="zh-CN"/>
              </w:rPr>
            </w:pPr>
          </w:p>
          <w:p w14:paraId="46C28A7E" w14:textId="77777777" w:rsidR="005773F0" w:rsidRDefault="005773F0" w:rsidP="00724F93">
            <w:pPr>
              <w:suppressAutoHyphens/>
              <w:spacing w:after="120"/>
              <w:jc w:val="center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Nowy/Używany (odnowiony)</w:t>
            </w:r>
          </w:p>
          <w:p w14:paraId="67AB9676" w14:textId="1B46E354" w:rsidR="005773F0" w:rsidRPr="00930CA5" w:rsidRDefault="005773F0" w:rsidP="00724F93">
            <w:pPr>
              <w:suppressAutoHyphens/>
              <w:spacing w:after="120"/>
              <w:jc w:val="center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*niepotrzebne skreślić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147E" w14:textId="77777777" w:rsidR="00777607" w:rsidRPr="00930CA5" w:rsidRDefault="00777607" w:rsidP="00724F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07A0" w14:textId="77777777" w:rsidR="00777607" w:rsidRPr="00930CA5" w:rsidRDefault="00777607" w:rsidP="00724F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8DDF" w14:textId="77777777" w:rsidR="00777607" w:rsidRPr="00930CA5" w:rsidRDefault="00777607" w:rsidP="00724F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0B6A85" w14:textId="77777777" w:rsidR="00777607" w:rsidRPr="00930CA5" w:rsidRDefault="00777607" w:rsidP="00724F93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02473C" w14:textId="77777777" w:rsidR="00777607" w:rsidRPr="00930CA5" w:rsidRDefault="00777607" w:rsidP="00724F93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  <w:tr w:rsidR="00777607" w:rsidRPr="009F4F6C" w14:paraId="0DA222A3" w14:textId="77777777" w:rsidTr="00724F9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2C8B" w14:textId="77777777" w:rsidR="00777607" w:rsidRPr="00930CA5" w:rsidRDefault="00777607" w:rsidP="00724F9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707FB679" w14:textId="77777777" w:rsidR="00777607" w:rsidRPr="00930CA5" w:rsidRDefault="00777607" w:rsidP="00724F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21F6" w14:textId="77777777" w:rsidR="00777607" w:rsidRPr="00930CA5" w:rsidRDefault="00777607" w:rsidP="00724F93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8BCAAE" w14:textId="77777777" w:rsidR="00777607" w:rsidRPr="00930CA5" w:rsidRDefault="00777607" w:rsidP="00724F93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EB8034" w14:textId="77777777" w:rsidR="00777607" w:rsidRPr="00930CA5" w:rsidRDefault="00777607" w:rsidP="00724F93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</w:tbl>
    <w:p w14:paraId="4693729E" w14:textId="77777777" w:rsidR="00777607" w:rsidRDefault="00777607" w:rsidP="008D2AB8">
      <w:pPr>
        <w:tabs>
          <w:tab w:val="right" w:pos="9000"/>
        </w:tabs>
      </w:pPr>
    </w:p>
    <w:p w14:paraId="3A8DAC41" w14:textId="78BCB09F" w:rsidR="00777607" w:rsidRPr="006F1C9A" w:rsidRDefault="00BC1B59" w:rsidP="007776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bookmarkStart w:id="0" w:name="_Hlk84852744"/>
      <w:r>
        <w:rPr>
          <w:b/>
        </w:rPr>
        <w:t xml:space="preserve">Cena </w:t>
      </w:r>
      <w:r w:rsidR="00777607" w:rsidRPr="006F1C9A">
        <w:rPr>
          <w:b/>
          <w:sz w:val="22"/>
          <w:szCs w:val="22"/>
        </w:rPr>
        <w:t xml:space="preserve">Termin realizacji umowy: </w:t>
      </w:r>
      <w:r w:rsidR="00777607" w:rsidRPr="006F1C9A">
        <w:rPr>
          <w:b/>
          <w:bCs/>
          <w:sz w:val="22"/>
          <w:szCs w:val="22"/>
        </w:rPr>
        <w:t xml:space="preserve">do </w:t>
      </w:r>
      <w:r w:rsidR="00777607">
        <w:rPr>
          <w:b/>
          <w:bCs/>
          <w:sz w:val="22"/>
          <w:szCs w:val="22"/>
        </w:rPr>
        <w:t>14 dni</w:t>
      </w:r>
      <w:r w:rsidR="00777607" w:rsidRPr="006F1C9A">
        <w:rPr>
          <w:b/>
          <w:bCs/>
          <w:sz w:val="22"/>
          <w:szCs w:val="22"/>
        </w:rPr>
        <w:t xml:space="preserve"> od daty </w:t>
      </w:r>
      <w:r w:rsidR="00777607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724F93">
        <w:rPr>
          <w:b/>
          <w:bCs/>
          <w:sz w:val="22"/>
          <w:szCs w:val="22"/>
        </w:rPr>
        <w:t>MEiN</w:t>
      </w:r>
      <w:proofErr w:type="spellEnd"/>
      <w:r w:rsidR="00777607">
        <w:rPr>
          <w:b/>
          <w:bCs/>
          <w:sz w:val="22"/>
          <w:szCs w:val="22"/>
        </w:rPr>
        <w:t xml:space="preserve"> </w:t>
      </w:r>
    </w:p>
    <w:p w14:paraId="6815FDF2" w14:textId="327D803A" w:rsidR="00777607" w:rsidRDefault="00777607" w:rsidP="0077760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2EBC1FEE" w14:textId="00AC9AD6" w:rsidR="00777607" w:rsidRDefault="00777607" w:rsidP="00777607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</w:t>
      </w:r>
      <w:r>
        <w:rPr>
          <w:i/>
          <w:iCs/>
          <w:sz w:val="22"/>
          <w:szCs w:val="22"/>
        </w:rPr>
        <w:lastRenderedPageBreak/>
        <w:t xml:space="preserve">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E425CF">
        <w:rPr>
          <w:b/>
          <w:bCs/>
          <w:i/>
          <w:iCs/>
          <w:sz w:val="22"/>
          <w:szCs w:val="22"/>
        </w:rPr>
        <w:t>serwery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bookmarkEnd w:id="0"/>
    <w:p w14:paraId="06F0EFF8" w14:textId="77777777"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32B01E" w14:textId="77777777" w:rsidR="00BC1B59" w:rsidRDefault="00BC1B59" w:rsidP="00BC1B59">
      <w:pPr>
        <w:jc w:val="both"/>
        <w:rPr>
          <w:sz w:val="18"/>
          <w:szCs w:val="18"/>
        </w:rPr>
      </w:pPr>
    </w:p>
    <w:p w14:paraId="079B637E" w14:textId="77777777"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F447E29" w14:textId="77777777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A8DD3C" w14:textId="7AEB1C6F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3B1D42C" w14:textId="52B39F9C" w:rsidR="00234BD1" w:rsidRDefault="00234BD1" w:rsidP="00234B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będzie się ubiegał o zastosowanie przy zakupie 0% stawki VAT </w:t>
      </w:r>
      <w:r>
        <w:rPr>
          <w:b/>
          <w:bCs/>
          <w:sz w:val="22"/>
          <w:szCs w:val="22"/>
        </w:rPr>
        <w:t xml:space="preserve">na </w:t>
      </w:r>
      <w:r w:rsidR="004B79FC">
        <w:rPr>
          <w:b/>
          <w:bCs/>
          <w:sz w:val="22"/>
          <w:szCs w:val="22"/>
        </w:rPr>
        <w:t>serwery</w:t>
      </w:r>
      <w:r w:rsidRPr="00692661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28AEC46A" w14:textId="29F55C84" w:rsidR="00234BD1" w:rsidRPr="00234BD1" w:rsidRDefault="00234BD1" w:rsidP="00234B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4B79FC">
        <w:rPr>
          <w:b/>
        </w:rPr>
        <w:t>serwery</w:t>
      </w:r>
      <w:r>
        <w:rPr>
          <w:sz w:val="22"/>
          <w:szCs w:val="22"/>
        </w:rPr>
        <w:t xml:space="preserve"> </w:t>
      </w:r>
      <w:r w:rsidRPr="006F1C9A">
        <w:rPr>
          <w:sz w:val="22"/>
          <w:szCs w:val="22"/>
        </w:rPr>
        <w:t>przeznaczon</w:t>
      </w:r>
      <w:r>
        <w:rPr>
          <w:sz w:val="22"/>
          <w:szCs w:val="22"/>
        </w:rPr>
        <w:t>e</w:t>
      </w:r>
      <w:r w:rsidRPr="006F1C9A">
        <w:rPr>
          <w:sz w:val="22"/>
          <w:szCs w:val="22"/>
        </w:rPr>
        <w:t xml:space="preserve"> </w:t>
      </w:r>
      <w:r>
        <w:rPr>
          <w:sz w:val="22"/>
          <w:szCs w:val="22"/>
        </w:rPr>
        <w:t>są</w:t>
      </w:r>
      <w:r w:rsidRPr="006F1C9A">
        <w:rPr>
          <w:sz w:val="22"/>
          <w:szCs w:val="22"/>
        </w:rPr>
        <w:t xml:space="preserve"> dla placówki oświatowej - zgodnie z art. 83 ust. 1 pkt 26 ustawy z dnia 11 marca 2004 r. o podatku od towarów i usług (t. j. Dz. U. 2011 Nr 177 poz. 1054 z </w:t>
      </w:r>
      <w:proofErr w:type="spellStart"/>
      <w:r w:rsidRPr="006F1C9A">
        <w:rPr>
          <w:sz w:val="22"/>
          <w:szCs w:val="22"/>
        </w:rPr>
        <w:t>późn</w:t>
      </w:r>
      <w:proofErr w:type="spellEnd"/>
      <w:r w:rsidRPr="006F1C9A">
        <w:rPr>
          <w:sz w:val="22"/>
          <w:szCs w:val="22"/>
        </w:rPr>
        <w:t>. zm.)</w:t>
      </w:r>
    </w:p>
    <w:p w14:paraId="363C27D4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D0D279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27395C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D04A40" w14:textId="77777777"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14:paraId="7DE8DF65" w14:textId="77777777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D4C32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0F6EC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2ADB6FE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20078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14:paraId="46808549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23CB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178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A99C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14:paraId="597DCAA6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62386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DBBF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0A31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D41BC5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93A29C2" w14:textId="77777777"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60E578" w14:textId="77777777"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B501F4F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14:paraId="2BCDF723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8EC09A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A7F80FA" w14:textId="77777777"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14:paraId="6883D707" w14:textId="291A86E7" w:rsidR="00BC1B59" w:rsidRPr="004B79FC" w:rsidRDefault="00BC1B59" w:rsidP="004B79FC">
      <w:pPr>
        <w:pStyle w:val="Akapitzlist"/>
        <w:numPr>
          <w:ilvl w:val="0"/>
          <w:numId w:val="1"/>
        </w:num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 w:rsidRPr="004B79FC">
        <w:rPr>
          <w:sz w:val="22"/>
          <w:szCs w:val="22"/>
        </w:rPr>
        <w:t>upoważnienie dla powyżej wskazanych osób wynika z następującego (</w:t>
      </w:r>
      <w:proofErr w:type="spellStart"/>
      <w:r w:rsidRPr="004B79FC">
        <w:rPr>
          <w:sz w:val="22"/>
          <w:szCs w:val="22"/>
        </w:rPr>
        <w:t>ych</w:t>
      </w:r>
      <w:proofErr w:type="spellEnd"/>
      <w:r w:rsidRPr="004B79FC">
        <w:rPr>
          <w:sz w:val="22"/>
          <w:szCs w:val="22"/>
        </w:rPr>
        <w:t>) dokumentu(ów)</w:t>
      </w:r>
    </w:p>
    <w:p w14:paraId="24DD0A13" w14:textId="77777777"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D84F45" w14:textId="730B332A" w:rsidR="00BC1B59" w:rsidRPr="004B79FC" w:rsidRDefault="00BC1B59" w:rsidP="004B79FC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B79FC">
        <w:rPr>
          <w:sz w:val="22"/>
          <w:szCs w:val="22"/>
        </w:rPr>
        <w:t>załącznikami do niniejszej oferty są:</w:t>
      </w:r>
    </w:p>
    <w:p w14:paraId="5B65F822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71ED2A08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72748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BEC85F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DBBC9A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7DF4D90" w14:textId="77777777"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CAF839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03A90" w14:textId="77777777" w:rsidR="00B64C21" w:rsidRDefault="00B64C21">
      <w:r>
        <w:separator/>
      </w:r>
    </w:p>
  </w:endnote>
  <w:endnote w:type="continuationSeparator" w:id="0">
    <w:p w14:paraId="7A3C2DFA" w14:textId="77777777" w:rsidR="00B64C21" w:rsidRDefault="00B6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C6EB" w14:textId="77777777"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397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1983B" w14:textId="77777777"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A0299" w14:textId="77777777" w:rsidR="00B64C21" w:rsidRDefault="00B64C21">
      <w:r>
        <w:separator/>
      </w:r>
    </w:p>
  </w:footnote>
  <w:footnote w:type="continuationSeparator" w:id="0">
    <w:p w14:paraId="46284FFF" w14:textId="77777777" w:rsidR="00B64C21" w:rsidRDefault="00B64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795F" w14:textId="77777777"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64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8758" w14:textId="77777777"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AA7"/>
    <w:rsid w:val="00012286"/>
    <w:rsid w:val="00071CCC"/>
    <w:rsid w:val="000B731D"/>
    <w:rsid w:val="000D6134"/>
    <w:rsid w:val="000E09C7"/>
    <w:rsid w:val="000F6589"/>
    <w:rsid w:val="00106636"/>
    <w:rsid w:val="00116EC6"/>
    <w:rsid w:val="00153C8D"/>
    <w:rsid w:val="001801DD"/>
    <w:rsid w:val="001A7DE7"/>
    <w:rsid w:val="001D4612"/>
    <w:rsid w:val="00207E98"/>
    <w:rsid w:val="002110BC"/>
    <w:rsid w:val="00234BD1"/>
    <w:rsid w:val="002723B0"/>
    <w:rsid w:val="00315A4A"/>
    <w:rsid w:val="003E0BF4"/>
    <w:rsid w:val="004A555D"/>
    <w:rsid w:val="004B7300"/>
    <w:rsid w:val="004B79FC"/>
    <w:rsid w:val="004C5A4B"/>
    <w:rsid w:val="004C6753"/>
    <w:rsid w:val="005773F0"/>
    <w:rsid w:val="00595C87"/>
    <w:rsid w:val="005B0AFB"/>
    <w:rsid w:val="005D2C65"/>
    <w:rsid w:val="005E6D94"/>
    <w:rsid w:val="0063384F"/>
    <w:rsid w:val="00634B8E"/>
    <w:rsid w:val="00643C6F"/>
    <w:rsid w:val="00646202"/>
    <w:rsid w:val="0065290F"/>
    <w:rsid w:val="006815F6"/>
    <w:rsid w:val="00724F93"/>
    <w:rsid w:val="007748F0"/>
    <w:rsid w:val="00777607"/>
    <w:rsid w:val="007A4321"/>
    <w:rsid w:val="007A76B3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15FC2"/>
    <w:rsid w:val="00B64C21"/>
    <w:rsid w:val="00B774DC"/>
    <w:rsid w:val="00B85D6D"/>
    <w:rsid w:val="00BC1B59"/>
    <w:rsid w:val="00BC4614"/>
    <w:rsid w:val="00BF0744"/>
    <w:rsid w:val="00C06110"/>
    <w:rsid w:val="00C51791"/>
    <w:rsid w:val="00C969A6"/>
    <w:rsid w:val="00CA7D36"/>
    <w:rsid w:val="00D24208"/>
    <w:rsid w:val="00D60C38"/>
    <w:rsid w:val="00D66893"/>
    <w:rsid w:val="00D90ACB"/>
    <w:rsid w:val="00DC1500"/>
    <w:rsid w:val="00E425CF"/>
    <w:rsid w:val="00E44371"/>
    <w:rsid w:val="00E949B0"/>
    <w:rsid w:val="00EA294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1C8BF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B79F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73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73F0"/>
  </w:style>
  <w:style w:type="character" w:styleId="Odwoanieprzypisukocowego">
    <w:name w:val="endnote reference"/>
    <w:basedOn w:val="Domylnaczcionkaakapitu"/>
    <w:uiPriority w:val="99"/>
    <w:semiHidden/>
    <w:unhideWhenUsed/>
    <w:rsid w:val="005773F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F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543D5-5390-4F40-A247-55CF5BBE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3</cp:revision>
  <cp:lastPrinted>1899-12-31T23:00:00Z</cp:lastPrinted>
  <dcterms:created xsi:type="dcterms:W3CDTF">2022-02-18T11:11:00Z</dcterms:created>
  <dcterms:modified xsi:type="dcterms:W3CDTF">2022-02-18T11:46:00Z</dcterms:modified>
</cp:coreProperties>
</file>