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0DDA8" w14:textId="23944E6B" w:rsidR="00D70902" w:rsidRPr="001905D5" w:rsidRDefault="00D70902" w:rsidP="00D70902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87</w:t>
      </w:r>
      <w:r w:rsidRPr="001905D5">
        <w:rPr>
          <w:rFonts w:ascii="Verdana" w:hAnsi="Verdana"/>
          <w:b/>
          <w:sz w:val="16"/>
          <w:szCs w:val="16"/>
        </w:rPr>
        <w:t>/2</w:t>
      </w:r>
      <w:r>
        <w:rPr>
          <w:rFonts w:ascii="Verdana" w:hAnsi="Verdana"/>
          <w:b/>
          <w:sz w:val="16"/>
          <w:szCs w:val="16"/>
        </w:rPr>
        <w:t>2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5BB44A2D" w14:textId="77777777" w:rsidR="00D70902" w:rsidRPr="001905D5" w:rsidRDefault="00D70902" w:rsidP="00D70902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2E8E7984" w14:textId="77777777" w:rsidR="00D70902" w:rsidRPr="001905D5" w:rsidRDefault="00D70902" w:rsidP="00D70902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2AD87646" w14:textId="77777777" w:rsidR="00D70902" w:rsidRPr="001905D5" w:rsidRDefault="00D70902" w:rsidP="00D70902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4D3E338B" w14:textId="77777777" w:rsidR="00D70902" w:rsidRPr="001905D5" w:rsidRDefault="00D70902" w:rsidP="00D70902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664C4CB6" w14:textId="77777777" w:rsidR="00D70902" w:rsidRPr="001905D5" w:rsidRDefault="00D70902" w:rsidP="00D70902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1827CD91" w14:textId="77777777" w:rsidR="00D70902" w:rsidRPr="001905D5" w:rsidRDefault="00D70902" w:rsidP="00D70902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4A05F949" w14:textId="77777777" w:rsidR="00D70902" w:rsidRPr="001905D5" w:rsidRDefault="00D70902" w:rsidP="00D70902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6239358B" w14:textId="77777777" w:rsidR="00D70902" w:rsidRPr="001905D5" w:rsidRDefault="00D70902" w:rsidP="00D70902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47C7EF09" w14:textId="77777777" w:rsidR="00D70902" w:rsidRPr="001905D5" w:rsidRDefault="00D70902" w:rsidP="00D70902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5C2A086E" w14:textId="77777777" w:rsidR="00D70902" w:rsidRPr="001905D5" w:rsidRDefault="00D70902" w:rsidP="00D70902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53924DD5" w14:textId="77777777" w:rsidR="00D70902" w:rsidRPr="001905D5" w:rsidRDefault="00D70902" w:rsidP="00D70902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2EC0D778" w14:textId="77777777" w:rsidR="00D70902" w:rsidRDefault="00D70902" w:rsidP="00D70902">
      <w:pPr>
        <w:spacing w:line="254" w:lineRule="auto"/>
        <w:rPr>
          <w:rFonts w:ascii="Arial" w:hAnsi="Arial" w:cs="Arial"/>
        </w:rPr>
      </w:pPr>
    </w:p>
    <w:p w14:paraId="3716F06F" w14:textId="77777777" w:rsidR="00D70902" w:rsidRPr="003A114E" w:rsidRDefault="00D70902" w:rsidP="00D70902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0612A400" w14:textId="77777777" w:rsidR="00D70902" w:rsidRPr="003A114E" w:rsidRDefault="00D70902" w:rsidP="00D70902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142A4707" w14:textId="77777777" w:rsidR="00D70902" w:rsidRPr="003A114E" w:rsidRDefault="00D70902" w:rsidP="00D70902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34F3A5C5" w14:textId="77777777" w:rsidR="00D70902" w:rsidRPr="003A114E" w:rsidRDefault="00D70902" w:rsidP="00D70902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22B4253" w14:textId="41411703" w:rsidR="00D70902" w:rsidRDefault="00D70902" w:rsidP="00D70902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971208">
        <w:rPr>
          <w:b/>
        </w:rPr>
        <w:t xml:space="preserve">Dostawa </w:t>
      </w:r>
      <w:r>
        <w:rPr>
          <w:b/>
        </w:rPr>
        <w:t xml:space="preserve">i montaż mebli laboratoryjnych </w:t>
      </w:r>
      <w:r w:rsidRPr="00971208">
        <w:rPr>
          <w:b/>
        </w:rPr>
        <w:t xml:space="preserve">dla </w:t>
      </w:r>
      <w:proofErr w:type="spellStart"/>
      <w:r w:rsidRPr="00971208">
        <w:rPr>
          <w:b/>
        </w:rPr>
        <w:t>W</w:t>
      </w:r>
      <w:r>
        <w:rPr>
          <w:b/>
        </w:rPr>
        <w:t>IMiIP</w:t>
      </w:r>
      <w:proofErr w:type="spellEnd"/>
      <w:r w:rsidRPr="00B23FD2">
        <w:rPr>
          <w:b/>
        </w:rPr>
        <w:t xml:space="preserve">, </w:t>
      </w:r>
      <w:r w:rsidRPr="00B23FD2">
        <w:rPr>
          <w:bCs/>
        </w:rPr>
        <w:t>nr sprawy:</w:t>
      </w:r>
      <w:r w:rsidRPr="00B23FD2">
        <w:rPr>
          <w:b/>
        </w:rPr>
        <w:t xml:space="preserve"> KC-zp.272-</w:t>
      </w:r>
      <w:r>
        <w:rPr>
          <w:b/>
        </w:rPr>
        <w:t>87</w:t>
      </w:r>
      <w:r w:rsidRPr="00B23FD2">
        <w:rPr>
          <w:b/>
        </w:rPr>
        <w:t>/2</w:t>
      </w:r>
      <w:r>
        <w:rPr>
          <w:b/>
        </w:rPr>
        <w:t>2</w:t>
      </w:r>
      <w:r w:rsidRPr="00B23FD2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509C0FC4" w14:textId="77777777" w:rsidR="00D70902" w:rsidRPr="003A114E" w:rsidRDefault="00D70902" w:rsidP="00D70902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0E15B317" w14:textId="77777777" w:rsidR="00D70902" w:rsidRPr="003A114E" w:rsidRDefault="00D70902" w:rsidP="00D70902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71843E83" w14:textId="77777777" w:rsidR="00D70902" w:rsidRDefault="00D70902" w:rsidP="00D70902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795F1A87" w14:textId="77777777" w:rsidR="00D70902" w:rsidRPr="003A114E" w:rsidRDefault="00D70902" w:rsidP="00D70902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50899F75" w14:textId="77777777" w:rsidR="00D70902" w:rsidRPr="001905D5" w:rsidRDefault="00D70902" w:rsidP="00D70902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4AB7336E" w14:textId="77777777" w:rsidR="00D70902" w:rsidRPr="001905D5" w:rsidRDefault="00D70902" w:rsidP="00D7090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713CDA53" w14:textId="77777777" w:rsidR="00D70902" w:rsidRPr="001905D5" w:rsidRDefault="00D70902" w:rsidP="00D7090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46909A6A" w14:textId="77777777" w:rsidR="00D70902" w:rsidRPr="001905D5" w:rsidRDefault="00D70902" w:rsidP="00D70902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34809C84" w14:textId="77777777" w:rsidR="00D70902" w:rsidRDefault="00D70902" w:rsidP="00D7090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5013CC9" w14:textId="77777777" w:rsidR="00D70902" w:rsidRDefault="00D70902" w:rsidP="00D7090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B85B3C6" w14:textId="77777777" w:rsidR="00D70902" w:rsidRPr="001905D5" w:rsidRDefault="00D70902" w:rsidP="00D7090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334E9B15" w14:textId="77777777" w:rsidR="00D70902" w:rsidRPr="00423B06" w:rsidRDefault="00D70902" w:rsidP="00D7090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69A03A89" w14:textId="77777777" w:rsidR="00D70902" w:rsidRDefault="00D70902" w:rsidP="00D7090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42F285AB" w14:textId="77777777" w:rsidR="00D70902" w:rsidRDefault="00D70902" w:rsidP="00D70902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CFEBA2C" w14:textId="77777777" w:rsidR="00D70902" w:rsidRDefault="00D70902" w:rsidP="00D70902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03392E03" w14:textId="77777777" w:rsidR="00D70902" w:rsidRDefault="00D70902" w:rsidP="00D70902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43A6DEAA" w14:textId="77777777" w:rsidR="00D70902" w:rsidRDefault="00D70902" w:rsidP="00D70902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73B8F4BA" w14:textId="77777777" w:rsidR="00D70902" w:rsidRDefault="00D70902" w:rsidP="00D70902"/>
    <w:p w14:paraId="199173AA" w14:textId="77777777" w:rsidR="00D70902" w:rsidRPr="00172561" w:rsidRDefault="00D70902" w:rsidP="00D70902"/>
    <w:p w14:paraId="7C0F1067" w14:textId="77777777" w:rsidR="00D70902" w:rsidRPr="00D363BA" w:rsidRDefault="00D70902" w:rsidP="00D70902"/>
    <w:p w14:paraId="68F542D7" w14:textId="77777777" w:rsidR="00D70902" w:rsidRPr="00634AD0" w:rsidRDefault="00D70902" w:rsidP="00D70902"/>
    <w:p w14:paraId="24122306" w14:textId="77777777" w:rsidR="00D70902" w:rsidRPr="000A70CB" w:rsidRDefault="00D70902" w:rsidP="00D70902"/>
    <w:p w14:paraId="66D66CC0" w14:textId="77777777" w:rsidR="00D70902" w:rsidRPr="00F217F6" w:rsidRDefault="00D70902" w:rsidP="00D70902"/>
    <w:p w14:paraId="4B16FE35" w14:textId="77777777" w:rsidR="00D70902" w:rsidRPr="001D2720" w:rsidRDefault="00D70902" w:rsidP="00D70902"/>
    <w:p w14:paraId="4C2305C7" w14:textId="77777777" w:rsidR="00D70902" w:rsidRPr="00E35D16" w:rsidRDefault="00D70902" w:rsidP="00D70902"/>
    <w:p w14:paraId="76A18AEA" w14:textId="77777777" w:rsidR="00D70902" w:rsidRPr="00E55A1A" w:rsidRDefault="00D70902" w:rsidP="00D70902"/>
    <w:p w14:paraId="2E5B3B3B" w14:textId="77777777" w:rsidR="00D70902" w:rsidRPr="00492E28" w:rsidRDefault="00D70902" w:rsidP="00D70902"/>
    <w:p w14:paraId="0579A94F" w14:textId="77777777" w:rsidR="005103B9" w:rsidRPr="00F65418" w:rsidRDefault="005103B9" w:rsidP="00F65418"/>
    <w:sectPr w:rsidR="005103B9" w:rsidRPr="00F6541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761D7" w14:textId="77777777" w:rsidR="00150AAF" w:rsidRDefault="00150AAF" w:rsidP="0038231F">
      <w:pPr>
        <w:spacing w:after="0" w:line="240" w:lineRule="auto"/>
      </w:pPr>
      <w:r>
        <w:separator/>
      </w:r>
    </w:p>
  </w:endnote>
  <w:endnote w:type="continuationSeparator" w:id="0">
    <w:p w14:paraId="3133BF81" w14:textId="77777777" w:rsidR="00150AAF" w:rsidRDefault="00150AA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A4F1A" w14:textId="77777777" w:rsidR="007129CA" w:rsidRDefault="007129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44F5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765AAE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B575D" w14:textId="77777777" w:rsidR="007129CA" w:rsidRDefault="007129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9A662" w14:textId="77777777" w:rsidR="00150AAF" w:rsidRDefault="00150AAF" w:rsidP="0038231F">
      <w:pPr>
        <w:spacing w:after="0" w:line="240" w:lineRule="auto"/>
      </w:pPr>
      <w:r>
        <w:separator/>
      </w:r>
    </w:p>
  </w:footnote>
  <w:footnote w:type="continuationSeparator" w:id="0">
    <w:p w14:paraId="3E43EA35" w14:textId="77777777" w:rsidR="00150AAF" w:rsidRDefault="00150AAF" w:rsidP="0038231F">
      <w:pPr>
        <w:spacing w:after="0" w:line="240" w:lineRule="auto"/>
      </w:pPr>
      <w:r>
        <w:continuationSeparator/>
      </w:r>
    </w:p>
  </w:footnote>
  <w:footnote w:id="1">
    <w:p w14:paraId="7CFC0299" w14:textId="77777777" w:rsidR="00D70902" w:rsidRDefault="00D70902" w:rsidP="00D7090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6AFCA250" w14:textId="77777777" w:rsidR="00D70902" w:rsidRPr="0024624C" w:rsidRDefault="00D70902" w:rsidP="00D7090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78EBC547" w14:textId="77777777" w:rsidR="00D70902" w:rsidRPr="008D4C56" w:rsidRDefault="00D70902" w:rsidP="00D70902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E971B" w14:textId="77777777" w:rsidR="007129CA" w:rsidRDefault="007129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38374" w14:textId="77777777" w:rsidR="007129CA" w:rsidRDefault="007129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126EE" w14:textId="77777777" w:rsidR="007129CA" w:rsidRDefault="007129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0AA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50AA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129CA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0902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5418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7E41C"/>
  <w15:chartTrackingRefBased/>
  <w15:docId w15:val="{731580CA-F3C4-481E-88A5-ADCD7BDD5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090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2022-02-17T12:55:00Z</cp:lastPrinted>
  <dcterms:created xsi:type="dcterms:W3CDTF">2022-02-17T12:59:00Z</dcterms:created>
  <dcterms:modified xsi:type="dcterms:W3CDTF">2022-02-17T12:59:00Z</dcterms:modified>
</cp:coreProperties>
</file>