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C69E4" w14:textId="77777777" w:rsidR="00FB7F50" w:rsidRPr="002245BE" w:rsidRDefault="001D08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08C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D08C1">
        <w:rPr>
          <w:sz w:val="22"/>
          <w:szCs w:val="22"/>
        </w:rPr>
        <w:t>2022-02-23</w:t>
      </w:r>
    </w:p>
    <w:p w14:paraId="1946F6B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273AEBC" w14:textId="77777777" w:rsidR="00FB7F50" w:rsidRPr="002245BE" w:rsidRDefault="001D08C1" w:rsidP="00FB7F50">
      <w:pPr>
        <w:spacing w:after="40"/>
        <w:rPr>
          <w:b/>
          <w:bCs/>
          <w:sz w:val="22"/>
          <w:szCs w:val="22"/>
        </w:rPr>
      </w:pPr>
      <w:r w:rsidRPr="001D08C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033D7C" w14:textId="77777777" w:rsidR="00FB7F50" w:rsidRPr="002245BE" w:rsidRDefault="001D08C1" w:rsidP="00FB7F50">
      <w:pPr>
        <w:rPr>
          <w:sz w:val="22"/>
          <w:szCs w:val="22"/>
        </w:rPr>
      </w:pPr>
      <w:r w:rsidRPr="001D08C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1D08C1">
        <w:rPr>
          <w:sz w:val="22"/>
          <w:szCs w:val="22"/>
        </w:rPr>
        <w:t>66</w:t>
      </w:r>
    </w:p>
    <w:p w14:paraId="065A9A10" w14:textId="77777777" w:rsidR="00FB7F50" w:rsidRPr="002245BE" w:rsidRDefault="001D08C1" w:rsidP="00FB7F50">
      <w:pPr>
        <w:rPr>
          <w:sz w:val="22"/>
          <w:szCs w:val="22"/>
        </w:rPr>
      </w:pPr>
      <w:r w:rsidRPr="001D08C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1D08C1">
        <w:rPr>
          <w:sz w:val="22"/>
          <w:szCs w:val="22"/>
        </w:rPr>
        <w:t>Kraków</w:t>
      </w:r>
    </w:p>
    <w:p w14:paraId="5CD50D6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46F63EE" w14:textId="738EC18B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6A3DAFF" w14:textId="171538E3" w:rsidR="002F30EF" w:rsidRDefault="002F30EF" w:rsidP="00FB7F50">
      <w:pPr>
        <w:jc w:val="both"/>
        <w:rPr>
          <w:bCs/>
          <w:sz w:val="18"/>
          <w:szCs w:val="18"/>
        </w:rPr>
      </w:pPr>
    </w:p>
    <w:p w14:paraId="2434248C" w14:textId="64559363" w:rsidR="002F30EF" w:rsidRPr="002245BE" w:rsidRDefault="002F30EF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F97BF8">
        <w:rPr>
          <w:bCs/>
          <w:sz w:val="18"/>
          <w:szCs w:val="18"/>
        </w:rPr>
        <w:t>161.(12/2021)/2022</w:t>
      </w:r>
    </w:p>
    <w:p w14:paraId="7059A0E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7F09C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D08C1" w:rsidRPr="00607F9B" w14:paraId="131700E5" w14:textId="77777777" w:rsidTr="007F7FCF">
        <w:trPr>
          <w:trHeight w:val="638"/>
        </w:trPr>
        <w:tc>
          <w:tcPr>
            <w:tcW w:w="959" w:type="dxa"/>
            <w:shd w:val="clear" w:color="auto" w:fill="auto"/>
          </w:tcPr>
          <w:p w14:paraId="59A7BA63" w14:textId="77777777" w:rsidR="001D08C1" w:rsidRPr="00607F9B" w:rsidRDefault="001D08C1" w:rsidP="007F7F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A65BA8" w14:textId="77777777" w:rsidR="001D08C1" w:rsidRPr="00607F9B" w:rsidRDefault="001D08C1" w:rsidP="007F7F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08C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08C1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08C1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8A01E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D08C1" w:rsidRPr="001D08C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D08C1" w:rsidRPr="001D08C1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D08C1" w14:paraId="2EF6708E" w14:textId="77777777" w:rsidTr="007F7FCF">
        <w:trPr>
          <w:cantSplit/>
        </w:trPr>
        <w:tc>
          <w:tcPr>
            <w:tcW w:w="9498" w:type="dxa"/>
          </w:tcPr>
          <w:p w14:paraId="6D778A93" w14:textId="77777777" w:rsidR="001D08C1" w:rsidRPr="001D1EEC" w:rsidRDefault="001D08C1" w:rsidP="007F7F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D08C1">
              <w:rPr>
                <w:b/>
                <w:sz w:val="22"/>
                <w:szCs w:val="22"/>
              </w:rPr>
              <w:t>Mercator Medical S.A.</w:t>
            </w:r>
          </w:p>
          <w:p w14:paraId="1E0C2842" w14:textId="77777777" w:rsidR="001D08C1" w:rsidRPr="001D1EEC" w:rsidRDefault="001D08C1" w:rsidP="007F7FCF">
            <w:pPr>
              <w:spacing w:line="276" w:lineRule="auto"/>
              <w:rPr>
                <w:bCs/>
                <w:sz w:val="22"/>
                <w:szCs w:val="22"/>
              </w:rPr>
            </w:pPr>
            <w:r w:rsidRPr="001D08C1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8C1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D08C1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8C1">
              <w:rPr>
                <w:bCs/>
                <w:sz w:val="22"/>
                <w:szCs w:val="22"/>
              </w:rPr>
              <w:t>Kraków</w:t>
            </w:r>
          </w:p>
          <w:p w14:paraId="53713362" w14:textId="77777777" w:rsidR="001D08C1" w:rsidRDefault="001D08C1" w:rsidP="007F7F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CD146A" w14:textId="77777777" w:rsidR="001D08C1" w:rsidRPr="00211A34" w:rsidRDefault="001D08C1" w:rsidP="007F7F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D08C1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08C1">
              <w:rPr>
                <w:color w:val="000000"/>
                <w:sz w:val="22"/>
                <w:szCs w:val="22"/>
              </w:rPr>
              <w:t>Pakiet 28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D08C1">
              <w:rPr>
                <w:b/>
                <w:sz w:val="22"/>
                <w:szCs w:val="22"/>
              </w:rPr>
              <w:t>91 428.48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5609BA" w14:textId="77777777" w:rsidR="00915B83" w:rsidRDefault="00915B83" w:rsidP="00915B83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</w:p>
          <w:p w14:paraId="7B347185" w14:textId="1C7BE6E8" w:rsidR="00915B83" w:rsidRPr="00915B83" w:rsidRDefault="00915B83" w:rsidP="00915B83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 w:rsidRPr="00915B83">
              <w:rPr>
                <w:color w:val="000000"/>
                <w:sz w:val="22"/>
                <w:szCs w:val="22"/>
              </w:rPr>
              <w:t>Uzasadnienie wyboru:</w:t>
            </w:r>
          </w:p>
          <w:p w14:paraId="21DCCECE" w14:textId="7D77CFCC" w:rsidR="001D08C1" w:rsidRPr="00915B83" w:rsidRDefault="00915B83" w:rsidP="00915B83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spełnia warunki zawarte w SWZ, w ustawie Prawo zamówień publicznych z dnia 11 września 2019 r.  (tekst jednolity Dz. U. z 2021 r. poz. 1129) oraz jest najkorzystniejsza w kryteriach określonych w SWZ.</w:t>
            </w:r>
          </w:p>
        </w:tc>
      </w:tr>
    </w:tbl>
    <w:p w14:paraId="3F48C88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B1EC90C" w14:textId="77777777" w:rsidTr="00596EA3">
        <w:tc>
          <w:tcPr>
            <w:tcW w:w="2169" w:type="dxa"/>
            <w:shd w:val="clear" w:color="auto" w:fill="F3F3F3"/>
          </w:tcPr>
          <w:p w14:paraId="664103A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7363B7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69432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E6606C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D08C1" w:rsidRPr="00834EF4" w14:paraId="4B1BC046" w14:textId="77777777" w:rsidTr="007F7FCF">
        <w:tc>
          <w:tcPr>
            <w:tcW w:w="2169" w:type="dxa"/>
            <w:shd w:val="clear" w:color="auto" w:fill="auto"/>
          </w:tcPr>
          <w:p w14:paraId="0697CE1F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08CB1F3B" w14:textId="77777777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Mercator Medical S.A.</w:t>
            </w:r>
          </w:p>
          <w:p w14:paraId="7379D51A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30</w:t>
            </w:r>
          </w:p>
          <w:p w14:paraId="23F128E7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5BAF377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B1C5C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100,00</w:t>
            </w:r>
          </w:p>
        </w:tc>
      </w:tr>
      <w:tr w:rsidR="001D08C1" w:rsidRPr="00834EF4" w14:paraId="217FC450" w14:textId="77777777" w:rsidTr="007F7FCF">
        <w:tc>
          <w:tcPr>
            <w:tcW w:w="2169" w:type="dxa"/>
            <w:shd w:val="clear" w:color="auto" w:fill="auto"/>
          </w:tcPr>
          <w:p w14:paraId="02AC28E2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21A90559" w14:textId="77777777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C3EF75B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17</w:t>
            </w:r>
          </w:p>
          <w:p w14:paraId="46A44E9A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8683D31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1 - Cena - 66.45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005312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66,45</w:t>
            </w:r>
          </w:p>
        </w:tc>
      </w:tr>
      <w:tr w:rsidR="001D08C1" w:rsidRPr="00834EF4" w14:paraId="05B41C65" w14:textId="77777777" w:rsidTr="007F7FCF">
        <w:tc>
          <w:tcPr>
            <w:tcW w:w="2169" w:type="dxa"/>
            <w:shd w:val="clear" w:color="auto" w:fill="auto"/>
          </w:tcPr>
          <w:p w14:paraId="3D9B04AF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7F0F7C52" w14:textId="32CD2AD1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0215253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lastRenderedPageBreak/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38/52</w:t>
            </w:r>
          </w:p>
          <w:p w14:paraId="695FE96E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F8B1268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lastRenderedPageBreak/>
              <w:t>1 - Cena - 62.34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4DD368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62,34</w:t>
            </w:r>
          </w:p>
        </w:tc>
      </w:tr>
      <w:tr w:rsidR="001D08C1" w:rsidRPr="00834EF4" w14:paraId="42346CCE" w14:textId="77777777" w:rsidTr="007F7FCF">
        <w:tc>
          <w:tcPr>
            <w:tcW w:w="2169" w:type="dxa"/>
            <w:shd w:val="clear" w:color="auto" w:fill="auto"/>
          </w:tcPr>
          <w:p w14:paraId="69B1F979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6BBC8C4B" w14:textId="77777777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BATIST Medical Polska Sp. z o.o.</w:t>
            </w:r>
          </w:p>
          <w:p w14:paraId="3B5F0452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25</w:t>
            </w:r>
          </w:p>
          <w:p w14:paraId="473586FE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B88A9DE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1 - Cena - 34.91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E9A38E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34,91</w:t>
            </w:r>
          </w:p>
        </w:tc>
      </w:tr>
      <w:tr w:rsidR="001D08C1" w:rsidRPr="00834EF4" w14:paraId="40900F1B" w14:textId="77777777" w:rsidTr="007F7FCF">
        <w:tc>
          <w:tcPr>
            <w:tcW w:w="2169" w:type="dxa"/>
            <w:shd w:val="clear" w:color="auto" w:fill="auto"/>
          </w:tcPr>
          <w:p w14:paraId="703EFC2A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3B5CD596" w14:textId="77777777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737ABEEB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6A</w:t>
            </w:r>
          </w:p>
          <w:p w14:paraId="46FB3EFF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2FAC9FC5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7A07F6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0,00</w:t>
            </w:r>
          </w:p>
        </w:tc>
      </w:tr>
      <w:tr w:rsidR="001D08C1" w:rsidRPr="00834EF4" w14:paraId="50922091" w14:textId="77777777" w:rsidTr="007F7FCF">
        <w:tc>
          <w:tcPr>
            <w:tcW w:w="2169" w:type="dxa"/>
            <w:shd w:val="clear" w:color="auto" w:fill="auto"/>
          </w:tcPr>
          <w:p w14:paraId="71A05520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8C1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2EEE900E" w14:textId="77777777" w:rsidR="001D08C1" w:rsidRPr="00211A34" w:rsidRDefault="001D08C1" w:rsidP="007F7F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8C1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119446D" w14:textId="77777777" w:rsidR="001D08C1" w:rsidRPr="00211A34" w:rsidRDefault="001D08C1" w:rsidP="007F7FCF">
            <w:pPr>
              <w:rPr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18</w:t>
            </w:r>
          </w:p>
          <w:p w14:paraId="1162CD30" w14:textId="77777777" w:rsidR="001D08C1" w:rsidRPr="00211A34" w:rsidRDefault="001D08C1" w:rsidP="007F7FCF">
            <w:pPr>
              <w:spacing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8C1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66657C6" w14:textId="77777777" w:rsidR="001D08C1" w:rsidRPr="00211A34" w:rsidRDefault="001D08C1" w:rsidP="007F7F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41F648" w14:textId="77777777" w:rsidR="001D08C1" w:rsidRPr="00211A34" w:rsidRDefault="001D08C1" w:rsidP="007F7FCF">
            <w:pPr>
              <w:jc w:val="center"/>
              <w:rPr>
                <w:color w:val="000000"/>
                <w:sz w:val="20"/>
                <w:szCs w:val="20"/>
              </w:rPr>
            </w:pPr>
            <w:r w:rsidRPr="001D08C1">
              <w:rPr>
                <w:sz w:val="20"/>
                <w:szCs w:val="20"/>
              </w:rPr>
              <w:t xml:space="preserve">  0,00</w:t>
            </w:r>
          </w:p>
        </w:tc>
      </w:tr>
    </w:tbl>
    <w:p w14:paraId="3560E12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F8460" w14:textId="77777777" w:rsidR="00187C0A" w:rsidRDefault="00187C0A">
      <w:r>
        <w:separator/>
      </w:r>
    </w:p>
  </w:endnote>
  <w:endnote w:type="continuationSeparator" w:id="0">
    <w:p w14:paraId="2A58D893" w14:textId="77777777" w:rsidR="00187C0A" w:rsidRDefault="0018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D6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86A9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0D7F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E3A24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AE7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F95F0" w14:textId="77777777" w:rsidR="00187C0A" w:rsidRDefault="00187C0A">
      <w:r>
        <w:separator/>
      </w:r>
    </w:p>
  </w:footnote>
  <w:footnote w:type="continuationSeparator" w:id="0">
    <w:p w14:paraId="1132629A" w14:textId="77777777" w:rsidR="00187C0A" w:rsidRDefault="0018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64A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B9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08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C0A"/>
    <w:rsid w:val="00022322"/>
    <w:rsid w:val="00042497"/>
    <w:rsid w:val="000C1E6F"/>
    <w:rsid w:val="000E4E56"/>
    <w:rsid w:val="00187C0A"/>
    <w:rsid w:val="001A1468"/>
    <w:rsid w:val="001B7815"/>
    <w:rsid w:val="001D08C1"/>
    <w:rsid w:val="001D1EEC"/>
    <w:rsid w:val="00211A34"/>
    <w:rsid w:val="002B1E4F"/>
    <w:rsid w:val="002B6761"/>
    <w:rsid w:val="002F30EF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012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83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97BF8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4B6C5"/>
  <w15:chartTrackingRefBased/>
  <w15:docId w15:val="{07E88246-CB20-46DE-B8F7-256212D2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315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1899-12-31T23:00:00Z</cp:lastPrinted>
  <dcterms:created xsi:type="dcterms:W3CDTF">2022-02-23T12:43:00Z</dcterms:created>
  <dcterms:modified xsi:type="dcterms:W3CDTF">2022-02-23T12:59:00Z</dcterms:modified>
</cp:coreProperties>
</file>