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30FD3" w14:textId="5B5577C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A96BB8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2382DCCF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E5DABCA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1D6DFB" w:rsidRPr="001D6DFB">
        <w:rPr>
          <w:rFonts w:ascii="Arial" w:hAnsi="Arial" w:cs="Arial"/>
          <w:b/>
          <w:sz w:val="24"/>
          <w:szCs w:val="24"/>
        </w:rPr>
        <w:t>ZP/3/2022</w:t>
      </w:r>
    </w:p>
    <w:p w14:paraId="1A94663C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A22DD65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36943E1D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01FB0E1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AD1997C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25F9D356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C2D40F0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6F2127F4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6606A3B7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D6DFB" w:rsidRPr="004B1027" w14:paraId="3E5B2B78" w14:textId="77777777" w:rsidTr="001C45C3">
        <w:tc>
          <w:tcPr>
            <w:tcW w:w="9104" w:type="dxa"/>
            <w:shd w:val="clear" w:color="auto" w:fill="D9D9D9"/>
          </w:tcPr>
          <w:p w14:paraId="27C388DC" w14:textId="77777777" w:rsidR="001D6DFB" w:rsidRPr="004B1027" w:rsidRDefault="001D6DFB" w:rsidP="001C45C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1366308C" w14:textId="77777777" w:rsidR="001D6DFB" w:rsidRPr="004B1027" w:rsidRDefault="001D6DFB" w:rsidP="001C45C3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D6DFB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1D6DFB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1D6DFB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52612F6B" w14:textId="77777777" w:rsidR="001D6DFB" w:rsidRPr="004B1027" w:rsidRDefault="001D6DFB" w:rsidP="001C45C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7564FD6D" w14:textId="77777777" w:rsidR="001D6DFB" w:rsidRPr="004B1027" w:rsidRDefault="001D6DFB" w:rsidP="001C45C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A9F7196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61D55CE9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515A332E" w14:textId="77777777" w:rsidR="006E0FAA" w:rsidRPr="004B1027" w:rsidRDefault="001D6DF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1D6DFB">
        <w:rPr>
          <w:rFonts w:ascii="Arial" w:hAnsi="Arial" w:cs="Arial"/>
          <w:b/>
          <w:sz w:val="24"/>
          <w:szCs w:val="24"/>
        </w:rPr>
        <w:t>Zakup i dostawa implantów i wszczepów ortopedycznych</w:t>
      </w:r>
    </w:p>
    <w:p w14:paraId="0C6A5211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65DB0E4C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1FC05553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30961138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7CD83321" w14:textId="77777777" w:rsidTr="00C37CD2">
        <w:trPr>
          <w:trHeight w:val="321"/>
        </w:trPr>
        <w:tc>
          <w:tcPr>
            <w:tcW w:w="516" w:type="dxa"/>
          </w:tcPr>
          <w:p w14:paraId="081F507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345D89E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0380BCD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04C82780" w14:textId="77777777" w:rsidTr="009A4CD3">
        <w:tc>
          <w:tcPr>
            <w:tcW w:w="516" w:type="dxa"/>
          </w:tcPr>
          <w:p w14:paraId="0D2E625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477F661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7D7B786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436F0864" w14:textId="77777777" w:rsidTr="009A4CD3">
        <w:tc>
          <w:tcPr>
            <w:tcW w:w="516" w:type="dxa"/>
          </w:tcPr>
          <w:p w14:paraId="0D9FFFA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4E1EFB8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15A3AEA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5A1BD1F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78E10B1A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6C73D12A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322C27AD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D2E93" w14:textId="77777777" w:rsidR="00E677C4" w:rsidRDefault="00E677C4">
      <w:r>
        <w:separator/>
      </w:r>
    </w:p>
  </w:endnote>
  <w:endnote w:type="continuationSeparator" w:id="0">
    <w:p w14:paraId="0B5D8A57" w14:textId="77777777" w:rsidR="00E677C4" w:rsidRDefault="00E67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544B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98D8A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B83F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9E1FF4E" w14:textId="77777777" w:rsidR="009A4CD3" w:rsidRDefault="00A96BB8" w:rsidP="00336EEB">
    <w:pPr>
      <w:pStyle w:val="Stopka"/>
      <w:tabs>
        <w:tab w:val="clear" w:pos="4536"/>
      </w:tabs>
      <w:jc w:val="center"/>
    </w:pPr>
    <w:r>
      <w:rPr>
        <w:noProof/>
      </w:rPr>
      <w:pict w14:anchorId="4CAA72B8">
        <v:line id="_x0000_s1025" style="position:absolute;left:0;text-align:left;z-index:251657728" from="-3.85pt,8.7pt" to="455.15pt,8.7pt"/>
      </w:pict>
    </w:r>
  </w:p>
  <w:p w14:paraId="4E0C411B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21398" w14:textId="77777777" w:rsidR="001D6DFB" w:rsidRDefault="001D6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AF595" w14:textId="77777777" w:rsidR="00E677C4" w:rsidRDefault="00E677C4">
      <w:r>
        <w:separator/>
      </w:r>
    </w:p>
  </w:footnote>
  <w:footnote w:type="continuationSeparator" w:id="0">
    <w:p w14:paraId="79E8C25F" w14:textId="77777777" w:rsidR="00E677C4" w:rsidRDefault="00E677C4">
      <w:r>
        <w:continuationSeparator/>
      </w:r>
    </w:p>
  </w:footnote>
  <w:footnote w:id="1">
    <w:p w14:paraId="41FFCBD2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A018B" w14:textId="77777777" w:rsidR="001D6DFB" w:rsidRDefault="001D6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773A8" w14:textId="77777777" w:rsidR="001D6DFB" w:rsidRDefault="001D6D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B451F" w14:textId="77777777" w:rsidR="001D6DFB" w:rsidRDefault="001D6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7C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D6DF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96BB8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677C4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E8B79E"/>
  <w15:chartTrackingRefBased/>
  <w15:docId w15:val="{ED9F1025-EA15-466B-8263-DDB1E6FE2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2022-02-22T08:08:00Z</dcterms:created>
  <dcterms:modified xsi:type="dcterms:W3CDTF">2022-02-22T08:08:00Z</dcterms:modified>
</cp:coreProperties>
</file>