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5C84CB45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B42F0">
        <w:rPr>
          <w:b/>
          <w:i w:val="0"/>
          <w:szCs w:val="24"/>
        </w:rPr>
        <w:t>4</w:t>
      </w:r>
    </w:p>
    <w:p w14:paraId="324B7C0D" w14:textId="44BA0522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C70C90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1F7778B8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C70C90">
        <w:rPr>
          <w:b/>
          <w:color w:val="000000"/>
        </w:rPr>
        <w:t>Zakup i dostawa i</w:t>
      </w:r>
      <w:r w:rsidR="00C70C90" w:rsidRPr="00C70C90">
        <w:rPr>
          <w:b/>
          <w:color w:val="000000"/>
        </w:rPr>
        <w:t>mplantów i wszczepów ortopedycznych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33A78" w14:textId="77777777" w:rsidR="00B62A97" w:rsidRDefault="00B62A97" w:rsidP="00025386">
      <w:pPr>
        <w:spacing w:after="0" w:line="240" w:lineRule="auto"/>
      </w:pPr>
      <w:r>
        <w:separator/>
      </w:r>
    </w:p>
  </w:endnote>
  <w:endnote w:type="continuationSeparator" w:id="0">
    <w:p w14:paraId="5FD322E0" w14:textId="77777777" w:rsidR="00B62A97" w:rsidRDefault="00B62A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1F6CA" w14:textId="77777777" w:rsidR="00B62A97" w:rsidRDefault="00B62A97" w:rsidP="00025386">
      <w:pPr>
        <w:spacing w:after="0" w:line="240" w:lineRule="auto"/>
      </w:pPr>
      <w:r>
        <w:separator/>
      </w:r>
    </w:p>
  </w:footnote>
  <w:footnote w:type="continuationSeparator" w:id="0">
    <w:p w14:paraId="21043F94" w14:textId="77777777" w:rsidR="00B62A97" w:rsidRDefault="00B62A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8535F"/>
    <w:rsid w:val="00AA1DAC"/>
    <w:rsid w:val="00AE17AC"/>
    <w:rsid w:val="00AE4806"/>
    <w:rsid w:val="00B2669E"/>
    <w:rsid w:val="00B33B31"/>
    <w:rsid w:val="00B40D0F"/>
    <w:rsid w:val="00B62A97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70C90"/>
    <w:rsid w:val="00CB42F0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2022-02-22T08:08:00Z</dcterms:created>
  <dcterms:modified xsi:type="dcterms:W3CDTF">2022-02-22T08:08:00Z</dcterms:modified>
</cp:coreProperties>
</file>