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03FEA" w14:textId="77777777" w:rsidR="00FF5E3D" w:rsidRPr="002A16E2" w:rsidRDefault="001D35F1" w:rsidP="00FF5E3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714501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b w:val="0"/>
          <w:sz w:val="22"/>
          <w:szCs w:val="22"/>
        </w:rPr>
        <w:tab/>
      </w:r>
      <w:r w:rsidR="00FF5E3D" w:rsidRPr="002A16E2">
        <w:rPr>
          <w:rFonts w:ascii="Times New Roman" w:hAnsi="Times New Roman"/>
          <w:sz w:val="22"/>
          <w:szCs w:val="22"/>
        </w:rPr>
        <w:t>Załącznik nr 1</w:t>
      </w:r>
    </w:p>
    <w:p w14:paraId="2EB0E680" w14:textId="77777777" w:rsidR="00FF5E3D" w:rsidRPr="002A16E2" w:rsidRDefault="00FF5E3D" w:rsidP="00FF5E3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38784F4" w14:textId="77777777" w:rsidR="00FF5E3D" w:rsidRPr="002A16E2" w:rsidRDefault="00FF5E3D" w:rsidP="00FF5E3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1047749" w14:textId="77777777" w:rsidR="00FF5E3D" w:rsidRPr="002A16E2" w:rsidRDefault="00FF5E3D" w:rsidP="00FF5E3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360DB8C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5D37441" w14:textId="77777777" w:rsidR="00FF5E3D" w:rsidRPr="00FA50AF" w:rsidRDefault="00FF5E3D" w:rsidP="00FF5E3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C1FDF1D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DBF6540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29C430E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FC56533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2C82BB1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4412129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1A1DF1C" w14:textId="77777777" w:rsidR="00FF5E3D" w:rsidRPr="002A16E2" w:rsidRDefault="00FF5E3D" w:rsidP="00FF5E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9F91E5F" w14:textId="77777777" w:rsidR="00FF5E3D" w:rsidRPr="002A16E2" w:rsidRDefault="00FF5E3D" w:rsidP="00FF5E3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50EFD3F" w14:textId="77777777" w:rsidR="00FF5E3D" w:rsidRPr="002A16E2" w:rsidRDefault="00FF5E3D" w:rsidP="00FF5E3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B1658D0" w14:textId="77777777" w:rsidR="00FF5E3D" w:rsidRPr="002A16E2" w:rsidRDefault="00FF5E3D" w:rsidP="00FF5E3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35A1861" w14:textId="77777777" w:rsidR="00FF5E3D" w:rsidRPr="002A16E2" w:rsidRDefault="00FF5E3D" w:rsidP="00FF5E3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265FB89" w14:textId="77777777" w:rsidR="00FF5E3D" w:rsidRPr="002A16E2" w:rsidRDefault="00FF5E3D" w:rsidP="00FF5E3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D6F7663" w14:textId="77777777" w:rsidR="00FF5E3D" w:rsidRPr="002A16E2" w:rsidRDefault="00FF5E3D" w:rsidP="00FF5E3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81D6F9D" w14:textId="77777777" w:rsidR="00FF5E3D" w:rsidRPr="002A16E2" w:rsidRDefault="00FF5E3D" w:rsidP="00FF5E3D">
      <w:pPr>
        <w:ind w:firstLine="3969"/>
        <w:rPr>
          <w:b/>
          <w:sz w:val="22"/>
          <w:szCs w:val="22"/>
        </w:rPr>
      </w:pPr>
    </w:p>
    <w:p w14:paraId="6C4F7DA0" w14:textId="3A34E48B" w:rsidR="00FF5E3D" w:rsidRPr="002A16E2" w:rsidRDefault="00FF5E3D" w:rsidP="00FF5E3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EF343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pa</w:t>
      </w:r>
      <w:r w:rsidR="00283F5B">
        <w:rPr>
          <w:b/>
          <w:sz w:val="22"/>
          <w:szCs w:val="22"/>
        </w:rPr>
        <w:t>p</w:t>
      </w:r>
      <w:r>
        <w:rPr>
          <w:b/>
          <w:sz w:val="22"/>
          <w:szCs w:val="22"/>
        </w:rPr>
        <w:t>ieru</w:t>
      </w:r>
      <w:r w:rsidR="00283F5B">
        <w:rPr>
          <w:b/>
          <w:sz w:val="22"/>
          <w:szCs w:val="22"/>
        </w:rPr>
        <w:t xml:space="preserve"> kserograficznego</w:t>
      </w:r>
      <w:r w:rsidRPr="00EF3437">
        <w:rPr>
          <w:b/>
          <w:sz w:val="22"/>
          <w:szCs w:val="22"/>
        </w:rPr>
        <w:t xml:space="preserve"> dla </w:t>
      </w:r>
      <w:r w:rsidR="00283F5B">
        <w:rPr>
          <w:b/>
          <w:sz w:val="22"/>
          <w:szCs w:val="22"/>
        </w:rPr>
        <w:t>potrzeb</w:t>
      </w:r>
      <w:r w:rsidRPr="00EF3437">
        <w:rPr>
          <w:b/>
          <w:sz w:val="22"/>
          <w:szCs w:val="22"/>
        </w:rPr>
        <w:t xml:space="preserve"> AGH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8</w:t>
      </w:r>
      <w:r w:rsidR="001D35F1">
        <w:rPr>
          <w:b/>
          <w:sz w:val="22"/>
          <w:szCs w:val="22"/>
        </w:rPr>
        <w:t>1</w:t>
      </w:r>
      <w:r w:rsidRPr="002A16E2">
        <w:rPr>
          <w:b/>
          <w:sz w:val="22"/>
          <w:szCs w:val="22"/>
        </w:rPr>
        <w:t>/2</w:t>
      </w:r>
      <w:r w:rsidR="001D35F1"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09347AE" w14:textId="77777777" w:rsidR="00FF5E3D" w:rsidRDefault="00FF5E3D" w:rsidP="00FF5E3D">
      <w:pPr>
        <w:widowControl w:val="0"/>
        <w:spacing w:line="264" w:lineRule="auto"/>
        <w:ind w:right="1"/>
        <w:rPr>
          <w:b/>
        </w:rPr>
      </w:pPr>
    </w:p>
    <w:p w14:paraId="6D31AF0E" w14:textId="77777777" w:rsidR="00FF5E3D" w:rsidRPr="00426906" w:rsidRDefault="00FF5E3D" w:rsidP="00FF5E3D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2615ABEA" w14:textId="77777777" w:rsidR="00FF5E3D" w:rsidRPr="00426906" w:rsidRDefault="00FF5E3D" w:rsidP="00FF5E3D">
      <w:pPr>
        <w:widowControl w:val="0"/>
        <w:spacing w:line="264" w:lineRule="auto"/>
        <w:ind w:right="1"/>
        <w:rPr>
          <w:b/>
        </w:rPr>
      </w:pPr>
    </w:p>
    <w:p w14:paraId="2871055A" w14:textId="77777777" w:rsidR="00FF5E3D" w:rsidRPr="00426906" w:rsidRDefault="00FF5E3D" w:rsidP="00FF5E3D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12E72344" w14:textId="77777777" w:rsidR="00FF5E3D" w:rsidRPr="00426906" w:rsidRDefault="00FF5E3D" w:rsidP="00FF5E3D">
      <w:pPr>
        <w:widowControl w:val="0"/>
        <w:spacing w:line="264" w:lineRule="auto"/>
        <w:ind w:right="1"/>
        <w:jc w:val="both"/>
        <w:rPr>
          <w:b/>
        </w:rPr>
      </w:pPr>
    </w:p>
    <w:p w14:paraId="4840ABD0" w14:textId="77777777" w:rsidR="00FF5E3D" w:rsidRPr="00426906" w:rsidRDefault="00FF5E3D" w:rsidP="00FF5E3D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740C28AB" w14:textId="77777777" w:rsidR="00FF5E3D" w:rsidRPr="00426906" w:rsidRDefault="00FF5E3D" w:rsidP="00FF5E3D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23C3C097" w14:textId="77777777" w:rsidR="00FF5E3D" w:rsidRPr="00426906" w:rsidRDefault="00FF5E3D" w:rsidP="00FF5E3D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 xml:space="preserve">Termin dostawy zamówień cząstkowych: ……. </w:t>
      </w:r>
      <w:r w:rsidRPr="00426906">
        <w:t xml:space="preserve">dni roboczych od daty złożenia zamówienia </w:t>
      </w:r>
      <w:r w:rsidRPr="00283F5B">
        <w:rPr>
          <w:highlight w:val="yellow"/>
        </w:rPr>
        <w:t>(kryterium oceny ofert</w:t>
      </w:r>
      <w:r w:rsidRPr="00426906">
        <w:t xml:space="preserve">) </w:t>
      </w:r>
    </w:p>
    <w:p w14:paraId="27C0250B" w14:textId="6219323D" w:rsidR="00FF5E3D" w:rsidRPr="00426906" w:rsidRDefault="00FF5E3D" w:rsidP="00FF5E3D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 w:rsidR="001D35F1">
        <w:rPr>
          <w:b/>
          <w:sz w:val="22"/>
          <w:szCs w:val="22"/>
        </w:rPr>
        <w:t>sukcesywnie od daty podpisania umowy przez okres 12 miesięcy.</w:t>
      </w:r>
    </w:p>
    <w:p w14:paraId="4F8EB661" w14:textId="77777777" w:rsidR="00FF5E3D" w:rsidRPr="002A16E2" w:rsidRDefault="00FF5E3D" w:rsidP="00FF5E3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0F77BD5" w14:textId="77777777" w:rsidR="00FF5E3D" w:rsidRPr="002A16E2" w:rsidRDefault="00FF5E3D" w:rsidP="00FF5E3D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5676FE" w14:textId="77777777" w:rsidR="00FF5E3D" w:rsidRPr="002A16E2" w:rsidRDefault="00FF5E3D" w:rsidP="00FF5E3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D1FB53C" w14:textId="77777777" w:rsidR="00FF5E3D" w:rsidRPr="002A16E2" w:rsidRDefault="00FF5E3D" w:rsidP="00FF5E3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47872CD" w14:textId="6D3A5C13" w:rsidR="00FF5E3D" w:rsidRPr="002A16E2" w:rsidRDefault="00FF5E3D" w:rsidP="00FF5E3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6BD8D832" w14:textId="77777777" w:rsidR="00FF5E3D" w:rsidRDefault="00FF5E3D" w:rsidP="00FF5E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A47903F" w14:textId="77777777" w:rsidR="004A1399" w:rsidRDefault="004A1399" w:rsidP="004A1399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Oświadczamy, że uruchomimy platformę internetową za pomocą, której dokonywane będą zamówienia najpóźniej 1 dzień po podpisaniu umowy.</w:t>
      </w:r>
    </w:p>
    <w:p w14:paraId="312BDC07" w14:textId="77777777" w:rsidR="00FF5E3D" w:rsidRPr="002A16E2" w:rsidRDefault="00FF5E3D" w:rsidP="00FF5E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A4BC33" w14:textId="77777777" w:rsidR="00FF5E3D" w:rsidRPr="002A16E2" w:rsidRDefault="00FF5E3D" w:rsidP="00FF5E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D4F18E" w14:textId="77777777" w:rsidR="00FF5E3D" w:rsidRPr="002A16E2" w:rsidRDefault="00FF5E3D" w:rsidP="00FF5E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43A656" w14:textId="77777777" w:rsidR="00FF5E3D" w:rsidRPr="002A16E2" w:rsidRDefault="00FF5E3D" w:rsidP="00FF5E3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F5E3D" w:rsidRPr="002A16E2" w14:paraId="700E4204" w14:textId="77777777" w:rsidTr="007F7B9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0EB3D" w14:textId="77777777" w:rsidR="00FF5E3D" w:rsidRPr="002A16E2" w:rsidRDefault="00FF5E3D" w:rsidP="007F7B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D4D43" w14:textId="77777777" w:rsidR="00FF5E3D" w:rsidRPr="002A16E2" w:rsidRDefault="00FF5E3D" w:rsidP="007F7B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369F5D5" w14:textId="77777777" w:rsidR="00FF5E3D" w:rsidRPr="002A16E2" w:rsidRDefault="00FF5E3D" w:rsidP="007F7B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8B4D6" w14:textId="77777777" w:rsidR="00FF5E3D" w:rsidRPr="002A16E2" w:rsidRDefault="00FF5E3D" w:rsidP="007F7B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F5E3D" w:rsidRPr="002A16E2" w14:paraId="51B93E51" w14:textId="77777777" w:rsidTr="007F7B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79035" w14:textId="77777777" w:rsidR="00FF5E3D" w:rsidRPr="002A16E2" w:rsidRDefault="00FF5E3D" w:rsidP="007F7B9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42BBA" w14:textId="77777777" w:rsidR="00FF5E3D" w:rsidRPr="002A16E2" w:rsidRDefault="00FF5E3D" w:rsidP="007F7B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5CC1" w14:textId="77777777" w:rsidR="00FF5E3D" w:rsidRPr="002A16E2" w:rsidRDefault="00FF5E3D" w:rsidP="007F7B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F5E3D" w:rsidRPr="002A16E2" w14:paraId="39CA12C9" w14:textId="77777777" w:rsidTr="007F7B9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79F9" w14:textId="77777777" w:rsidR="00FF5E3D" w:rsidRPr="002A16E2" w:rsidRDefault="00FF5E3D" w:rsidP="007F7B9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C2969" w14:textId="77777777" w:rsidR="00FF5E3D" w:rsidRPr="002A16E2" w:rsidRDefault="00FF5E3D" w:rsidP="007F7B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D86D2" w14:textId="77777777" w:rsidR="00FF5E3D" w:rsidRPr="002A16E2" w:rsidRDefault="00FF5E3D" w:rsidP="007F7B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83F8376" w14:textId="77777777" w:rsidR="00FF5E3D" w:rsidRPr="006B021C" w:rsidRDefault="00FF5E3D" w:rsidP="00FF5E3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57A3028F" w14:textId="77777777" w:rsidR="00FF5E3D" w:rsidRPr="006B021C" w:rsidRDefault="00FF5E3D" w:rsidP="00FF5E3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Po zakończeniu postępowania wadium należy zwrócić.</w:t>
      </w:r>
      <w:r w:rsidRPr="006B021C">
        <w:rPr>
          <w:rStyle w:val="Odwoanieprzypisudolnego"/>
          <w:sz w:val="22"/>
          <w:szCs w:val="22"/>
        </w:rPr>
        <w:footnoteReference w:id="1"/>
      </w:r>
    </w:p>
    <w:p w14:paraId="23A606BC" w14:textId="77777777" w:rsidR="00FF5E3D" w:rsidRPr="006B021C" w:rsidRDefault="00FF5E3D" w:rsidP="00FF5E3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Bank: ........................................................................</w:t>
      </w:r>
    </w:p>
    <w:p w14:paraId="335D2B85" w14:textId="77777777" w:rsidR="00FF5E3D" w:rsidRPr="006B021C" w:rsidRDefault="00FF5E3D" w:rsidP="00FF5E3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Nr konta ....................................................................</w:t>
      </w:r>
    </w:p>
    <w:p w14:paraId="185B6343" w14:textId="77777777" w:rsidR="00FF5E3D" w:rsidRDefault="00FF5E3D" w:rsidP="00FF5E3D">
      <w:pPr>
        <w:numPr>
          <w:ilvl w:val="0"/>
          <w:numId w:val="1"/>
        </w:numPr>
        <w:jc w:val="both"/>
        <w:rPr>
          <w:sz w:val="22"/>
          <w:szCs w:val="22"/>
        </w:rPr>
      </w:pPr>
      <w:r w:rsidRPr="006B021C">
        <w:rPr>
          <w:sz w:val="22"/>
          <w:szCs w:val="22"/>
        </w:rPr>
        <w:t>Inne ...........................................................................</w:t>
      </w:r>
    </w:p>
    <w:p w14:paraId="04FBC1EF" w14:textId="77777777" w:rsidR="00FF5E3D" w:rsidRPr="002A16E2" w:rsidRDefault="00FF5E3D" w:rsidP="00FF5E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94B90F7" w14:textId="77777777" w:rsidR="00FF5E3D" w:rsidRPr="002A16E2" w:rsidRDefault="00FF5E3D" w:rsidP="00FF5E3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30534D6" w14:textId="77777777" w:rsidR="00FF5E3D" w:rsidRPr="002A16E2" w:rsidRDefault="00FF5E3D" w:rsidP="00FF5E3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9C8DF2B" w14:textId="77777777" w:rsidR="00FF5E3D" w:rsidRPr="002A16E2" w:rsidRDefault="00FF5E3D" w:rsidP="00FF5E3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A263DFB" w14:textId="77777777" w:rsidR="00FF5E3D" w:rsidRPr="002A16E2" w:rsidRDefault="00FF5E3D" w:rsidP="00FF5E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482472FE" w14:textId="77777777" w:rsidR="00FF5E3D" w:rsidRPr="002A16E2" w:rsidRDefault="00FF5E3D" w:rsidP="00FF5E3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5C4594" w14:textId="77777777" w:rsidR="00FF5E3D" w:rsidRPr="002A16E2" w:rsidRDefault="00FF5E3D" w:rsidP="00FF5E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3E6074C" w14:textId="77777777" w:rsidR="00FF5E3D" w:rsidRPr="002A16E2" w:rsidRDefault="00FF5E3D" w:rsidP="00FF5E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AB2C1DB" w14:textId="77777777" w:rsidR="00FF5E3D" w:rsidRPr="002A16E2" w:rsidRDefault="00FF5E3D" w:rsidP="00FF5E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1FE8CD8" w14:textId="72DAD784" w:rsidR="00FE545C" w:rsidRPr="00FF5E3D" w:rsidRDefault="00FF5E3D" w:rsidP="004A1399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FF5E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721BA" w14:textId="77777777" w:rsidR="00010107" w:rsidRDefault="00010107">
      <w:r>
        <w:separator/>
      </w:r>
    </w:p>
  </w:endnote>
  <w:endnote w:type="continuationSeparator" w:id="0">
    <w:p w14:paraId="6C82C39C" w14:textId="77777777" w:rsidR="00010107" w:rsidRDefault="0001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B68BD" w14:textId="77777777" w:rsidR="002C0734" w:rsidRDefault="002C07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9C99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FFD9A" w14:textId="77777777" w:rsidR="002C0734" w:rsidRDefault="002C07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51D00" w14:textId="77777777" w:rsidR="00010107" w:rsidRDefault="00010107">
      <w:r>
        <w:separator/>
      </w:r>
    </w:p>
  </w:footnote>
  <w:footnote w:type="continuationSeparator" w:id="0">
    <w:p w14:paraId="123E4CA6" w14:textId="77777777" w:rsidR="00010107" w:rsidRDefault="00010107">
      <w:r>
        <w:continuationSeparator/>
      </w:r>
    </w:p>
  </w:footnote>
  <w:footnote w:id="1">
    <w:p w14:paraId="5386311D" w14:textId="77777777" w:rsidR="00FF5E3D" w:rsidRDefault="00FF5E3D" w:rsidP="00FF5E3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5E16FBC7" w14:textId="77777777" w:rsidR="00FF5E3D" w:rsidRDefault="00FF5E3D" w:rsidP="00FF5E3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32C5DDC1" w14:textId="77777777" w:rsidR="00FF5E3D" w:rsidRDefault="00FF5E3D" w:rsidP="00FF5E3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D2E6B" w14:textId="77777777" w:rsidR="002C0734" w:rsidRDefault="002C07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2233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5F5C3" w14:textId="77777777" w:rsidR="002C0734" w:rsidRDefault="002C07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107"/>
    <w:rsid w:val="00010107"/>
    <w:rsid w:val="00012286"/>
    <w:rsid w:val="0005483B"/>
    <w:rsid w:val="00071CCC"/>
    <w:rsid w:val="000B731D"/>
    <w:rsid w:val="000D6134"/>
    <w:rsid w:val="000E09C7"/>
    <w:rsid w:val="000F6589"/>
    <w:rsid w:val="00106636"/>
    <w:rsid w:val="00116EC6"/>
    <w:rsid w:val="001801DD"/>
    <w:rsid w:val="001D35F1"/>
    <w:rsid w:val="001D4612"/>
    <w:rsid w:val="00207E98"/>
    <w:rsid w:val="002723B0"/>
    <w:rsid w:val="00283F5B"/>
    <w:rsid w:val="002C0734"/>
    <w:rsid w:val="00315A4A"/>
    <w:rsid w:val="004A139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60320D6"/>
  <w15:chartTrackingRefBased/>
  <w15:docId w15:val="{4CD90B17-9F77-47B0-9D44-3C0F29F0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E3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2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522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2022-02-16T13:24:00Z</dcterms:created>
  <dcterms:modified xsi:type="dcterms:W3CDTF">2022-02-16T13:26:00Z</dcterms:modified>
</cp:coreProperties>
</file>