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4B3B" w14:textId="151A06E9" w:rsidR="00B16563" w:rsidRDefault="00B16563" w:rsidP="00B16563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8</w:t>
      </w:r>
      <w:r>
        <w:rPr>
          <w:b/>
          <w:sz w:val="24"/>
        </w:rPr>
        <w:t>1/2</w:t>
      </w:r>
      <w:r>
        <w:rPr>
          <w:b/>
          <w:sz w:val="24"/>
        </w:rPr>
        <w:t>2</w:t>
      </w:r>
    </w:p>
    <w:p w14:paraId="290AFD50" w14:textId="77777777" w:rsidR="00B16563" w:rsidRDefault="00B16563" w:rsidP="00B16563">
      <w:pPr>
        <w:pStyle w:val="Nagwek3"/>
        <w:ind w:left="0"/>
        <w:jc w:val="left"/>
        <w:rPr>
          <w:sz w:val="28"/>
        </w:rPr>
      </w:pPr>
    </w:p>
    <w:p w14:paraId="25A4A8AD" w14:textId="77777777" w:rsidR="00B16563" w:rsidRDefault="00B16563" w:rsidP="00B165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8E7BAAE" w14:textId="77777777" w:rsidR="00B16563" w:rsidRDefault="00B16563" w:rsidP="00B16563">
      <w:pPr>
        <w:jc w:val="center"/>
        <w:rPr>
          <w:b/>
          <w:sz w:val="28"/>
          <w:szCs w:val="28"/>
        </w:rPr>
      </w:pPr>
    </w:p>
    <w:p w14:paraId="2CF18A24" w14:textId="77777777" w:rsidR="00B16563" w:rsidRDefault="00B16563" w:rsidP="00B1656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94D5441" w14:textId="77777777" w:rsidR="00B16563" w:rsidRDefault="00B16563" w:rsidP="00B16563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6A61EE6" w14:textId="77777777" w:rsidR="00B16563" w:rsidRDefault="00B16563" w:rsidP="00B16563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C3CDE" w14:textId="77777777" w:rsidR="00B16563" w:rsidRDefault="00B16563" w:rsidP="00B16563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0B7C5EB" w14:textId="057F11C7" w:rsidR="00B16563" w:rsidRPr="008A47C1" w:rsidRDefault="00B16563" w:rsidP="00B16563">
      <w:pPr>
        <w:widowControl w:val="0"/>
        <w:tabs>
          <w:tab w:val="left" w:pos="0"/>
        </w:tabs>
        <w:spacing w:line="264" w:lineRule="auto"/>
        <w:ind w:right="1"/>
        <w:jc w:val="both"/>
        <w:rPr>
          <w:rFonts w:cs="Calibri"/>
        </w:rPr>
      </w:pPr>
      <w:r w:rsidRPr="00111488">
        <w:rPr>
          <w:b/>
          <w:bCs/>
        </w:rPr>
        <w:t>D</w:t>
      </w:r>
      <w:r w:rsidRPr="00111488">
        <w:rPr>
          <w:b/>
        </w:rPr>
        <w:t>ostaw</w:t>
      </w:r>
      <w:r>
        <w:rPr>
          <w:b/>
        </w:rPr>
        <w:t>ę</w:t>
      </w:r>
      <w:r w:rsidRPr="00111488">
        <w:rPr>
          <w:b/>
        </w:rPr>
        <w:t xml:space="preserve"> </w:t>
      </w:r>
      <w:r>
        <w:rPr>
          <w:b/>
        </w:rPr>
        <w:t>papieru kserograficznego dla potrzeb AGH</w:t>
      </w:r>
      <w:r w:rsidRPr="003869D9">
        <w:rPr>
          <w:b/>
        </w:rPr>
        <w:t xml:space="preserve"> </w:t>
      </w:r>
      <w:r>
        <w:rPr>
          <w:rFonts w:ascii="Verdana" w:hAnsi="Verdana"/>
          <w:b/>
        </w:rPr>
        <w:t xml:space="preserve">- </w:t>
      </w:r>
      <w:r w:rsidRPr="008A47C1">
        <w:rPr>
          <w:rFonts w:cs="Calibri"/>
          <w:b/>
        </w:rPr>
        <w:t>KC-zp.272-</w:t>
      </w:r>
      <w:r>
        <w:rPr>
          <w:rFonts w:cs="Calibri"/>
          <w:b/>
        </w:rPr>
        <w:t>8</w:t>
      </w:r>
      <w:r w:rsidRPr="008A47C1">
        <w:rPr>
          <w:rFonts w:cs="Calibri"/>
          <w:b/>
        </w:rPr>
        <w:t>1/2</w:t>
      </w:r>
      <w:r>
        <w:rPr>
          <w:rFonts w:cs="Calibri"/>
          <w:b/>
        </w:rPr>
        <w:t>2</w:t>
      </w:r>
      <w:r w:rsidRPr="008A47C1">
        <w:rPr>
          <w:rFonts w:cs="Calibri"/>
          <w:b/>
          <w:bCs/>
          <w:iCs/>
        </w:rPr>
        <w:t xml:space="preserve">, </w:t>
      </w:r>
      <w:r w:rsidRPr="008A47C1">
        <w:rPr>
          <w:rFonts w:cs="Calibri"/>
        </w:rPr>
        <w:t xml:space="preserve">prowadzonego przez Akademię Górniczo-Hutniczą w Krakowie, </w:t>
      </w:r>
    </w:p>
    <w:p w14:paraId="5530CE31" w14:textId="77777777" w:rsidR="00B16563" w:rsidRDefault="00B16563" w:rsidP="00B1656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C631786" w14:textId="77777777" w:rsidR="00B16563" w:rsidRDefault="00B16563" w:rsidP="00B1656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08A54D6" w14:textId="77777777" w:rsidR="00B16563" w:rsidRDefault="00B16563" w:rsidP="00B16563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5E55176" w14:textId="77777777" w:rsidR="00B16563" w:rsidRDefault="00B16563" w:rsidP="00B16563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972ECCA" w14:textId="77777777" w:rsidR="00B16563" w:rsidRDefault="00B16563" w:rsidP="00B1656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78F2E1D0" w14:textId="77777777" w:rsidR="00B16563" w:rsidRDefault="00B16563" w:rsidP="00B16563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6563" w14:paraId="1444137D" w14:textId="77777777" w:rsidTr="007F7B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E000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2828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5D4C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16563" w14:paraId="5EF48A11" w14:textId="77777777" w:rsidTr="007F7B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6506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5D02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2105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</w:tr>
      <w:tr w:rsidR="00B16563" w14:paraId="1E138FDD" w14:textId="77777777" w:rsidTr="007F7B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926E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6126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CAD1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</w:tr>
      <w:tr w:rsidR="00B16563" w14:paraId="406F55EB" w14:textId="77777777" w:rsidTr="007F7B9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E640" w14:textId="77777777" w:rsidR="00B16563" w:rsidRDefault="00B16563" w:rsidP="007F7B9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24B5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62F" w14:textId="77777777" w:rsidR="00B16563" w:rsidRDefault="00B16563" w:rsidP="007F7B91">
            <w:pPr>
              <w:widowControl w:val="0"/>
              <w:spacing w:line="360" w:lineRule="auto"/>
              <w:jc w:val="both"/>
            </w:pPr>
          </w:p>
        </w:tc>
      </w:tr>
    </w:tbl>
    <w:p w14:paraId="0A3FDEBB" w14:textId="77777777" w:rsidR="00B16563" w:rsidRDefault="00B16563" w:rsidP="00B16563">
      <w:pPr>
        <w:widowControl w:val="0"/>
        <w:spacing w:line="360" w:lineRule="auto"/>
        <w:jc w:val="both"/>
      </w:pPr>
    </w:p>
    <w:p w14:paraId="4F5074EA" w14:textId="77777777" w:rsidR="00B16563" w:rsidRDefault="00B16563" w:rsidP="00B16563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CA20BB3" w14:textId="77777777" w:rsidR="00B16563" w:rsidRDefault="00B16563" w:rsidP="00B16563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FA7B1EF" w14:textId="77777777" w:rsidR="00B16563" w:rsidRDefault="00B16563" w:rsidP="00B16563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F620AD8" w14:textId="77777777" w:rsidR="00B16563" w:rsidRDefault="00B16563" w:rsidP="00B16563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F46E553" w14:textId="77777777" w:rsidR="00B16563" w:rsidRDefault="00B16563" w:rsidP="00B16563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DD86782" w14:textId="77777777" w:rsidR="00B16563" w:rsidRDefault="00B16563" w:rsidP="00B16563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207D591" w14:textId="77777777" w:rsidR="00B16563" w:rsidRPr="00D82098" w:rsidRDefault="00B16563" w:rsidP="00B16563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319918E2" w14:textId="77777777" w:rsidR="00B16563" w:rsidRDefault="00B16563" w:rsidP="00B16563">
      <w:pPr>
        <w:rPr>
          <w:rFonts w:eastAsia="Times New Roman"/>
          <w:lang w:eastAsia="pl-PL"/>
        </w:rPr>
      </w:pPr>
    </w:p>
    <w:p w14:paraId="595C5DA8" w14:textId="77777777" w:rsidR="00B16563" w:rsidRDefault="00B16563" w:rsidP="00B16563"/>
    <w:p w14:paraId="4781E1C7" w14:textId="77777777" w:rsidR="00B16563" w:rsidRPr="00DD1F3F" w:rsidRDefault="00B16563" w:rsidP="00B16563"/>
    <w:p w14:paraId="5CBF70C6" w14:textId="77777777" w:rsidR="00B16563" w:rsidRPr="00667DD0" w:rsidRDefault="00B16563" w:rsidP="00B16563"/>
    <w:p w14:paraId="375641D5" w14:textId="77777777" w:rsidR="00B16563" w:rsidRPr="00174772" w:rsidRDefault="00B16563" w:rsidP="00B16563"/>
    <w:p w14:paraId="0328636C" w14:textId="77777777" w:rsidR="00B16563" w:rsidRPr="002A7680" w:rsidRDefault="00B16563" w:rsidP="00B16563"/>
    <w:p w14:paraId="3F7ACDF2" w14:textId="77777777" w:rsidR="00B16563" w:rsidRPr="00C972E9" w:rsidRDefault="00B16563" w:rsidP="00B16563"/>
    <w:p w14:paraId="715B4DFD" w14:textId="6B8A91A8" w:rsidR="00106AC7" w:rsidRPr="008728AC" w:rsidRDefault="00106AC7" w:rsidP="008728AC"/>
    <w:sectPr w:rsidR="00106AC7" w:rsidRPr="008728A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33B46" w14:textId="77777777" w:rsidR="00BB4FB8" w:rsidRDefault="00BB4FB8">
      <w:r>
        <w:separator/>
      </w:r>
    </w:p>
  </w:endnote>
  <w:endnote w:type="continuationSeparator" w:id="0">
    <w:p w14:paraId="13076EBD" w14:textId="77777777" w:rsidR="00BB4FB8" w:rsidRDefault="00BB4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405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62FF5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503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D3753B9" w14:textId="77777777" w:rsidR="00336EEB" w:rsidRDefault="00B16563" w:rsidP="00336EEB">
    <w:pPr>
      <w:pStyle w:val="Stopka"/>
      <w:tabs>
        <w:tab w:val="clear" w:pos="4536"/>
      </w:tabs>
      <w:jc w:val="center"/>
    </w:pPr>
    <w:r>
      <w:rPr>
        <w:noProof/>
      </w:rPr>
      <w:pict w14:anchorId="41FC052C">
        <v:line id="_x0000_s1025" style="position:absolute;left:0;text-align:left;z-index:251657728" from="-3.85pt,8.7pt" to="455.15pt,8.7pt"/>
      </w:pict>
    </w:r>
  </w:p>
  <w:p w14:paraId="4E93E92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B3197" w14:textId="77777777" w:rsidR="00F3454E" w:rsidRDefault="00F345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73EDF" w14:textId="77777777" w:rsidR="00BB4FB8" w:rsidRDefault="00BB4FB8">
      <w:r>
        <w:separator/>
      </w:r>
    </w:p>
  </w:footnote>
  <w:footnote w:type="continuationSeparator" w:id="0">
    <w:p w14:paraId="6066D7D0" w14:textId="77777777" w:rsidR="00BB4FB8" w:rsidRDefault="00BB4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5B27" w14:textId="77777777" w:rsidR="00F3454E" w:rsidRDefault="00F345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E0465" w14:textId="77777777" w:rsidR="00F3454E" w:rsidRDefault="00F34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2A987" w14:textId="77777777" w:rsidR="00F3454E" w:rsidRDefault="00F345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4FB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28AC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16563"/>
    <w:rsid w:val="00B26102"/>
    <w:rsid w:val="00B45ED4"/>
    <w:rsid w:val="00B54FB4"/>
    <w:rsid w:val="00BB4FB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454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23FDDD"/>
  <w15:chartTrackingRefBased/>
  <w15:docId w15:val="{E74B10A1-3947-4AC7-AD0E-EA22E1EA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6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B16563"/>
    <w:rPr>
      <w:b/>
      <w:sz w:val="24"/>
    </w:rPr>
  </w:style>
  <w:style w:type="character" w:customStyle="1" w:styleId="NagwekZnak">
    <w:name w:val="Nagłówek Znak"/>
    <w:link w:val="Nagwek"/>
    <w:rsid w:val="00B16563"/>
  </w:style>
  <w:style w:type="paragraph" w:styleId="Akapitzlist">
    <w:name w:val="List Paragraph"/>
    <w:basedOn w:val="Normalny"/>
    <w:uiPriority w:val="34"/>
    <w:qFormat/>
    <w:rsid w:val="00B1656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2022-02-16T12:54:00Z</dcterms:created>
  <dcterms:modified xsi:type="dcterms:W3CDTF">2022-02-16T12:56:00Z</dcterms:modified>
</cp:coreProperties>
</file>