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98B062" w14:textId="0BEF112C" w:rsidR="00025386" w:rsidRPr="009F1221" w:rsidRDefault="0059237C" w:rsidP="00025386">
      <w:pPr>
        <w:pStyle w:val="Nagwek4"/>
        <w:rPr>
          <w:b/>
          <w:i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7F3EFF8F" wp14:editId="2EDF0B75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F21F893" w14:textId="77777777" w:rsidR="00025386" w:rsidRDefault="00025386" w:rsidP="00025386"/>
                          <w:p w14:paraId="054A1B9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710160B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F2A565A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663F7091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2ACE5B8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999C5E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B4AC8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F0BE06D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5ADA0BF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F3EFF8F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" filled="f" strokeweight=".25pt">
                <v:textbox inset="1pt,1pt,1pt,1pt">
                  <w:txbxContent>
                    <w:p w14:paraId="6F21F893" w14:textId="77777777" w:rsidR="00025386" w:rsidRDefault="00025386" w:rsidP="00025386"/>
                    <w:p w14:paraId="054A1B9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710160B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F2A565A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663F7091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2ACE5B8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999C5E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B4AC8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6F0BE06D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5ADA0BF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</w:t>
      </w:r>
      <w:r w:rsidR="00025386" w:rsidRPr="009F1221">
        <w:rPr>
          <w:b/>
          <w:i w:val="0"/>
        </w:rPr>
        <w:t xml:space="preserve">nr </w:t>
      </w:r>
      <w:r w:rsidR="009F1221" w:rsidRPr="009F1221">
        <w:rPr>
          <w:b/>
          <w:i w:val="0"/>
          <w:lang w:val="pl-PL"/>
        </w:rPr>
        <w:t>5</w:t>
      </w:r>
      <w:r w:rsidR="00082BF8">
        <w:rPr>
          <w:b/>
          <w:i w:val="0"/>
          <w:lang w:val="pl-PL"/>
        </w:rPr>
        <w:t xml:space="preserve"> do SWZ</w:t>
      </w:r>
    </w:p>
    <w:p w14:paraId="0EB36AFC" w14:textId="77777777" w:rsidR="00025386" w:rsidRDefault="00025386"/>
    <w:p w14:paraId="141BFA26" w14:textId="77777777" w:rsidR="00025386" w:rsidRPr="00025386" w:rsidRDefault="00025386" w:rsidP="00025386"/>
    <w:p w14:paraId="10584AEA" w14:textId="37C35200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CD101A">
        <w:rPr>
          <w:rFonts w:ascii="Times New Roman" w:eastAsia="Times New Roman" w:hAnsi="Times New Roman"/>
          <w:b/>
          <w:sz w:val="24"/>
          <w:szCs w:val="20"/>
          <w:lang w:eastAsia="pl-PL"/>
        </w:rPr>
        <w:t>4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CD101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63EB4F2" w14:textId="77777777" w:rsidR="00025386" w:rsidRPr="00025386" w:rsidRDefault="00025386" w:rsidP="00025386"/>
    <w:p w14:paraId="4EB07BC2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6388A521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C33D329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tryb</w:t>
      </w:r>
      <w:r w:rsidR="006E7666">
        <w:rPr>
          <w:rFonts w:ascii="Times New Roman" w:eastAsia="Times New Roman" w:hAnsi="Times New Roman"/>
          <w:b/>
          <w:sz w:val="24"/>
          <w:szCs w:val="20"/>
          <w:lang w:eastAsia="pl-PL"/>
        </w:rPr>
        <w:t>ie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podstawowy</w:t>
      </w:r>
      <w:r w:rsidR="006E7666">
        <w:rPr>
          <w:rFonts w:ascii="Times New Roman" w:eastAsia="Times New Roman" w:hAnsi="Times New Roman"/>
          <w:b/>
          <w:sz w:val="24"/>
          <w:szCs w:val="20"/>
          <w:lang w:eastAsia="pl-PL"/>
        </w:rPr>
        <w:t>m bez negocjacji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  <w:bookmarkStart w:id="0" w:name="_GoBack"/>
      <w:bookmarkEnd w:id="0"/>
    </w:p>
    <w:p w14:paraId="00FF96C0" w14:textId="7F72198E" w:rsidR="00A56A6F" w:rsidRDefault="000A646E" w:rsidP="000A64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A646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Zakup i dostawa fartuchów ochronnych foliowych, myjek typu rękawica, mydła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0A646E">
        <w:rPr>
          <w:rFonts w:ascii="Times New Roman" w:eastAsia="Times New Roman" w:hAnsi="Times New Roman"/>
          <w:b/>
          <w:sz w:val="24"/>
          <w:szCs w:val="24"/>
          <w:lang w:eastAsia="pl-PL"/>
        </w:rPr>
        <w:t>w systemie zamkniętym, szczotek do chirurgicznego mycia rąk oraz maszynek do golenia</w:t>
      </w:r>
    </w:p>
    <w:p w14:paraId="162AB518" w14:textId="77777777" w:rsidR="000A646E" w:rsidRPr="00A56A6F" w:rsidRDefault="000A646E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846E82A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034577BE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2ADECB73" w14:textId="77777777" w:rsidTr="00C2318B">
        <w:tc>
          <w:tcPr>
            <w:tcW w:w="772" w:type="dxa"/>
            <w:shd w:val="clear" w:color="auto" w:fill="auto"/>
          </w:tcPr>
          <w:p w14:paraId="1B0F62DB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850333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77C8C22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BCD4CD3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3E0921D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F63A07F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2C112A37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298D400C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31D3389F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402FD25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05A646F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56FCBA3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38806C9B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F2FFC17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EE6A70B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31A31CAD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598FDDDB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footerReference w:type="default" r:id="rId6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3E7497" w14:textId="77777777" w:rsidR="005B31BC" w:rsidRDefault="005B31BC" w:rsidP="00025386">
      <w:pPr>
        <w:spacing w:after="0" w:line="240" w:lineRule="auto"/>
      </w:pPr>
      <w:r>
        <w:separator/>
      </w:r>
    </w:p>
  </w:endnote>
  <w:endnote w:type="continuationSeparator" w:id="0">
    <w:p w14:paraId="0D75089B" w14:textId="77777777" w:rsidR="005B31BC" w:rsidRDefault="005B31B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D525E7" w14:textId="77777777" w:rsidR="00025386" w:rsidRDefault="0059237C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070A7B9" wp14:editId="0CDF573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40A9B1C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341BDEA5" w14:textId="29C1EB03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C391D9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C760BE" w14:textId="77777777" w:rsidR="005B31BC" w:rsidRDefault="005B31BC" w:rsidP="00025386">
      <w:pPr>
        <w:spacing w:after="0" w:line="240" w:lineRule="auto"/>
      </w:pPr>
      <w:r>
        <w:separator/>
      </w:r>
    </w:p>
  </w:footnote>
  <w:footnote w:type="continuationSeparator" w:id="0">
    <w:p w14:paraId="70B2A3D7" w14:textId="77777777" w:rsidR="005B31BC" w:rsidRDefault="005B31BC" w:rsidP="000253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1BC"/>
    <w:rsid w:val="00025386"/>
    <w:rsid w:val="00082BF8"/>
    <w:rsid w:val="000A646E"/>
    <w:rsid w:val="001948F1"/>
    <w:rsid w:val="001C2314"/>
    <w:rsid w:val="004E2B1B"/>
    <w:rsid w:val="005157F9"/>
    <w:rsid w:val="005624D8"/>
    <w:rsid w:val="0059237C"/>
    <w:rsid w:val="005B31BC"/>
    <w:rsid w:val="006E7666"/>
    <w:rsid w:val="008F2498"/>
    <w:rsid w:val="009B09E9"/>
    <w:rsid w:val="009F1221"/>
    <w:rsid w:val="00A56A6F"/>
    <w:rsid w:val="00AD38B5"/>
    <w:rsid w:val="00C2318B"/>
    <w:rsid w:val="00CD101A"/>
    <w:rsid w:val="00D55FC4"/>
    <w:rsid w:val="00FB7BA7"/>
    <w:rsid w:val="00FD6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F776FC7"/>
  <w15:chartTrackingRefBased/>
  <w15:docId w15:val="{CFFFEF47-4BBD-4A1F-82E7-5CBFD2E34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135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Monika Dziubdziela</cp:lastModifiedBy>
  <cp:revision>8</cp:revision>
  <cp:lastPrinted>2021-02-26T09:32:00Z</cp:lastPrinted>
  <dcterms:created xsi:type="dcterms:W3CDTF">2021-03-10T10:03:00Z</dcterms:created>
  <dcterms:modified xsi:type="dcterms:W3CDTF">2022-01-26T11:34:00Z</dcterms:modified>
</cp:coreProperties>
</file>