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3055D" w14:textId="77777777" w:rsidR="00D96353" w:rsidRPr="00E874DC" w:rsidRDefault="00D96353" w:rsidP="00D9635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C619382" w14:textId="77777777" w:rsidR="00D96353" w:rsidRDefault="00D96353" w:rsidP="00D96353">
      <w:pPr>
        <w:spacing w:before="48" w:line="240" w:lineRule="atLeast"/>
        <w:jc w:val="right"/>
        <w:rPr>
          <w:b/>
          <w:sz w:val="24"/>
          <w:szCs w:val="24"/>
          <w:lang w:val="pl-PL"/>
        </w:rPr>
      </w:pPr>
    </w:p>
    <w:p w14:paraId="1664AA16" w14:textId="77777777" w:rsidR="00D96353" w:rsidRDefault="00D96353" w:rsidP="00D96353">
      <w:pPr>
        <w:spacing w:before="48" w:line="240" w:lineRule="atLeast"/>
        <w:jc w:val="center"/>
        <w:rPr>
          <w:b/>
          <w:sz w:val="24"/>
          <w:szCs w:val="24"/>
          <w:lang w:val="pl-PL"/>
        </w:rPr>
      </w:pPr>
      <w:r>
        <w:rPr>
          <w:b/>
          <w:sz w:val="24"/>
          <w:szCs w:val="24"/>
          <w:lang w:val="pl-PL"/>
        </w:rPr>
        <w:t>WZÓR UMOWY</w:t>
      </w:r>
    </w:p>
    <w:p w14:paraId="2EDDC8E3" w14:textId="77777777" w:rsidR="00D96353" w:rsidRDefault="00D96353" w:rsidP="00D9635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D707D77" w14:textId="77777777" w:rsidR="00D96353" w:rsidRDefault="00D96353" w:rsidP="00D96353">
      <w:pPr>
        <w:spacing w:before="48" w:line="240" w:lineRule="atLeast"/>
        <w:jc w:val="center"/>
        <w:rPr>
          <w:b/>
          <w:sz w:val="28"/>
          <w:lang w:val="pl-PL"/>
        </w:rPr>
      </w:pPr>
    </w:p>
    <w:p w14:paraId="2F89FF45" w14:textId="2E4806ED" w:rsidR="00D96353" w:rsidRPr="00AA2A22" w:rsidRDefault="00D96353" w:rsidP="00D9635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65</w:t>
      </w:r>
      <w:r>
        <w:rPr>
          <w:rFonts w:ascii="Times New Roman" w:hAnsi="Times New Roman"/>
        </w:rPr>
        <w:t>/2</w:t>
      </w:r>
      <w:r>
        <w:rPr>
          <w:rFonts w:ascii="Times New Roman" w:hAnsi="Times New Roman"/>
        </w:rPr>
        <w:t>2</w:t>
      </w:r>
      <w:r w:rsidRPr="00AA2A22">
        <w:rPr>
          <w:rFonts w:ascii="Times New Roman" w:hAnsi="Times New Roman"/>
        </w:rPr>
        <w:t xml:space="preserve"> </w:t>
      </w:r>
    </w:p>
    <w:p w14:paraId="5C12C704" w14:textId="77777777" w:rsidR="00D96353" w:rsidRDefault="00D96353" w:rsidP="00D96353">
      <w:pPr>
        <w:pStyle w:val="Tekstpodstawowy"/>
        <w:ind w:right="-47"/>
        <w:jc w:val="both"/>
        <w:rPr>
          <w:rFonts w:ascii="Times New Roman" w:hAnsi="Times New Roman"/>
        </w:rPr>
      </w:pPr>
      <w:r w:rsidRPr="00AA2A22">
        <w:rPr>
          <w:rFonts w:ascii="Times New Roman" w:hAnsi="Times New Roman"/>
        </w:rPr>
        <w:t>pomiędzy</w:t>
      </w:r>
    </w:p>
    <w:p w14:paraId="5769D332" w14:textId="77777777" w:rsidR="00D96353" w:rsidRDefault="00D96353" w:rsidP="00D9635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1D810D7" w14:textId="77777777" w:rsidR="00D96353" w:rsidRDefault="00D96353" w:rsidP="00D96353">
      <w:pPr>
        <w:pStyle w:val="Tekstpodstawowy"/>
        <w:ind w:right="-47"/>
        <w:jc w:val="both"/>
        <w:rPr>
          <w:rFonts w:ascii="Times New Roman" w:hAnsi="Times New Roman"/>
        </w:rPr>
      </w:pPr>
      <w:r>
        <w:rPr>
          <w:rFonts w:ascii="Times New Roman" w:hAnsi="Times New Roman"/>
        </w:rPr>
        <w:t>reprezentowana przez:</w:t>
      </w:r>
    </w:p>
    <w:p w14:paraId="290ABC42" w14:textId="77777777" w:rsidR="00D96353" w:rsidRDefault="00D96353" w:rsidP="00D96353">
      <w:pPr>
        <w:pStyle w:val="Tekstpodstawowy"/>
        <w:ind w:right="-47"/>
        <w:jc w:val="both"/>
        <w:rPr>
          <w:rFonts w:ascii="Times New Roman" w:hAnsi="Times New Roman"/>
        </w:rPr>
      </w:pPr>
      <w:r>
        <w:rPr>
          <w:rFonts w:ascii="Times New Roman" w:hAnsi="Times New Roman"/>
        </w:rPr>
        <w:t xml:space="preserve">1.Dziekana Wydziału /Kierownika Jednostki/............................................................................. </w:t>
      </w:r>
    </w:p>
    <w:p w14:paraId="1BE4F3A4" w14:textId="77777777" w:rsidR="00D96353" w:rsidRDefault="00D96353" w:rsidP="00D9635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9638EE1" w14:textId="77777777" w:rsidR="00D96353" w:rsidRDefault="00D96353" w:rsidP="00D96353">
      <w:pPr>
        <w:pStyle w:val="Tekstpodstawowy"/>
        <w:ind w:right="-47"/>
        <w:jc w:val="both"/>
        <w:rPr>
          <w:rFonts w:ascii="Times New Roman" w:hAnsi="Times New Roman"/>
        </w:rPr>
      </w:pPr>
      <w:r>
        <w:rPr>
          <w:rFonts w:ascii="Times New Roman" w:hAnsi="Times New Roman"/>
        </w:rPr>
        <w:t>zwaną dalej KUPUJĄCYM</w:t>
      </w:r>
    </w:p>
    <w:p w14:paraId="3B6D1F56" w14:textId="77777777" w:rsidR="00D96353" w:rsidRDefault="00D96353" w:rsidP="00D96353">
      <w:pPr>
        <w:pStyle w:val="Tekstpodstawowy"/>
        <w:ind w:right="-47"/>
        <w:jc w:val="both"/>
        <w:rPr>
          <w:rFonts w:ascii="Times New Roman" w:hAnsi="Times New Roman"/>
        </w:rPr>
      </w:pPr>
      <w:r>
        <w:rPr>
          <w:rFonts w:ascii="Times New Roman" w:hAnsi="Times New Roman"/>
        </w:rPr>
        <w:t xml:space="preserve">a </w:t>
      </w:r>
    </w:p>
    <w:p w14:paraId="6457F8A9" w14:textId="77777777" w:rsidR="00D96353" w:rsidRDefault="00D96353" w:rsidP="00D96353">
      <w:pPr>
        <w:pStyle w:val="Tekstpodstawowy"/>
        <w:ind w:right="-47"/>
        <w:jc w:val="both"/>
        <w:rPr>
          <w:rFonts w:ascii="Times New Roman" w:hAnsi="Times New Roman"/>
        </w:rPr>
      </w:pPr>
      <w:r>
        <w:rPr>
          <w:rFonts w:ascii="Times New Roman" w:hAnsi="Times New Roman"/>
        </w:rPr>
        <w:t>......................................................................................................................................................</w:t>
      </w:r>
    </w:p>
    <w:p w14:paraId="1DEB641B" w14:textId="77777777" w:rsidR="00D96353" w:rsidRDefault="00D96353" w:rsidP="00D96353">
      <w:pPr>
        <w:pStyle w:val="Tekstpodstawowy"/>
        <w:ind w:right="-47"/>
        <w:jc w:val="both"/>
        <w:rPr>
          <w:rFonts w:ascii="Times New Roman" w:hAnsi="Times New Roman"/>
        </w:rPr>
      </w:pPr>
      <w:r>
        <w:rPr>
          <w:rFonts w:ascii="Times New Roman" w:hAnsi="Times New Roman"/>
        </w:rPr>
        <w:t>......................................................................................................................................................</w:t>
      </w:r>
    </w:p>
    <w:p w14:paraId="6A6C2B2F" w14:textId="77777777" w:rsidR="00D96353" w:rsidRDefault="00D96353" w:rsidP="00D9635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2C19FF0" w14:textId="77777777" w:rsidR="00D96353" w:rsidRDefault="00D96353" w:rsidP="00D96353">
      <w:pPr>
        <w:pStyle w:val="Tekstpodstawowy"/>
        <w:ind w:right="-47"/>
        <w:jc w:val="both"/>
        <w:rPr>
          <w:rFonts w:ascii="Times New Roman" w:hAnsi="Times New Roman"/>
        </w:rPr>
      </w:pPr>
      <w:r>
        <w:rPr>
          <w:rFonts w:ascii="Times New Roman" w:hAnsi="Times New Roman"/>
        </w:rPr>
        <w:t>reprezentowanym przez:</w:t>
      </w:r>
    </w:p>
    <w:p w14:paraId="6921894F" w14:textId="77777777" w:rsidR="00D96353" w:rsidRDefault="00D96353" w:rsidP="00D96353">
      <w:pPr>
        <w:pStyle w:val="Tekstpodstawowy"/>
        <w:ind w:right="-47"/>
        <w:jc w:val="both"/>
        <w:rPr>
          <w:rFonts w:ascii="Times New Roman" w:hAnsi="Times New Roman"/>
        </w:rPr>
      </w:pPr>
      <w:r>
        <w:rPr>
          <w:rFonts w:ascii="Times New Roman" w:hAnsi="Times New Roman"/>
        </w:rPr>
        <w:t>1...................................................................................................................................................</w:t>
      </w:r>
    </w:p>
    <w:p w14:paraId="469D94B5" w14:textId="77777777" w:rsidR="00D96353" w:rsidRDefault="00D96353" w:rsidP="00D96353">
      <w:pPr>
        <w:pStyle w:val="Tekstpodstawowy"/>
        <w:ind w:right="-47"/>
        <w:jc w:val="both"/>
        <w:rPr>
          <w:rFonts w:ascii="Times New Roman" w:hAnsi="Times New Roman"/>
        </w:rPr>
      </w:pPr>
      <w:r>
        <w:rPr>
          <w:rFonts w:ascii="Times New Roman" w:hAnsi="Times New Roman"/>
        </w:rPr>
        <w:t xml:space="preserve">2................................................................................................................................................... </w:t>
      </w:r>
    </w:p>
    <w:p w14:paraId="265ECB02" w14:textId="77777777" w:rsidR="00D96353" w:rsidRDefault="00D96353" w:rsidP="00D96353">
      <w:pPr>
        <w:pStyle w:val="Tekstpodstawowy"/>
        <w:ind w:right="-47"/>
        <w:jc w:val="both"/>
        <w:rPr>
          <w:rFonts w:ascii="Times New Roman" w:hAnsi="Times New Roman"/>
        </w:rPr>
      </w:pPr>
      <w:r>
        <w:rPr>
          <w:rFonts w:ascii="Times New Roman" w:hAnsi="Times New Roman"/>
        </w:rPr>
        <w:t>zwanym dalej SPRZEDAWCĄ</w:t>
      </w:r>
    </w:p>
    <w:p w14:paraId="1D9ECABE" w14:textId="77777777" w:rsidR="00D96353" w:rsidRDefault="00D96353" w:rsidP="00D96353">
      <w:pPr>
        <w:pStyle w:val="Tekstpodstawowy"/>
        <w:ind w:right="-47"/>
        <w:jc w:val="center"/>
        <w:rPr>
          <w:rFonts w:ascii="Times New Roman" w:hAnsi="Times New Roman"/>
        </w:rPr>
      </w:pPr>
    </w:p>
    <w:p w14:paraId="6FD4ABA5"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1</w:t>
      </w:r>
    </w:p>
    <w:p w14:paraId="4CC9C3DD" w14:textId="67CD28E8" w:rsidR="00D96353" w:rsidRDefault="00D96353" w:rsidP="00D96353">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ostawa zestaw</w:t>
      </w:r>
      <w:r>
        <w:rPr>
          <w:rFonts w:ascii="Times New Roman" w:hAnsi="Times New Roman"/>
          <w:b/>
        </w:rPr>
        <w:t>u</w:t>
      </w:r>
      <w:r w:rsidRPr="00E93CD7">
        <w:rPr>
          <w:rFonts w:ascii="Times New Roman" w:hAnsi="Times New Roman"/>
          <w:b/>
        </w:rPr>
        <w:t xml:space="preserve"> komputer</w:t>
      </w:r>
      <w:r>
        <w:rPr>
          <w:rFonts w:ascii="Times New Roman" w:hAnsi="Times New Roman"/>
          <w:b/>
        </w:rPr>
        <w:t>a stacjonarnego</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IM</w:t>
      </w:r>
      <w:r w:rsidRPr="00E93CD7">
        <w:rPr>
          <w:rFonts w:ascii="Times New Roman" w:hAnsi="Times New Roman"/>
          <w:b/>
        </w:rPr>
        <w:t>i</w:t>
      </w:r>
      <w:r>
        <w:rPr>
          <w:rFonts w:ascii="Times New Roman" w:hAnsi="Times New Roman"/>
          <w:b/>
        </w:rPr>
        <w:t>IP</w:t>
      </w:r>
      <w:proofErr w:type="spellEnd"/>
      <w:r>
        <w:rPr>
          <w:rFonts w:ascii="Times New Roman" w:hAnsi="Times New Roman"/>
          <w:b/>
        </w:rPr>
        <w:t>.</w:t>
      </w:r>
    </w:p>
    <w:p w14:paraId="736BD6EA" w14:textId="77777777" w:rsidR="00D96353" w:rsidRPr="0043435F" w:rsidRDefault="00D96353" w:rsidP="00D9635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B20C2DA" w14:textId="77777777" w:rsidR="00D96353" w:rsidRPr="0043435F" w:rsidRDefault="00D96353" w:rsidP="00D96353">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2DFD1C8" w14:textId="77777777" w:rsidR="00D96353" w:rsidRDefault="00D96353" w:rsidP="00D96353">
      <w:pPr>
        <w:pStyle w:val="Tekstpodstawowy"/>
        <w:ind w:right="-47"/>
        <w:jc w:val="both"/>
        <w:rPr>
          <w:rFonts w:ascii="Times New Roman" w:hAnsi="Times New Roman"/>
        </w:rPr>
      </w:pPr>
    </w:p>
    <w:p w14:paraId="5F7F9C0D"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2</w:t>
      </w:r>
    </w:p>
    <w:p w14:paraId="3D9299FC" w14:textId="77777777" w:rsidR="00D96353" w:rsidRPr="0043435F" w:rsidRDefault="00D96353" w:rsidP="00D96353">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3C2A1B4F" w14:textId="77777777" w:rsidR="00D96353" w:rsidRPr="0043435F" w:rsidRDefault="00D96353" w:rsidP="00D9635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6667978" w14:textId="77777777" w:rsidR="00D96353" w:rsidRPr="0043435F" w:rsidRDefault="00D96353" w:rsidP="00D96353">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44ECD48" w14:textId="77777777" w:rsidR="00D96353" w:rsidRDefault="00D96353" w:rsidP="00D96353">
      <w:pPr>
        <w:pStyle w:val="Tekstpodstawowy"/>
        <w:ind w:right="-47"/>
        <w:jc w:val="both"/>
        <w:rPr>
          <w:rFonts w:ascii="Times New Roman" w:hAnsi="Times New Roman"/>
        </w:rPr>
      </w:pPr>
    </w:p>
    <w:p w14:paraId="2E261115"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3</w:t>
      </w:r>
    </w:p>
    <w:p w14:paraId="056A28E0" w14:textId="77777777" w:rsidR="00D96353" w:rsidRPr="0043435F" w:rsidRDefault="00D96353" w:rsidP="00D9635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AECF79" w14:textId="77777777" w:rsidR="00D96353" w:rsidRPr="0043435F" w:rsidRDefault="00D96353" w:rsidP="00D9635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15A3457" w14:textId="77777777" w:rsidR="00D96353" w:rsidRPr="0043435F" w:rsidRDefault="00D96353" w:rsidP="00D96353">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C96D037" w14:textId="77777777" w:rsidR="00D96353" w:rsidRPr="0043435F" w:rsidRDefault="00D96353" w:rsidP="00D96353">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stacjonarny </w:t>
      </w:r>
      <w:r w:rsidRPr="0043435F">
        <w:rPr>
          <w:rFonts w:eastAsia="Calibri"/>
          <w:b/>
          <w:sz w:val="24"/>
          <w:szCs w:val="24"/>
          <w:lang w:val="pl-PL" w:eastAsia="en-US"/>
        </w:rPr>
        <w:t>zestaw komputerow</w:t>
      </w:r>
      <w:r>
        <w:rPr>
          <w:rFonts w:eastAsia="Calibri"/>
          <w:b/>
          <w:sz w:val="24"/>
          <w:szCs w:val="24"/>
          <w:lang w:val="pl-PL" w:eastAsia="en-US"/>
        </w:rPr>
        <w:t xml:space="preserve">y </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0BE82F5" w14:textId="77777777" w:rsidR="00D96353" w:rsidRPr="0043435F" w:rsidRDefault="00D96353" w:rsidP="00D96353">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7B2B496" w14:textId="77777777" w:rsidR="00D96353" w:rsidRPr="0043435F" w:rsidRDefault="00D96353" w:rsidP="00D96353">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DC6D88E" w14:textId="77777777" w:rsidR="00D96353" w:rsidRDefault="00D96353" w:rsidP="00D96353">
      <w:pPr>
        <w:pStyle w:val="Tekstpodstawowy"/>
        <w:ind w:right="-47"/>
        <w:jc w:val="both"/>
        <w:rPr>
          <w:rFonts w:ascii="Times New Roman" w:hAnsi="Times New Roman"/>
        </w:rPr>
      </w:pPr>
    </w:p>
    <w:p w14:paraId="706E6F03"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4</w:t>
      </w:r>
    </w:p>
    <w:p w14:paraId="57A5C578" w14:textId="77777777" w:rsidR="00D96353" w:rsidRDefault="00D96353" w:rsidP="00D9635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D955E58" w14:textId="77777777" w:rsidR="00D96353" w:rsidRDefault="00D96353" w:rsidP="00D96353">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6510FF7" w14:textId="77777777" w:rsidR="00D96353" w:rsidRDefault="00D96353" w:rsidP="00D96353">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EDE40D5" w14:textId="77777777" w:rsidR="00D96353" w:rsidRPr="00593CEB" w:rsidRDefault="00D96353" w:rsidP="00D96353">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F6A1DDF" w14:textId="77777777" w:rsidR="00D96353" w:rsidRDefault="00D96353" w:rsidP="00D96353">
      <w:pPr>
        <w:pStyle w:val="Tekstpodstawowy"/>
        <w:ind w:right="-47"/>
        <w:jc w:val="center"/>
        <w:rPr>
          <w:rFonts w:ascii="Times New Roman" w:hAnsi="Times New Roman"/>
        </w:rPr>
      </w:pPr>
    </w:p>
    <w:p w14:paraId="7508BC77"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5</w:t>
      </w:r>
    </w:p>
    <w:p w14:paraId="6B3313DE" w14:textId="77777777" w:rsidR="00D96353" w:rsidRPr="00C53B52" w:rsidRDefault="00D96353" w:rsidP="00D9635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18E288E" w14:textId="77777777" w:rsidR="00D96353" w:rsidRPr="00C53B52" w:rsidRDefault="00D96353" w:rsidP="00D9635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5B6A1A1" w14:textId="77777777" w:rsidR="00D96353" w:rsidRPr="00C53B52" w:rsidRDefault="00D96353" w:rsidP="00D9635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A6399B9" w14:textId="77777777" w:rsidR="00D96353" w:rsidRPr="00C53B52" w:rsidRDefault="00D96353" w:rsidP="00D9635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A0D07D4" w14:textId="77777777" w:rsidR="00D96353" w:rsidRPr="00C53B52" w:rsidRDefault="00D96353" w:rsidP="00D9635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0F21DA4" w14:textId="77777777" w:rsidR="00D96353" w:rsidRPr="00C53B52" w:rsidRDefault="00D96353" w:rsidP="00D9635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367FD50" w14:textId="77777777" w:rsidR="00D96353" w:rsidRPr="00C53B52" w:rsidRDefault="00D96353" w:rsidP="00D9635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6DACB9" w14:textId="77777777" w:rsidR="00D96353" w:rsidRPr="00C53B52" w:rsidRDefault="00D96353" w:rsidP="00D96353">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587F3B2" w14:textId="77777777" w:rsidR="00D96353" w:rsidRPr="00C53B52" w:rsidRDefault="00D96353" w:rsidP="00D96353">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2B9CE03D" w14:textId="77777777" w:rsidR="00D96353" w:rsidRPr="00041CB5" w:rsidRDefault="00D96353" w:rsidP="00D96353">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3C533F34" w14:textId="77777777" w:rsidR="00D96353" w:rsidRDefault="00D96353" w:rsidP="00D96353">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0AC8CD3" w14:textId="77777777" w:rsidR="00D96353" w:rsidRDefault="00D96353" w:rsidP="00D96353">
      <w:pPr>
        <w:pStyle w:val="Tekstpodstawowy"/>
        <w:ind w:right="-47"/>
        <w:jc w:val="center"/>
        <w:rPr>
          <w:rFonts w:ascii="Times New Roman" w:hAnsi="Times New Roman"/>
          <w:b/>
        </w:rPr>
      </w:pPr>
    </w:p>
    <w:p w14:paraId="56A359CF" w14:textId="77777777" w:rsidR="00D96353" w:rsidRDefault="00D96353" w:rsidP="00D96353">
      <w:pPr>
        <w:pStyle w:val="Tekstpodstawowy"/>
        <w:ind w:right="-47"/>
        <w:jc w:val="center"/>
        <w:rPr>
          <w:rFonts w:ascii="Times New Roman" w:hAnsi="Times New Roman"/>
          <w:b/>
        </w:rPr>
      </w:pPr>
      <w:r w:rsidRPr="00877B92">
        <w:rPr>
          <w:rFonts w:ascii="Times New Roman" w:hAnsi="Times New Roman"/>
          <w:b/>
        </w:rPr>
        <w:t>§ 6</w:t>
      </w:r>
    </w:p>
    <w:p w14:paraId="53B94E43" w14:textId="77777777" w:rsidR="00D96353" w:rsidRDefault="00D96353" w:rsidP="00D96353">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6FC480B" w14:textId="77777777" w:rsidR="00D96353" w:rsidRDefault="00D96353" w:rsidP="00D96353">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7649076" w14:textId="77777777" w:rsidR="00D96353" w:rsidRDefault="00D96353" w:rsidP="00D96353">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806B6C4" w14:textId="77777777" w:rsidR="00D96353" w:rsidRDefault="00D96353" w:rsidP="00D96353">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49E4404" w14:textId="77777777" w:rsidR="00D96353" w:rsidRDefault="00D96353" w:rsidP="00D96353">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6A3F384"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AC1F349" w14:textId="77777777" w:rsidR="00D96353" w:rsidRPr="003F1749" w:rsidRDefault="00D96353" w:rsidP="00D9635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D9EF351" w14:textId="77777777" w:rsidR="00D96353" w:rsidRDefault="00D96353" w:rsidP="00D9635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5E91BF3" w14:textId="77777777" w:rsidR="00D96353" w:rsidRDefault="00D96353" w:rsidP="00D96353">
      <w:pPr>
        <w:pStyle w:val="Tekstpodstawowy"/>
        <w:ind w:right="-47"/>
        <w:jc w:val="center"/>
        <w:rPr>
          <w:rFonts w:ascii="Times New Roman" w:hAnsi="Times New Roman"/>
        </w:rPr>
      </w:pPr>
    </w:p>
    <w:p w14:paraId="0AE23BF5"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422D117" w14:textId="77777777" w:rsidR="00D96353" w:rsidRPr="0043435F" w:rsidRDefault="00D96353" w:rsidP="00D96353">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6BC23D7" w14:textId="77777777" w:rsidR="00D96353" w:rsidRPr="0043435F" w:rsidRDefault="00D96353" w:rsidP="00D96353">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AB7C9B1"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7C17C4B"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4CA1FCA"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9325A5B"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BC123F6" w14:textId="77777777" w:rsidR="00D96353" w:rsidRDefault="00D96353" w:rsidP="00D96353">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B8D521C" w14:textId="77777777" w:rsidR="00D96353" w:rsidRPr="00144BE6" w:rsidRDefault="00D96353" w:rsidP="00D96353">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793C96C"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BA3187D"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AEF4E99" w14:textId="77777777" w:rsidR="00D96353" w:rsidRPr="0043435F" w:rsidRDefault="00D96353" w:rsidP="00D96353">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9A71F98" w14:textId="77777777" w:rsidR="00D96353" w:rsidRPr="0043435F" w:rsidRDefault="00D96353" w:rsidP="00D96353">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73E628" w14:textId="77777777" w:rsidR="00D96353" w:rsidRPr="0043435F" w:rsidRDefault="00D96353" w:rsidP="00D96353">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8516181" w14:textId="77777777" w:rsidR="00D96353" w:rsidRPr="0043435F" w:rsidRDefault="00D96353" w:rsidP="00D96353">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5164497" w14:textId="77777777" w:rsidR="00D96353" w:rsidRDefault="00D96353" w:rsidP="00D96353">
      <w:pPr>
        <w:pStyle w:val="Tekstpodstawowy"/>
        <w:ind w:left="284" w:right="-47"/>
        <w:jc w:val="both"/>
        <w:rPr>
          <w:rFonts w:ascii="Times New Roman" w:hAnsi="Times New Roman"/>
        </w:rPr>
      </w:pPr>
    </w:p>
    <w:p w14:paraId="32522D92"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5AB1647" w14:textId="77777777" w:rsidR="00D96353" w:rsidRDefault="00D96353" w:rsidP="00D9635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F826C45"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9808209" w14:textId="77777777" w:rsidR="00D96353" w:rsidRPr="009E7877" w:rsidRDefault="00D96353" w:rsidP="00D9635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2096D7C" w14:textId="77777777" w:rsidR="00D96353" w:rsidRPr="001E60D1" w:rsidRDefault="00D96353" w:rsidP="00D96353">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EB9FC32" w14:textId="77777777" w:rsidR="00D96353" w:rsidRDefault="00D96353" w:rsidP="00D9635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400CF550" w14:textId="77777777" w:rsidR="00D96353" w:rsidRDefault="00D96353" w:rsidP="00D96353">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C2BCE4F" w14:textId="77777777" w:rsidR="00D96353" w:rsidRPr="00267340" w:rsidRDefault="00D96353" w:rsidP="00D9635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47969B25" w14:textId="77777777" w:rsidR="00D96353" w:rsidRPr="00267340" w:rsidRDefault="00D96353" w:rsidP="00D9635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7CAAA3D" w14:textId="77777777" w:rsidR="00D96353" w:rsidRPr="00267340" w:rsidRDefault="00D96353" w:rsidP="00D96353">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4F1D129" w14:textId="77777777" w:rsidR="00D96353" w:rsidRDefault="00D96353" w:rsidP="00D9635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BF1D40F" w14:textId="77777777" w:rsidR="00D96353" w:rsidRPr="009E7877" w:rsidRDefault="00D96353" w:rsidP="00D9635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476105D6" w14:textId="77777777" w:rsidR="00D96353" w:rsidRPr="009E7877" w:rsidRDefault="00D96353" w:rsidP="00D9635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7029BA08" w14:textId="77777777" w:rsidR="00D96353" w:rsidRDefault="00D96353" w:rsidP="00D9635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BD2B634" w14:textId="77777777" w:rsidR="00D96353" w:rsidRPr="009E7877" w:rsidRDefault="00D96353" w:rsidP="00D96353">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DA48E95" w14:textId="77777777" w:rsidR="00D96353" w:rsidRDefault="00D96353" w:rsidP="00D96353">
      <w:pPr>
        <w:pStyle w:val="Tekstpodstawowy"/>
        <w:ind w:right="-47"/>
        <w:rPr>
          <w:rFonts w:ascii="Times New Roman" w:hAnsi="Times New Roman"/>
        </w:rPr>
      </w:pPr>
    </w:p>
    <w:p w14:paraId="1CFEAB9E"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10A9CCB" w14:textId="77777777" w:rsidR="00D96353" w:rsidRDefault="00D96353" w:rsidP="00D9635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F2E1421" w14:textId="77777777" w:rsidR="00D96353" w:rsidRDefault="00D96353" w:rsidP="00D96353">
      <w:pPr>
        <w:pStyle w:val="Tekstpodstawowy"/>
        <w:ind w:right="-47"/>
        <w:jc w:val="center"/>
        <w:rPr>
          <w:rFonts w:ascii="Times New Roman" w:hAnsi="Times New Roman"/>
        </w:rPr>
      </w:pPr>
    </w:p>
    <w:p w14:paraId="65C6FD8B" w14:textId="77777777" w:rsidR="00D96353" w:rsidRDefault="00D96353" w:rsidP="00D96353">
      <w:pPr>
        <w:pStyle w:val="Tekstpodstawowy"/>
        <w:ind w:right="-47"/>
        <w:jc w:val="center"/>
        <w:rPr>
          <w:rFonts w:ascii="Times New Roman" w:hAnsi="Times New Roman"/>
        </w:rPr>
      </w:pPr>
    </w:p>
    <w:p w14:paraId="1DF9A93F" w14:textId="77777777" w:rsidR="00D96353" w:rsidRPr="00877B92" w:rsidRDefault="00D96353" w:rsidP="00D96353">
      <w:pPr>
        <w:pStyle w:val="Tekstpodstawowy"/>
        <w:ind w:right="-47"/>
        <w:jc w:val="center"/>
        <w:rPr>
          <w:b/>
        </w:rPr>
      </w:pPr>
      <w:r w:rsidRPr="00877B92">
        <w:rPr>
          <w:rFonts w:ascii="Times New Roman" w:hAnsi="Times New Roman"/>
          <w:b/>
        </w:rPr>
        <w:t>§1</w:t>
      </w:r>
      <w:r>
        <w:rPr>
          <w:rFonts w:ascii="Times New Roman" w:hAnsi="Times New Roman"/>
          <w:b/>
        </w:rPr>
        <w:t>2</w:t>
      </w:r>
    </w:p>
    <w:p w14:paraId="0DDE9102" w14:textId="77777777" w:rsidR="00D96353" w:rsidRDefault="00D96353" w:rsidP="00D9635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E6DB944" w14:textId="77777777" w:rsidR="00D96353" w:rsidRDefault="00D96353" w:rsidP="00D96353">
      <w:pPr>
        <w:pStyle w:val="NormalnyWeb"/>
        <w:jc w:val="both"/>
      </w:pPr>
      <w:r>
        <w:t xml:space="preserve">2. W razie wątpliwości, czy określona informacja stanowi tajemnicę Wykonawca zobowiązany jest zwrócić się w formie pisemnej do Zamawiającego o wyjaśnienie takiej wątpliwości. </w:t>
      </w:r>
    </w:p>
    <w:p w14:paraId="426940BE" w14:textId="77777777" w:rsidR="00D96353" w:rsidRDefault="00D96353" w:rsidP="00D96353">
      <w:pPr>
        <w:pStyle w:val="NormalnyWeb"/>
        <w:jc w:val="both"/>
      </w:pPr>
      <w:r>
        <w:t xml:space="preserve">3. Wykonawca zobowiązuje się do wykorzystania uzyskanych, powyższych informacji jedynie w celu wykonania przedmiotu umowy. </w:t>
      </w:r>
    </w:p>
    <w:p w14:paraId="5AE58719" w14:textId="77777777" w:rsidR="00D96353" w:rsidRDefault="00D96353" w:rsidP="00D9635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27CAE43" w14:textId="77777777" w:rsidR="00D96353" w:rsidRDefault="00D96353" w:rsidP="00D96353">
      <w:pPr>
        <w:pStyle w:val="NormalnyWeb"/>
        <w:jc w:val="both"/>
      </w:pPr>
      <w:r>
        <w:t>5. Powyższe przepisy nie będą miały zastosowania wobec informacji powszechnie znanych lub opublikowanych oraz w przypadku żądania ich ujawnienia przez uprawniony organ.</w:t>
      </w:r>
    </w:p>
    <w:p w14:paraId="7436148E" w14:textId="77777777" w:rsidR="00D96353" w:rsidRDefault="00D96353" w:rsidP="00D96353">
      <w:pPr>
        <w:pStyle w:val="Tekstpodstawowy"/>
        <w:ind w:right="-47"/>
        <w:jc w:val="both"/>
        <w:rPr>
          <w:rFonts w:ascii="Times New Roman" w:hAnsi="Times New Roman"/>
        </w:rPr>
      </w:pPr>
    </w:p>
    <w:p w14:paraId="59BF9215"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5540B45" w14:textId="77777777" w:rsidR="00D96353" w:rsidRDefault="00D96353" w:rsidP="00D9635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4410F2A" w14:textId="77777777" w:rsidR="00D96353" w:rsidRDefault="00D96353" w:rsidP="00D96353">
      <w:pPr>
        <w:pStyle w:val="Tekstpodstawowy"/>
        <w:ind w:right="-47"/>
        <w:jc w:val="both"/>
        <w:rPr>
          <w:rFonts w:ascii="Times New Roman" w:hAnsi="Times New Roman"/>
        </w:rPr>
      </w:pPr>
    </w:p>
    <w:p w14:paraId="6EEF8177"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546AFCF" w14:textId="77777777" w:rsidR="00D96353" w:rsidRDefault="00D96353" w:rsidP="00D9635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3D38286" w14:textId="77777777" w:rsidR="00D96353" w:rsidRDefault="00D96353" w:rsidP="00D96353">
      <w:pPr>
        <w:pStyle w:val="Tekstpodstawowy"/>
        <w:ind w:right="-47"/>
        <w:jc w:val="both"/>
        <w:rPr>
          <w:rFonts w:ascii="Times New Roman" w:hAnsi="Times New Roman"/>
        </w:rPr>
      </w:pPr>
    </w:p>
    <w:p w14:paraId="54431EED" w14:textId="77777777" w:rsidR="00D96353" w:rsidRPr="00877B92" w:rsidRDefault="00D96353" w:rsidP="00D9635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E06588B" w14:textId="77777777" w:rsidR="00D96353" w:rsidRPr="004F0507" w:rsidRDefault="00D96353" w:rsidP="00D96353">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447F9C4B" w14:textId="77777777" w:rsidR="00D96353" w:rsidRDefault="00D96353" w:rsidP="00D96353">
      <w:pPr>
        <w:pStyle w:val="Tekstpodstawowy2"/>
        <w:spacing w:line="240" w:lineRule="auto"/>
        <w:ind w:right="-47"/>
      </w:pPr>
    </w:p>
    <w:p w14:paraId="6E9BD43E" w14:textId="77777777" w:rsidR="00D96353" w:rsidRPr="004F0507" w:rsidRDefault="00D96353" w:rsidP="00D96353">
      <w:pPr>
        <w:pStyle w:val="Tekstpodstawowy2"/>
        <w:spacing w:line="240" w:lineRule="auto"/>
        <w:ind w:right="-47"/>
        <w:rPr>
          <w:b/>
          <w:sz w:val="24"/>
        </w:rPr>
      </w:pPr>
      <w:r>
        <w:rPr>
          <w:b/>
          <w:sz w:val="24"/>
        </w:rPr>
        <w:t xml:space="preserve">      </w:t>
      </w:r>
      <w:r w:rsidRPr="004F0507">
        <w:rPr>
          <w:b/>
          <w:sz w:val="24"/>
        </w:rPr>
        <w:t>Za Sprzedawcę                                                                                   Za Kupującego</w:t>
      </w:r>
    </w:p>
    <w:p w14:paraId="6B2A370C" w14:textId="77777777" w:rsidR="00D96353" w:rsidRPr="000936CA" w:rsidRDefault="00D96353" w:rsidP="00D96353">
      <w:pPr>
        <w:rPr>
          <w:lang w:val="pl-PL"/>
        </w:rPr>
      </w:pPr>
    </w:p>
    <w:p w14:paraId="4D8EB02F" w14:textId="77777777" w:rsidR="00D96353" w:rsidRDefault="00D96353" w:rsidP="00D96353">
      <w:pPr>
        <w:pStyle w:val="Zwykytekst"/>
        <w:rPr>
          <w:lang w:val="pl-PL"/>
        </w:rPr>
      </w:pPr>
    </w:p>
    <w:p w14:paraId="7609D968" w14:textId="77777777" w:rsidR="00D96353" w:rsidRDefault="00D96353" w:rsidP="00D96353">
      <w:pPr>
        <w:pStyle w:val="Zwykytekst"/>
        <w:rPr>
          <w:lang w:val="pl-PL"/>
        </w:rPr>
      </w:pPr>
    </w:p>
    <w:p w14:paraId="72E65EEB" w14:textId="77777777" w:rsidR="00D96353" w:rsidRDefault="00D96353" w:rsidP="00D9635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AD44C32" w14:textId="77777777" w:rsidR="00D96353" w:rsidRPr="00496551" w:rsidRDefault="00D96353" w:rsidP="00D9635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D7BC028" w14:textId="77777777" w:rsidR="00D96353" w:rsidRPr="00496551" w:rsidRDefault="00D96353" w:rsidP="00D96353">
      <w:pPr>
        <w:pStyle w:val="Zwykytekst"/>
        <w:rPr>
          <w:rFonts w:ascii="Times New Roman" w:hAnsi="Times New Roman" w:cs="Times New Roman"/>
          <w:sz w:val="16"/>
          <w:szCs w:val="16"/>
          <w:lang w:val="pl-PL"/>
        </w:rPr>
      </w:pPr>
    </w:p>
    <w:p w14:paraId="5F877587" w14:textId="77777777" w:rsidR="00D96353" w:rsidRPr="00496551" w:rsidRDefault="00D96353" w:rsidP="00D96353">
      <w:pPr>
        <w:pStyle w:val="Zwykytekst"/>
        <w:rPr>
          <w:sz w:val="16"/>
          <w:szCs w:val="16"/>
          <w:lang w:val="pl-PL"/>
        </w:rPr>
      </w:pPr>
    </w:p>
    <w:p w14:paraId="6AB4A251" w14:textId="77777777" w:rsidR="00D96353" w:rsidRPr="00877B92" w:rsidRDefault="00D96353" w:rsidP="00D96353">
      <w:pPr>
        <w:rPr>
          <w:lang w:val="pl-PL"/>
        </w:rPr>
      </w:pPr>
    </w:p>
    <w:p w14:paraId="2EC3FB4F" w14:textId="77777777" w:rsidR="00D96353" w:rsidRPr="009F4C3D" w:rsidRDefault="00D96353" w:rsidP="00D96353">
      <w:pPr>
        <w:rPr>
          <w:lang w:val="pl-PL"/>
        </w:rPr>
      </w:pPr>
    </w:p>
    <w:p w14:paraId="2F8CBF2C" w14:textId="77777777" w:rsidR="00D96353" w:rsidRPr="00577100" w:rsidRDefault="00D96353" w:rsidP="00D96353">
      <w:pPr>
        <w:rPr>
          <w:lang w:val="pl-PL"/>
        </w:rPr>
      </w:pPr>
    </w:p>
    <w:p w14:paraId="458EBAAC" w14:textId="77777777" w:rsidR="00D96353" w:rsidRPr="00037806" w:rsidRDefault="00D96353" w:rsidP="00D96353">
      <w:pPr>
        <w:rPr>
          <w:lang w:val="pl-PL"/>
        </w:rPr>
      </w:pPr>
    </w:p>
    <w:p w14:paraId="0F9C4176" w14:textId="77777777" w:rsidR="00D96353" w:rsidRPr="00037806" w:rsidRDefault="00D96353" w:rsidP="00D96353">
      <w:pPr>
        <w:rPr>
          <w:lang w:val="pl-PL"/>
        </w:rPr>
      </w:pPr>
    </w:p>
    <w:p w14:paraId="788811B2" w14:textId="77777777" w:rsidR="00D96353" w:rsidRPr="008A5575" w:rsidRDefault="00D96353" w:rsidP="00D96353">
      <w:pPr>
        <w:rPr>
          <w:lang w:val="pl-PL"/>
        </w:rPr>
      </w:pPr>
    </w:p>
    <w:p w14:paraId="171BE4F5" w14:textId="77777777" w:rsidR="00D96353" w:rsidRPr="00DA604F" w:rsidRDefault="00D96353" w:rsidP="00D96353">
      <w:pPr>
        <w:rPr>
          <w:lang w:val="pl-PL"/>
        </w:rPr>
      </w:pPr>
    </w:p>
    <w:p w14:paraId="07F6BB4A" w14:textId="77777777" w:rsidR="00496551" w:rsidRPr="00D96353" w:rsidRDefault="00496551" w:rsidP="00863A37">
      <w:pPr>
        <w:rPr>
          <w:lang w:val="pl-PL"/>
        </w:rPr>
      </w:pPr>
    </w:p>
    <w:sectPr w:rsidR="00496551" w:rsidRPr="00D96353">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E331D" w14:textId="77777777" w:rsidR="008D1321" w:rsidRDefault="008D1321">
      <w:r>
        <w:separator/>
      </w:r>
    </w:p>
  </w:endnote>
  <w:endnote w:type="continuationSeparator" w:id="0">
    <w:p w14:paraId="3C258693" w14:textId="77777777" w:rsidR="008D1321" w:rsidRDefault="008D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F50C" w14:textId="77777777" w:rsidR="00D96353" w:rsidRDefault="00D96353">
    <w:pPr>
      <w:pStyle w:val="Stopka"/>
      <w:jc w:val="right"/>
    </w:pPr>
    <w:r>
      <w:fldChar w:fldCharType="begin"/>
    </w:r>
    <w:r>
      <w:instrText>PAGE   \* MERGEFORMAT</w:instrText>
    </w:r>
    <w:r>
      <w:fldChar w:fldCharType="separate"/>
    </w:r>
    <w:r>
      <w:rPr>
        <w:lang w:val="pl-PL"/>
      </w:rPr>
      <w:t>2</w:t>
    </w:r>
    <w:r>
      <w:fldChar w:fldCharType="end"/>
    </w:r>
  </w:p>
  <w:p w14:paraId="0AD8377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19B45" w14:textId="77777777" w:rsidR="008D1321" w:rsidRDefault="008D1321">
      <w:r>
        <w:separator/>
      </w:r>
    </w:p>
  </w:footnote>
  <w:footnote w:type="continuationSeparator" w:id="0">
    <w:p w14:paraId="463A2B0B" w14:textId="77777777" w:rsidR="008D1321" w:rsidRDefault="008D1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915BA"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1321"/>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118F"/>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3A37"/>
    <w:rsid w:val="0086736E"/>
    <w:rsid w:val="008D1321"/>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35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A3E57"/>
  <w15:chartTrackingRefBased/>
  <w15:docId w15:val="{EBF4CA7D-49F7-4F93-B095-2BA5D9C7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635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96353"/>
    <w:rPr>
      <w:rFonts w:ascii="Courier New" w:hAnsi="Courier New" w:cs="Courier New"/>
      <w:lang w:val="en-US"/>
    </w:rPr>
  </w:style>
  <w:style w:type="character" w:customStyle="1" w:styleId="Tekstpodstawowy2Znak">
    <w:name w:val="Tekst podstawowy 2 Znak"/>
    <w:basedOn w:val="Domylnaczcionkaakapitu"/>
    <w:link w:val="Tekstpodstawowy2"/>
    <w:rsid w:val="00D96353"/>
  </w:style>
  <w:style w:type="character" w:customStyle="1" w:styleId="StopkaZnak">
    <w:name w:val="Stopka Znak"/>
    <w:link w:val="Stopka"/>
    <w:uiPriority w:val="99"/>
    <w:rsid w:val="00D963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2105</Words>
  <Characters>12634</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2022-02-14T08:05:00Z</cp:lastPrinted>
  <dcterms:created xsi:type="dcterms:W3CDTF">2022-02-14T08:07:00Z</dcterms:created>
  <dcterms:modified xsi:type="dcterms:W3CDTF">2022-02-14T08:07:00Z</dcterms:modified>
</cp:coreProperties>
</file>