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42A8B" w14:textId="77777777" w:rsidR="00014E96" w:rsidRPr="002A16E2" w:rsidRDefault="00CF77D6" w:rsidP="00014E96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C41ABAF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14E96" w:rsidRPr="002A16E2">
        <w:rPr>
          <w:rFonts w:ascii="Times New Roman" w:hAnsi="Times New Roman"/>
          <w:b w:val="0"/>
          <w:sz w:val="22"/>
          <w:szCs w:val="22"/>
        </w:rPr>
        <w:tab/>
      </w:r>
      <w:r w:rsidR="00014E96" w:rsidRPr="002A16E2">
        <w:rPr>
          <w:rFonts w:ascii="Times New Roman" w:hAnsi="Times New Roman"/>
          <w:b w:val="0"/>
          <w:sz w:val="22"/>
          <w:szCs w:val="22"/>
        </w:rPr>
        <w:tab/>
      </w:r>
      <w:r w:rsidR="00014E96" w:rsidRPr="002A16E2">
        <w:rPr>
          <w:rFonts w:ascii="Times New Roman" w:hAnsi="Times New Roman"/>
          <w:b w:val="0"/>
          <w:sz w:val="22"/>
          <w:szCs w:val="22"/>
        </w:rPr>
        <w:tab/>
      </w:r>
      <w:r w:rsidR="00014E96" w:rsidRPr="002A16E2">
        <w:rPr>
          <w:rFonts w:ascii="Times New Roman" w:hAnsi="Times New Roman"/>
          <w:b w:val="0"/>
          <w:sz w:val="22"/>
          <w:szCs w:val="22"/>
        </w:rPr>
        <w:tab/>
      </w:r>
      <w:r w:rsidR="00014E96" w:rsidRPr="002A16E2">
        <w:rPr>
          <w:rFonts w:ascii="Times New Roman" w:hAnsi="Times New Roman"/>
          <w:b w:val="0"/>
          <w:sz w:val="22"/>
          <w:szCs w:val="22"/>
        </w:rPr>
        <w:tab/>
      </w:r>
      <w:r w:rsidR="00014E96" w:rsidRPr="002A16E2">
        <w:rPr>
          <w:rFonts w:ascii="Times New Roman" w:hAnsi="Times New Roman"/>
          <w:b w:val="0"/>
          <w:sz w:val="22"/>
          <w:szCs w:val="22"/>
        </w:rPr>
        <w:tab/>
      </w:r>
      <w:r w:rsidR="00014E96" w:rsidRPr="002A16E2">
        <w:rPr>
          <w:rFonts w:ascii="Times New Roman" w:hAnsi="Times New Roman"/>
          <w:b w:val="0"/>
          <w:sz w:val="22"/>
          <w:szCs w:val="22"/>
        </w:rPr>
        <w:tab/>
      </w:r>
      <w:r w:rsidR="00014E96" w:rsidRPr="002A16E2">
        <w:rPr>
          <w:rFonts w:ascii="Times New Roman" w:hAnsi="Times New Roman"/>
          <w:sz w:val="22"/>
          <w:szCs w:val="22"/>
        </w:rPr>
        <w:t>Załącznik nr 1</w:t>
      </w:r>
    </w:p>
    <w:p w14:paraId="13C10BC3" w14:textId="77777777" w:rsidR="00014E96" w:rsidRPr="002A16E2" w:rsidRDefault="00014E96" w:rsidP="00014E9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FECF5A7" w14:textId="77777777" w:rsidR="00014E96" w:rsidRPr="002A16E2" w:rsidRDefault="00014E96" w:rsidP="00014E9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099023F" w14:textId="77777777" w:rsidR="00014E96" w:rsidRPr="002A16E2" w:rsidRDefault="00014E96" w:rsidP="00014E9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8F83162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48B583E" w14:textId="77777777" w:rsidR="00014E96" w:rsidRPr="00FA50AF" w:rsidRDefault="00014E96" w:rsidP="00014E9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0C4FB9F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FF5C5F8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2B8B8AC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39188CF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13A3D5F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2514CFC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40359D5" w14:textId="77777777" w:rsidR="00014E96" w:rsidRPr="002A16E2" w:rsidRDefault="00014E96" w:rsidP="00014E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F9A04A3" w14:textId="77777777" w:rsidR="00014E96" w:rsidRPr="002A16E2" w:rsidRDefault="00014E96" w:rsidP="00014E96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2B0CD43" w14:textId="77777777" w:rsidR="00014E96" w:rsidRPr="002A16E2" w:rsidRDefault="00014E96" w:rsidP="00014E9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3BF5A7B" w14:textId="77777777" w:rsidR="00014E96" w:rsidRPr="002A16E2" w:rsidRDefault="00014E96" w:rsidP="00014E9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EFF040A" w14:textId="77777777" w:rsidR="00014E96" w:rsidRPr="002A16E2" w:rsidRDefault="00014E96" w:rsidP="00014E9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84AC7ED" w14:textId="77777777" w:rsidR="00014E96" w:rsidRPr="002A16E2" w:rsidRDefault="00014E96" w:rsidP="00014E9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7E4B633" w14:textId="77777777" w:rsidR="00014E96" w:rsidRPr="002A16E2" w:rsidRDefault="00014E96" w:rsidP="00014E9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C2E99F8" w14:textId="77777777" w:rsidR="00014E96" w:rsidRPr="002A16E2" w:rsidRDefault="00014E96" w:rsidP="00014E96">
      <w:pPr>
        <w:ind w:firstLine="3969"/>
        <w:rPr>
          <w:b/>
          <w:sz w:val="22"/>
          <w:szCs w:val="22"/>
        </w:rPr>
      </w:pPr>
    </w:p>
    <w:p w14:paraId="12D597F6" w14:textId="3154CC3E" w:rsidR="00014E96" w:rsidRPr="002A16E2" w:rsidRDefault="00014E96" w:rsidP="00014E9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C428BA">
        <w:rPr>
          <w:b/>
          <w:sz w:val="22"/>
          <w:szCs w:val="22"/>
        </w:rPr>
        <w:t>Dostawa zestawu komputer</w:t>
      </w:r>
      <w:r>
        <w:rPr>
          <w:b/>
          <w:sz w:val="22"/>
          <w:szCs w:val="22"/>
        </w:rPr>
        <w:t>a stacjonarnego</w:t>
      </w:r>
      <w:r w:rsidRPr="00C428BA">
        <w:rPr>
          <w:b/>
          <w:sz w:val="22"/>
          <w:szCs w:val="22"/>
        </w:rPr>
        <w:t xml:space="preserve"> dla </w:t>
      </w:r>
      <w:proofErr w:type="spellStart"/>
      <w:r w:rsidRPr="00C428BA">
        <w:rPr>
          <w:b/>
          <w:sz w:val="22"/>
          <w:szCs w:val="22"/>
        </w:rPr>
        <w:t>WIMiIP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65/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14E96" w:rsidRPr="002A16E2" w14:paraId="257AE333" w14:textId="77777777" w:rsidTr="00DE071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337C2E" w14:textId="77777777" w:rsidR="00014E96" w:rsidRPr="002A16E2" w:rsidRDefault="00014E96" w:rsidP="00DE071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2FB2F2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29F0DDA2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73631A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AD885B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554CF78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A80237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69C6BA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5F9CA1A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ACB1CEF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D2206B1" w14:textId="77777777" w:rsidR="00014E96" w:rsidRPr="008A2B7D" w:rsidRDefault="00014E96" w:rsidP="00DE0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D679687" w14:textId="77777777" w:rsidR="00014E96" w:rsidRPr="008A2B7D" w:rsidRDefault="00014E96" w:rsidP="00DE07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06BE45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FBE0F0B" w14:textId="77777777" w:rsidR="00014E96" w:rsidRPr="008A2B7D" w:rsidRDefault="00014E96" w:rsidP="00DE071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953F8C0" w14:textId="77777777" w:rsidR="00014E96" w:rsidRPr="008A2B7D" w:rsidRDefault="00014E96" w:rsidP="00DE071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14E96" w:rsidRPr="002A16E2" w14:paraId="608510B0" w14:textId="77777777" w:rsidTr="00DE071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6AE255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79C9AA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3A8973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B7E303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8CA295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462CAF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2D0778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8474E3" w14:textId="77777777" w:rsidR="00014E96" w:rsidRPr="002A16E2" w:rsidRDefault="00014E96" w:rsidP="00DE071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14E96" w:rsidRPr="002A16E2" w14:paraId="6DFB35CF" w14:textId="77777777" w:rsidTr="00DE071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DE232D" w14:textId="77777777" w:rsidR="00014E96" w:rsidRPr="002A16E2" w:rsidRDefault="00014E96" w:rsidP="00DE071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5D20" w14:textId="77777777" w:rsidR="00014E96" w:rsidRPr="00A47B30" w:rsidRDefault="00014E96" w:rsidP="00DE071E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5E22" w14:textId="77777777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………………--</w:t>
            </w:r>
          </w:p>
          <w:p w14:paraId="2A3CF919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02CF726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8120FB8" w14:textId="77777777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47F1F869" w14:textId="77777777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28D3B1F5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5C5EC75D" w14:textId="77777777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B131FF0" w14:textId="1CC3160D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M.2 </w:t>
            </w:r>
            <w:proofErr w:type="spellStart"/>
            <w:r>
              <w:rPr>
                <w:b/>
                <w:sz w:val="16"/>
                <w:szCs w:val="16"/>
                <w:lang w:eastAsia="zh-CN"/>
              </w:rPr>
              <w:t>PCIe</w:t>
            </w:r>
            <w:proofErr w:type="spellEnd"/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  <w:lang w:eastAsia="zh-CN"/>
              </w:rPr>
              <w:t>NVMe</w:t>
            </w:r>
            <w:proofErr w:type="spellEnd"/>
            <w:r>
              <w:rPr>
                <w:b/>
                <w:sz w:val="16"/>
                <w:szCs w:val="16"/>
                <w:lang w:eastAsia="zh-CN"/>
              </w:rPr>
              <w:t xml:space="preserve"> 3.0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7BD1C44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3D3AE18" w14:textId="7FF02F14" w:rsidR="005B71D9" w:rsidRPr="00A47B30" w:rsidRDefault="00014E96" w:rsidP="005B71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 w:rsidR="005B71D9">
              <w:rPr>
                <w:b/>
                <w:sz w:val="16"/>
                <w:szCs w:val="16"/>
                <w:lang w:eastAsia="zh-CN"/>
              </w:rPr>
              <w:t>- Dysk SATA III</w:t>
            </w:r>
            <w:r w:rsidR="005B71D9"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ACA7A7A" w14:textId="77777777" w:rsidR="005B71D9" w:rsidRPr="00A47B30" w:rsidRDefault="005B71D9" w:rsidP="005B71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55138E0A" w14:textId="04C97729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A3D0400" w14:textId="2F4009B2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 w:rsidR="005B71D9">
              <w:rPr>
                <w:b/>
                <w:sz w:val="16"/>
                <w:szCs w:val="16"/>
                <w:lang w:eastAsia="zh-CN"/>
              </w:rPr>
              <w:t>Chłodzenie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1CF6332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lastRenderedPageBreak/>
              <w:t>……………….</w:t>
            </w:r>
          </w:p>
          <w:p w14:paraId="7F771DC9" w14:textId="77777777" w:rsidR="005B71D9" w:rsidRPr="00A47B30" w:rsidRDefault="005B71D9" w:rsidP="005B71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17BE9185" w14:textId="77777777" w:rsidR="005B71D9" w:rsidRPr="00A47B30" w:rsidRDefault="005B71D9" w:rsidP="005B71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2263975" w14:textId="77777777" w:rsidR="005B71D9" w:rsidRDefault="005B71D9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C1D3DEB" w14:textId="6C7A7D4F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8DD4886" w14:textId="46C0C822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150F515" w14:textId="5A4C45B8" w:rsidR="005B71D9" w:rsidRPr="00A47B30" w:rsidRDefault="005B71D9" w:rsidP="005B71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>Monitor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9D6E400" w14:textId="4A514B12" w:rsidR="005B71D9" w:rsidRDefault="005B71D9" w:rsidP="005B71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BB9CB28" w14:textId="037391FC" w:rsidR="00B66D4D" w:rsidRDefault="00B66D4D" w:rsidP="005B71D9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Zasilacz awaryjny UPS</w:t>
            </w:r>
          </w:p>
          <w:p w14:paraId="03B4296C" w14:textId="5C4E6D26" w:rsidR="00B66D4D" w:rsidRPr="00A47B30" w:rsidRDefault="00B66D4D" w:rsidP="005B71D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……………………</w:t>
            </w:r>
          </w:p>
          <w:p w14:paraId="6CCA8B5A" w14:textId="77777777" w:rsidR="005B71D9" w:rsidRPr="00A47B30" w:rsidRDefault="005B71D9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C340296" w14:textId="77777777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2542063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14:paraId="206B6563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Mysz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531D3E56" w14:textId="77777777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  <w:p w14:paraId="23ED4C00" w14:textId="77777777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1895EE9" w14:textId="2E887BA0" w:rsidR="00014E96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5B71D9">
              <w:rPr>
                <w:b/>
                <w:sz w:val="16"/>
                <w:szCs w:val="16"/>
                <w:lang w:eastAsia="zh-CN"/>
              </w:rPr>
              <w:t>System operacyjny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6E0AF259" w14:textId="77777777" w:rsidR="00014E96" w:rsidRPr="00A47B30" w:rsidRDefault="00014E96" w:rsidP="00DE071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3B24" w14:textId="77777777" w:rsidR="00014E96" w:rsidRPr="002A16E2" w:rsidRDefault="00014E96" w:rsidP="00DE071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A2D3" w14:textId="77777777" w:rsidR="00014E96" w:rsidRPr="002A16E2" w:rsidRDefault="00014E96" w:rsidP="00DE071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752E" w14:textId="77777777" w:rsidR="00014E96" w:rsidRPr="002A16E2" w:rsidRDefault="00014E96" w:rsidP="00DE071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546192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FDB41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</w:tr>
      <w:tr w:rsidR="00014E96" w:rsidRPr="002A16E2" w14:paraId="5B471CF0" w14:textId="77777777" w:rsidTr="00DE071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4C474D" w14:textId="4782BE4C" w:rsidR="00014E96" w:rsidRDefault="00CF77D6" w:rsidP="00DE071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E582D9C" w14:textId="77777777" w:rsidR="00014E96" w:rsidRDefault="00014E96" w:rsidP="00DE071E">
            <w:pPr>
              <w:ind w:right="425"/>
              <w:rPr>
                <w:sz w:val="22"/>
                <w:szCs w:val="22"/>
              </w:rPr>
            </w:pPr>
          </w:p>
          <w:p w14:paraId="77DAB54D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  <w:p w14:paraId="1C6A3FF0" w14:textId="77777777" w:rsidR="00014E96" w:rsidRDefault="00014E96" w:rsidP="00DE071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323A27F" w14:textId="77777777" w:rsidR="00014E96" w:rsidRPr="002A16E2" w:rsidRDefault="00014E96" w:rsidP="00DE071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A079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A246F5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88E85D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</w:tr>
      <w:tr w:rsidR="00014E96" w:rsidRPr="002A16E2" w14:paraId="53756BAE" w14:textId="77777777" w:rsidTr="00DE071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2E10CF" w14:textId="77777777" w:rsidR="00014E96" w:rsidRPr="002A16E2" w:rsidRDefault="00014E96" w:rsidP="00DE071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C47A513" w14:textId="77777777" w:rsidR="00014E96" w:rsidRPr="002A16E2" w:rsidRDefault="00014E96" w:rsidP="00DE071E">
            <w:pPr>
              <w:rPr>
                <w:sz w:val="22"/>
                <w:szCs w:val="22"/>
              </w:rPr>
            </w:pPr>
          </w:p>
          <w:p w14:paraId="73949581" w14:textId="77777777" w:rsidR="00014E96" w:rsidRPr="002A16E2" w:rsidRDefault="00014E96" w:rsidP="00DE071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6385A45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CBD4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F757CA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EF96B6" w14:textId="77777777" w:rsidR="00014E96" w:rsidRPr="002A16E2" w:rsidRDefault="00014E96" w:rsidP="00DE071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AB0C874" w14:textId="77777777" w:rsidR="00014E96" w:rsidRPr="002A16E2" w:rsidRDefault="00014E96" w:rsidP="00014E9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B06E69A" w14:textId="77777777" w:rsidR="00014E96" w:rsidRPr="002A16E2" w:rsidRDefault="00014E96" w:rsidP="00014E96">
      <w:pPr>
        <w:tabs>
          <w:tab w:val="right" w:pos="9000"/>
        </w:tabs>
        <w:rPr>
          <w:sz w:val="22"/>
          <w:szCs w:val="22"/>
        </w:rPr>
      </w:pPr>
    </w:p>
    <w:p w14:paraId="62C98154" w14:textId="77777777" w:rsidR="00014E96" w:rsidRPr="002A16E2" w:rsidRDefault="00014E96" w:rsidP="00014E9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773561F" w14:textId="48756B76" w:rsidR="00014E96" w:rsidRPr="002A16E2" w:rsidRDefault="00014E96" w:rsidP="00014E9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</w:t>
      </w:r>
      <w:r w:rsidRPr="002A16E2">
        <w:rPr>
          <w:b/>
          <w:bCs/>
          <w:sz w:val="22"/>
          <w:szCs w:val="22"/>
        </w:rPr>
        <w:t xml:space="preserve"> </w:t>
      </w:r>
      <w:proofErr w:type="spellStart"/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a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proofErr w:type="spellEnd"/>
      <w:r w:rsidRPr="002A16E2">
        <w:rPr>
          <w:sz w:val="22"/>
          <w:szCs w:val="22"/>
        </w:rPr>
        <w:t xml:space="preserve"> </w:t>
      </w:r>
    </w:p>
    <w:p w14:paraId="4EBBBE99" w14:textId="77777777" w:rsidR="00014E96" w:rsidRPr="002A16E2" w:rsidRDefault="00014E96" w:rsidP="00014E9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38BDD89" w14:textId="77777777" w:rsidR="00014E96" w:rsidRPr="002A16E2" w:rsidRDefault="00014E96" w:rsidP="00014E9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BE7E19" w14:textId="77777777" w:rsidR="00014E96" w:rsidRPr="002A16E2" w:rsidRDefault="00014E96" w:rsidP="00014E9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1F88129" w14:textId="77777777" w:rsidR="00014E96" w:rsidRPr="002A16E2" w:rsidRDefault="00014E96" w:rsidP="00014E96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57FFA4F" w14:textId="77777777" w:rsidR="00014E96" w:rsidRPr="002A16E2" w:rsidRDefault="00014E96" w:rsidP="00014E9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69B25834" w14:textId="77777777" w:rsidR="00014E96" w:rsidRDefault="00014E96" w:rsidP="00014E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9EEA2DF" w14:textId="77777777" w:rsidR="00014E96" w:rsidRPr="002A16E2" w:rsidRDefault="00014E96" w:rsidP="00014E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52EB3900" w14:textId="77777777" w:rsidR="00014E96" w:rsidRPr="002A16E2" w:rsidRDefault="00014E96" w:rsidP="00014E9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24F695BC" w14:textId="77777777" w:rsidR="00014E96" w:rsidRPr="002A16E2" w:rsidRDefault="00014E96" w:rsidP="00014E9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DB13E2" w14:textId="77777777" w:rsidR="00014E96" w:rsidRPr="002A16E2" w:rsidRDefault="00014E96" w:rsidP="00014E9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967CA0" w14:textId="77777777" w:rsidR="00014E96" w:rsidRPr="002A16E2" w:rsidRDefault="00014E96" w:rsidP="00014E9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37D075" w14:textId="77777777" w:rsidR="00014E96" w:rsidRPr="002A16E2" w:rsidRDefault="00014E96" w:rsidP="00014E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4E96" w:rsidRPr="002A16E2" w14:paraId="28C1970B" w14:textId="77777777" w:rsidTr="00DE07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4D32C" w14:textId="77777777" w:rsidR="00014E96" w:rsidRPr="002A16E2" w:rsidRDefault="00014E96" w:rsidP="00DE07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62170" w14:textId="77777777" w:rsidR="00014E96" w:rsidRPr="002A16E2" w:rsidRDefault="00014E96" w:rsidP="00DE07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11DB973" w14:textId="77777777" w:rsidR="00014E96" w:rsidRPr="002A16E2" w:rsidRDefault="00014E96" w:rsidP="00DE07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062F8" w14:textId="77777777" w:rsidR="00014E96" w:rsidRPr="002A16E2" w:rsidRDefault="00014E96" w:rsidP="00DE07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14E96" w:rsidRPr="002A16E2" w14:paraId="088401E0" w14:textId="77777777" w:rsidTr="00DE07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C3765" w14:textId="77777777" w:rsidR="00014E96" w:rsidRPr="002A16E2" w:rsidRDefault="00014E96" w:rsidP="00DE071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5F296" w14:textId="77777777" w:rsidR="00014E96" w:rsidRPr="002A16E2" w:rsidRDefault="00014E96" w:rsidP="00DE07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8369E" w14:textId="77777777" w:rsidR="00014E96" w:rsidRPr="002A16E2" w:rsidRDefault="00014E96" w:rsidP="00DE07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14E96" w:rsidRPr="002A16E2" w14:paraId="04C52A56" w14:textId="77777777" w:rsidTr="00DE071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8A3E0" w14:textId="77777777" w:rsidR="00014E96" w:rsidRPr="002A16E2" w:rsidRDefault="00014E96" w:rsidP="00DE071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39660" w14:textId="77777777" w:rsidR="00014E96" w:rsidRPr="002A16E2" w:rsidRDefault="00014E96" w:rsidP="00DE07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CBE16" w14:textId="77777777" w:rsidR="00014E96" w:rsidRPr="002A16E2" w:rsidRDefault="00014E96" w:rsidP="00DE07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AF5DEA4" w14:textId="77777777" w:rsidR="00014E96" w:rsidRPr="002A16E2" w:rsidRDefault="00014E96" w:rsidP="00014E9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56AF24C" w14:textId="77777777" w:rsidR="00014E96" w:rsidRPr="002A16E2" w:rsidRDefault="00014E96" w:rsidP="00014E9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2DE3AB4" w14:textId="77777777" w:rsidR="00014E96" w:rsidRPr="002A16E2" w:rsidRDefault="00014E96" w:rsidP="00014E9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27EF737" w14:textId="77777777" w:rsidR="00014E96" w:rsidRPr="002A16E2" w:rsidRDefault="00014E96" w:rsidP="00014E9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BDEBB11" w14:textId="77777777" w:rsidR="00014E96" w:rsidRPr="002A16E2" w:rsidRDefault="00014E96" w:rsidP="00014E9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ABB5CF5" w14:textId="77777777" w:rsidR="00014E96" w:rsidRPr="002A16E2" w:rsidRDefault="00014E96" w:rsidP="00014E9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0E9FE6B" w14:textId="77777777" w:rsidR="00014E96" w:rsidRPr="002A16E2" w:rsidRDefault="00014E96" w:rsidP="00014E9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BD2196C" w14:textId="77777777" w:rsidR="00014E96" w:rsidRPr="002A16E2" w:rsidRDefault="00014E96" w:rsidP="00014E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6263A2B" w14:textId="77777777" w:rsidR="00014E96" w:rsidRPr="002A16E2" w:rsidRDefault="00014E96" w:rsidP="00014E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392803A" w14:textId="77777777" w:rsidR="00014E96" w:rsidRPr="00F47191" w:rsidRDefault="00014E96" w:rsidP="00014E96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64E0D9C" w14:textId="77777777" w:rsidR="00014E96" w:rsidRPr="000A160D" w:rsidRDefault="00014E96" w:rsidP="00014E96"/>
    <w:p w14:paraId="4B6CD9A9" w14:textId="77777777" w:rsidR="00014E96" w:rsidRPr="006862CC" w:rsidRDefault="00014E96" w:rsidP="00014E96"/>
    <w:p w14:paraId="29E706E1" w14:textId="77777777" w:rsidR="00014E96" w:rsidRPr="006325D8" w:rsidRDefault="00014E96" w:rsidP="00014E96"/>
    <w:p w14:paraId="3F6E934E" w14:textId="77777777" w:rsidR="00FE545C" w:rsidRPr="00086CCD" w:rsidRDefault="00FE545C" w:rsidP="00086CCD"/>
    <w:sectPr w:rsidR="00FE545C" w:rsidRPr="00086C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6E28E" w14:textId="77777777" w:rsidR="008D02BE" w:rsidRDefault="008D02BE">
      <w:r>
        <w:separator/>
      </w:r>
    </w:p>
  </w:endnote>
  <w:endnote w:type="continuationSeparator" w:id="0">
    <w:p w14:paraId="173BDFE6" w14:textId="77777777" w:rsidR="008D02BE" w:rsidRDefault="008D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5DC3F" w14:textId="77777777" w:rsidR="009B3037" w:rsidRDefault="009B30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8820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CDFBC" w14:textId="77777777" w:rsidR="009B3037" w:rsidRDefault="009B30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EC8CD" w14:textId="77777777" w:rsidR="008D02BE" w:rsidRDefault="008D02BE">
      <w:r>
        <w:separator/>
      </w:r>
    </w:p>
  </w:footnote>
  <w:footnote w:type="continuationSeparator" w:id="0">
    <w:p w14:paraId="6E7635CC" w14:textId="77777777" w:rsidR="008D02BE" w:rsidRDefault="008D0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ABFCF" w14:textId="77777777" w:rsidR="009B3037" w:rsidRDefault="009B3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1B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91EA" w14:textId="77777777" w:rsidR="009B3037" w:rsidRDefault="009B30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2BE"/>
    <w:rsid w:val="00012286"/>
    <w:rsid w:val="00014E96"/>
    <w:rsid w:val="00071CCC"/>
    <w:rsid w:val="00086CC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B71D9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02BE"/>
    <w:rsid w:val="008D2AB8"/>
    <w:rsid w:val="008F1C66"/>
    <w:rsid w:val="00970FE4"/>
    <w:rsid w:val="009B3037"/>
    <w:rsid w:val="00A0022B"/>
    <w:rsid w:val="00A346FE"/>
    <w:rsid w:val="00A47B4D"/>
    <w:rsid w:val="00A83018"/>
    <w:rsid w:val="00B66D4D"/>
    <w:rsid w:val="00B774DC"/>
    <w:rsid w:val="00C969A6"/>
    <w:rsid w:val="00CA7D36"/>
    <w:rsid w:val="00CF77D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9C18427"/>
  <w15:chartTrackingRefBased/>
  <w15:docId w15:val="{5BC62DBF-4DB2-413D-904F-EE0092167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4E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762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2022-02-14T08:52:00Z</cp:lastPrinted>
  <dcterms:created xsi:type="dcterms:W3CDTF">2022-02-14T09:03:00Z</dcterms:created>
  <dcterms:modified xsi:type="dcterms:W3CDTF">2022-02-14T09:03:00Z</dcterms:modified>
</cp:coreProperties>
</file>