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9D53A" w14:textId="77777777" w:rsidR="00154885" w:rsidRDefault="00154885" w:rsidP="00154885">
      <w:pPr>
        <w:pStyle w:val="Nagwek"/>
        <w:tabs>
          <w:tab w:val="left" w:pos="708"/>
        </w:tabs>
        <w:rPr>
          <w:sz w:val="24"/>
        </w:rPr>
      </w:pPr>
    </w:p>
    <w:p w14:paraId="38A5CC71" w14:textId="0144A00B" w:rsidR="00154885" w:rsidRDefault="00154885" w:rsidP="0015488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KC-zp.272-65/22</w:t>
      </w:r>
    </w:p>
    <w:p w14:paraId="4BA0D1A2" w14:textId="77777777" w:rsidR="00154885" w:rsidRDefault="00154885" w:rsidP="00154885">
      <w:pPr>
        <w:pStyle w:val="Nagwek3"/>
        <w:ind w:left="0"/>
        <w:jc w:val="left"/>
        <w:rPr>
          <w:sz w:val="28"/>
        </w:rPr>
      </w:pPr>
    </w:p>
    <w:p w14:paraId="739711BC" w14:textId="77777777" w:rsidR="00154885" w:rsidRDefault="00154885" w:rsidP="001548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59049FE" w14:textId="77777777" w:rsidR="00154885" w:rsidRDefault="00154885" w:rsidP="00154885">
      <w:pPr>
        <w:jc w:val="center"/>
        <w:rPr>
          <w:b/>
          <w:sz w:val="28"/>
          <w:szCs w:val="28"/>
        </w:rPr>
      </w:pPr>
    </w:p>
    <w:p w14:paraId="0B734FF2" w14:textId="77777777" w:rsidR="00154885" w:rsidRDefault="00154885" w:rsidP="0015488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1CEB301" w14:textId="77777777" w:rsidR="00154885" w:rsidRDefault="00154885" w:rsidP="00154885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1B62120" w14:textId="77777777" w:rsidR="00154885" w:rsidRDefault="00154885" w:rsidP="0015488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321BAD1" w14:textId="77777777" w:rsidR="00154885" w:rsidRDefault="00154885" w:rsidP="0015488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008B6DF" w14:textId="36870150" w:rsidR="00154885" w:rsidRDefault="00366642" w:rsidP="0015488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366642">
        <w:rPr>
          <w:b/>
        </w:rPr>
        <w:t>Dostaw</w:t>
      </w:r>
      <w:r>
        <w:rPr>
          <w:b/>
        </w:rPr>
        <w:t>ę</w:t>
      </w:r>
      <w:r w:rsidRPr="00366642">
        <w:rPr>
          <w:b/>
        </w:rPr>
        <w:t xml:space="preserve"> zestawu komputera stacjonarnego dla </w:t>
      </w:r>
      <w:proofErr w:type="spellStart"/>
      <w:r w:rsidRPr="00366642">
        <w:rPr>
          <w:b/>
        </w:rPr>
        <w:t>WIMiP</w:t>
      </w:r>
      <w:proofErr w:type="spellEnd"/>
      <w:r w:rsidR="00154885">
        <w:rPr>
          <w:rFonts w:ascii="Verdana" w:hAnsi="Verdana"/>
          <w:b/>
        </w:rPr>
        <w:t xml:space="preserve">- </w:t>
      </w:r>
      <w:r w:rsidR="00154885" w:rsidRPr="00792FD7">
        <w:rPr>
          <w:rFonts w:cs="Calibri"/>
          <w:b/>
          <w:sz w:val="24"/>
          <w:szCs w:val="24"/>
        </w:rPr>
        <w:t>KC-zp.272-</w:t>
      </w:r>
      <w:r w:rsidR="00154885">
        <w:rPr>
          <w:rFonts w:cs="Calibri"/>
          <w:b/>
          <w:sz w:val="24"/>
          <w:szCs w:val="24"/>
        </w:rPr>
        <w:t>65</w:t>
      </w:r>
      <w:r w:rsidR="00154885" w:rsidRPr="00792FD7">
        <w:rPr>
          <w:rFonts w:cs="Calibri"/>
          <w:b/>
          <w:sz w:val="24"/>
          <w:szCs w:val="24"/>
        </w:rPr>
        <w:t>/2</w:t>
      </w:r>
      <w:r w:rsidR="00154885">
        <w:rPr>
          <w:rFonts w:cs="Calibri"/>
          <w:b/>
          <w:sz w:val="24"/>
          <w:szCs w:val="24"/>
        </w:rPr>
        <w:t>2</w:t>
      </w:r>
      <w:r w:rsidR="00154885">
        <w:rPr>
          <w:b/>
          <w:bCs/>
          <w:iCs/>
          <w:sz w:val="24"/>
          <w:szCs w:val="24"/>
        </w:rPr>
        <w:t xml:space="preserve">, </w:t>
      </w:r>
      <w:r w:rsidR="00154885">
        <w:rPr>
          <w:sz w:val="24"/>
          <w:szCs w:val="24"/>
        </w:rPr>
        <w:t xml:space="preserve">prowadzonego przez Akademię Górniczo-Hutniczą w Krakowie, </w:t>
      </w:r>
    </w:p>
    <w:p w14:paraId="795C65C5" w14:textId="77777777" w:rsidR="00154885" w:rsidRDefault="00154885" w:rsidP="0015488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8B931D2" w14:textId="77777777" w:rsidR="00154885" w:rsidRDefault="00154885" w:rsidP="0015488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3B93DDA" w14:textId="77777777" w:rsidR="00154885" w:rsidRDefault="00154885" w:rsidP="0015488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48691A4" w14:textId="77777777" w:rsidR="00154885" w:rsidRDefault="00154885" w:rsidP="0015488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8DF1F6" w14:textId="77777777" w:rsidR="00154885" w:rsidRDefault="00154885" w:rsidP="00154885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5881261" w14:textId="77777777" w:rsidR="00154885" w:rsidRDefault="00154885" w:rsidP="00154885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035ECED" w14:textId="77777777" w:rsidR="00154885" w:rsidRDefault="00154885" w:rsidP="0015488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FCF2A32" w14:textId="77777777" w:rsidR="00154885" w:rsidRDefault="00154885" w:rsidP="0015488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54885" w14:paraId="002E9AC9" w14:textId="77777777" w:rsidTr="00DE07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2A1CC" w14:textId="77777777" w:rsidR="00154885" w:rsidRDefault="00154885" w:rsidP="00DE071E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5DC95" w14:textId="77777777" w:rsidR="00154885" w:rsidRDefault="00154885" w:rsidP="00DE071E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C3949" w14:textId="77777777" w:rsidR="00154885" w:rsidRDefault="00154885" w:rsidP="00DE071E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54885" w14:paraId="346FB549" w14:textId="77777777" w:rsidTr="00DE07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4CED7" w14:textId="77777777" w:rsidR="00154885" w:rsidRDefault="00154885" w:rsidP="00DE071E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BBF6" w14:textId="77777777" w:rsidR="00154885" w:rsidRDefault="00154885" w:rsidP="00DE071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BADF" w14:textId="77777777" w:rsidR="00154885" w:rsidRDefault="00154885" w:rsidP="00DE071E">
            <w:pPr>
              <w:widowControl w:val="0"/>
              <w:spacing w:line="360" w:lineRule="auto"/>
              <w:jc w:val="both"/>
            </w:pPr>
          </w:p>
        </w:tc>
      </w:tr>
      <w:tr w:rsidR="00154885" w14:paraId="0DDB875E" w14:textId="77777777" w:rsidTr="00DE07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A74CE" w14:textId="77777777" w:rsidR="00154885" w:rsidRDefault="00154885" w:rsidP="00DE071E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E106" w14:textId="77777777" w:rsidR="00154885" w:rsidRDefault="00154885" w:rsidP="00DE071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6305" w14:textId="77777777" w:rsidR="00154885" w:rsidRDefault="00154885" w:rsidP="00DE071E">
            <w:pPr>
              <w:widowControl w:val="0"/>
              <w:spacing w:line="360" w:lineRule="auto"/>
              <w:jc w:val="both"/>
            </w:pPr>
          </w:p>
        </w:tc>
      </w:tr>
      <w:tr w:rsidR="00154885" w14:paraId="3AE0AE19" w14:textId="77777777" w:rsidTr="00DE07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4DEBD" w14:textId="77777777" w:rsidR="00154885" w:rsidRDefault="00154885" w:rsidP="00DE071E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DE57" w14:textId="77777777" w:rsidR="00154885" w:rsidRDefault="00154885" w:rsidP="00DE071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75BE" w14:textId="77777777" w:rsidR="00154885" w:rsidRDefault="00154885" w:rsidP="00DE071E">
            <w:pPr>
              <w:widowControl w:val="0"/>
              <w:spacing w:line="360" w:lineRule="auto"/>
              <w:jc w:val="both"/>
            </w:pPr>
          </w:p>
        </w:tc>
      </w:tr>
    </w:tbl>
    <w:p w14:paraId="5883D823" w14:textId="77777777" w:rsidR="00154885" w:rsidRDefault="00154885" w:rsidP="00154885">
      <w:pPr>
        <w:widowControl w:val="0"/>
        <w:spacing w:line="360" w:lineRule="auto"/>
        <w:jc w:val="both"/>
      </w:pPr>
    </w:p>
    <w:p w14:paraId="55079580" w14:textId="77777777" w:rsidR="00154885" w:rsidRDefault="00154885" w:rsidP="00154885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EFF20BA" w14:textId="77777777" w:rsidR="00154885" w:rsidRDefault="00154885" w:rsidP="00154885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C972F26" w14:textId="77777777" w:rsidR="00154885" w:rsidRDefault="00154885" w:rsidP="00154885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EF8ABC2" w14:textId="77777777" w:rsidR="00154885" w:rsidRDefault="00154885" w:rsidP="00154885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4E1FAFA" w14:textId="77777777" w:rsidR="00154885" w:rsidRDefault="00154885" w:rsidP="00154885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C66504B" w14:textId="77777777" w:rsidR="00154885" w:rsidRDefault="00154885" w:rsidP="00154885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C23104F" w14:textId="77777777" w:rsidR="00154885" w:rsidRPr="002F3F5D" w:rsidRDefault="00154885" w:rsidP="00154885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08356FFC" w14:textId="77777777" w:rsidR="00154885" w:rsidRPr="00045C3B" w:rsidRDefault="00154885" w:rsidP="00154885"/>
    <w:p w14:paraId="0515BC64" w14:textId="77777777" w:rsidR="00154885" w:rsidRPr="0051651A" w:rsidRDefault="00154885" w:rsidP="00154885"/>
    <w:p w14:paraId="55558816" w14:textId="0C21BFD0" w:rsidR="00106AC7" w:rsidRPr="000B386A" w:rsidRDefault="00106AC7" w:rsidP="000B386A"/>
    <w:sectPr w:rsidR="00106AC7" w:rsidRPr="000B386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ED44D" w14:textId="77777777" w:rsidR="00786909" w:rsidRDefault="00786909">
      <w:r>
        <w:separator/>
      </w:r>
    </w:p>
  </w:endnote>
  <w:endnote w:type="continuationSeparator" w:id="0">
    <w:p w14:paraId="5E0F2D17" w14:textId="77777777" w:rsidR="00786909" w:rsidRDefault="00786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A0B2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DBCA4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2CAF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E7259D3" w14:textId="77777777" w:rsidR="00336EEB" w:rsidRDefault="00366642" w:rsidP="00336EEB">
    <w:pPr>
      <w:pStyle w:val="Stopka"/>
      <w:tabs>
        <w:tab w:val="clear" w:pos="4536"/>
      </w:tabs>
      <w:jc w:val="center"/>
    </w:pPr>
    <w:r>
      <w:rPr>
        <w:noProof/>
      </w:rPr>
      <w:pict w14:anchorId="0E4616E9">
        <v:line id="_x0000_s1025" style="position:absolute;left:0;text-align:left;z-index:251657728" from="-3.85pt,8.7pt" to="455.15pt,8.7pt"/>
      </w:pict>
    </w:r>
  </w:p>
  <w:p w14:paraId="43ECCE8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46B99" w14:textId="77777777" w:rsidR="0051195D" w:rsidRDefault="005119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AB5AE" w14:textId="77777777" w:rsidR="00786909" w:rsidRDefault="00786909">
      <w:r>
        <w:separator/>
      </w:r>
    </w:p>
  </w:footnote>
  <w:footnote w:type="continuationSeparator" w:id="0">
    <w:p w14:paraId="5048687A" w14:textId="77777777" w:rsidR="00786909" w:rsidRDefault="00786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58BE" w14:textId="77777777" w:rsidR="0051195D" w:rsidRDefault="00511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3A482" w14:textId="77777777" w:rsidR="0051195D" w:rsidRDefault="00511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3B546" w14:textId="77777777" w:rsidR="0051195D" w:rsidRDefault="005119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909"/>
    <w:rsid w:val="0000184A"/>
    <w:rsid w:val="00012997"/>
    <w:rsid w:val="000621A2"/>
    <w:rsid w:val="00075CEC"/>
    <w:rsid w:val="000B386A"/>
    <w:rsid w:val="00101474"/>
    <w:rsid w:val="00106AC7"/>
    <w:rsid w:val="00111985"/>
    <w:rsid w:val="00147532"/>
    <w:rsid w:val="00154885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66642"/>
    <w:rsid w:val="003E5D20"/>
    <w:rsid w:val="003F6927"/>
    <w:rsid w:val="00415097"/>
    <w:rsid w:val="00422381"/>
    <w:rsid w:val="00460820"/>
    <w:rsid w:val="004704CB"/>
    <w:rsid w:val="004C55DE"/>
    <w:rsid w:val="004D5C77"/>
    <w:rsid w:val="0051195D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690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C775B"/>
  <w15:chartTrackingRefBased/>
  <w15:docId w15:val="{E858A122-CCC6-4F73-9134-60E15BCC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488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54885"/>
    <w:rPr>
      <w:b/>
      <w:sz w:val="24"/>
    </w:rPr>
  </w:style>
  <w:style w:type="character" w:customStyle="1" w:styleId="NagwekZnak">
    <w:name w:val="Nagłówek Znak"/>
    <w:link w:val="Nagwek"/>
    <w:rsid w:val="00154885"/>
  </w:style>
  <w:style w:type="paragraph" w:styleId="Akapitzlist">
    <w:name w:val="List Paragraph"/>
    <w:basedOn w:val="Normalny"/>
    <w:uiPriority w:val="34"/>
    <w:qFormat/>
    <w:rsid w:val="0015488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2022-02-14T07:41:00Z</cp:lastPrinted>
  <dcterms:created xsi:type="dcterms:W3CDTF">2022-02-14T07:41:00Z</dcterms:created>
  <dcterms:modified xsi:type="dcterms:W3CDTF">2022-02-14T07:41:00Z</dcterms:modified>
</cp:coreProperties>
</file>