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1DF52" w14:textId="241780AD" w:rsidR="00DF600B" w:rsidRPr="003D2E8D" w:rsidRDefault="00DF600B" w:rsidP="00DF600B">
      <w:pPr>
        <w:pStyle w:val="Nagwek3"/>
        <w:jc w:val="center"/>
        <w:rPr>
          <w:b w:val="0"/>
          <w:sz w:val="22"/>
          <w:szCs w:val="22"/>
        </w:rPr>
      </w:pPr>
      <w:r w:rsidRPr="003D2E8D">
        <w:rPr>
          <w:noProof/>
        </w:rPr>
        <w:drawing>
          <wp:inline distT="0" distB="0" distL="0" distR="0" wp14:anchorId="34B03E72" wp14:editId="68586DD5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96B19" w14:textId="77777777" w:rsidR="00DF600B" w:rsidRPr="003D2E8D" w:rsidRDefault="00DF600B" w:rsidP="008D2AB8">
      <w:pPr>
        <w:pStyle w:val="Nagwek3"/>
        <w:jc w:val="right"/>
        <w:rPr>
          <w:b w:val="0"/>
          <w:sz w:val="22"/>
          <w:szCs w:val="22"/>
        </w:rPr>
      </w:pPr>
    </w:p>
    <w:p w14:paraId="10E4091F" w14:textId="75A10DC0" w:rsidR="008D2AB8" w:rsidRPr="003D2E8D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b w:val="0"/>
          <w:sz w:val="22"/>
          <w:szCs w:val="22"/>
        </w:rPr>
        <w:tab/>
      </w:r>
      <w:r w:rsidRPr="003D2E8D">
        <w:rPr>
          <w:rFonts w:ascii="Times New Roman" w:hAnsi="Times New Roman"/>
          <w:sz w:val="20"/>
          <w:szCs w:val="20"/>
        </w:rPr>
        <w:t xml:space="preserve">Załącznik </w:t>
      </w:r>
      <w:r w:rsidR="00CA1398" w:rsidRPr="003D2E8D">
        <w:rPr>
          <w:rFonts w:ascii="Times New Roman" w:hAnsi="Times New Roman"/>
          <w:sz w:val="20"/>
          <w:szCs w:val="20"/>
        </w:rPr>
        <w:t>N</w:t>
      </w:r>
      <w:r w:rsidRPr="003D2E8D">
        <w:rPr>
          <w:rFonts w:ascii="Times New Roman" w:hAnsi="Times New Roman"/>
          <w:sz w:val="20"/>
          <w:szCs w:val="20"/>
        </w:rPr>
        <w:t xml:space="preserve">r </w:t>
      </w:r>
      <w:r w:rsidR="00A71289" w:rsidRPr="003D2E8D">
        <w:rPr>
          <w:rFonts w:ascii="Times New Roman" w:hAnsi="Times New Roman"/>
          <w:sz w:val="20"/>
          <w:szCs w:val="20"/>
        </w:rPr>
        <w:t>2</w:t>
      </w:r>
      <w:r w:rsidR="001353FF" w:rsidRPr="003D2E8D">
        <w:rPr>
          <w:rFonts w:ascii="Times New Roman" w:hAnsi="Times New Roman"/>
          <w:sz w:val="20"/>
          <w:szCs w:val="20"/>
        </w:rPr>
        <w:t>a</w:t>
      </w:r>
    </w:p>
    <w:p w14:paraId="173E97E5" w14:textId="63679A74" w:rsidR="008D2AB8" w:rsidRPr="003D2E8D" w:rsidRDefault="00BD309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3D2E8D">
        <w:rPr>
          <w:b/>
          <w:sz w:val="28"/>
          <w:szCs w:val="28"/>
        </w:rPr>
        <w:t>FORMULARZ OFERTY</w:t>
      </w:r>
    </w:p>
    <w:p w14:paraId="33346C57" w14:textId="7D2D1C25" w:rsidR="00A34688" w:rsidRPr="003D2E8D" w:rsidRDefault="00A3468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AD5402" w14:textId="4F63C1FA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D2E8D">
        <w:rPr>
          <w:sz w:val="22"/>
          <w:szCs w:val="22"/>
        </w:rPr>
        <w:t>NAZWA WYKONAWCY:</w:t>
      </w:r>
      <w:r w:rsidR="003506D9" w:rsidRPr="003D2E8D">
        <w:rPr>
          <w:sz w:val="22"/>
          <w:szCs w:val="22"/>
        </w:rPr>
        <w:t xml:space="preserve"> </w:t>
      </w:r>
      <w:r w:rsidRPr="003D2E8D">
        <w:rPr>
          <w:sz w:val="22"/>
          <w:szCs w:val="22"/>
        </w:rPr>
        <w:t>………………………………………………</w:t>
      </w:r>
      <w:r w:rsidR="0060123C" w:rsidRPr="003D2E8D">
        <w:rPr>
          <w:sz w:val="22"/>
          <w:szCs w:val="22"/>
        </w:rPr>
        <w:t>..</w:t>
      </w:r>
    </w:p>
    <w:p w14:paraId="147102C5" w14:textId="5C68A780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D2E8D">
        <w:rPr>
          <w:sz w:val="22"/>
          <w:szCs w:val="22"/>
        </w:rPr>
        <w:t>ADRES</w:t>
      </w:r>
      <w:r w:rsidR="00D92738" w:rsidRPr="003D2E8D">
        <w:rPr>
          <w:sz w:val="22"/>
          <w:szCs w:val="22"/>
        </w:rPr>
        <w:t xml:space="preserve"> </w:t>
      </w:r>
      <w:r w:rsidR="009007C3" w:rsidRPr="003D2E8D">
        <w:rPr>
          <w:sz w:val="22"/>
          <w:szCs w:val="22"/>
        </w:rPr>
        <w:t xml:space="preserve"> …………………………………………………………………….</w:t>
      </w:r>
    </w:p>
    <w:p w14:paraId="4E83EAF3" w14:textId="5E5CFDDE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D2E8D">
        <w:rPr>
          <w:sz w:val="22"/>
          <w:szCs w:val="22"/>
        </w:rPr>
        <w:t>WOJEWÓDZT</w:t>
      </w:r>
      <w:r w:rsidR="003506D9" w:rsidRPr="003D2E8D">
        <w:rPr>
          <w:sz w:val="22"/>
          <w:szCs w:val="22"/>
        </w:rPr>
        <w:t>WO</w:t>
      </w:r>
      <w:r w:rsidR="00D92738" w:rsidRPr="003D2E8D">
        <w:rPr>
          <w:sz w:val="22"/>
          <w:szCs w:val="22"/>
        </w:rPr>
        <w:t xml:space="preserve"> …………………………………………………………</w:t>
      </w:r>
      <w:r w:rsidR="003506D9" w:rsidRPr="003D2E8D">
        <w:rPr>
          <w:sz w:val="22"/>
          <w:szCs w:val="22"/>
        </w:rPr>
        <w:t xml:space="preserve"> </w:t>
      </w:r>
    </w:p>
    <w:p w14:paraId="35D94CA3" w14:textId="567E3560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D2E8D">
        <w:rPr>
          <w:sz w:val="22"/>
          <w:szCs w:val="22"/>
          <w:lang w:val="de-DE"/>
        </w:rPr>
        <w:t>TEL.</w:t>
      </w:r>
      <w:r w:rsidR="00D92738" w:rsidRPr="003D2E8D">
        <w:rPr>
          <w:sz w:val="22"/>
          <w:szCs w:val="22"/>
          <w:lang w:val="de-DE"/>
        </w:rPr>
        <w:t xml:space="preserve"> </w:t>
      </w:r>
      <w:r w:rsidR="000F0BAB" w:rsidRPr="003D2E8D">
        <w:rPr>
          <w:sz w:val="22"/>
          <w:szCs w:val="22"/>
          <w:lang w:val="de-DE"/>
        </w:rPr>
        <w:t>…..</w:t>
      </w:r>
      <w:r w:rsidR="00D92738" w:rsidRPr="003D2E8D">
        <w:rPr>
          <w:sz w:val="22"/>
          <w:szCs w:val="22"/>
        </w:rPr>
        <w:t>……………………………</w:t>
      </w:r>
      <w:r w:rsidR="00956FD6" w:rsidRPr="003D2E8D">
        <w:rPr>
          <w:sz w:val="22"/>
          <w:szCs w:val="22"/>
        </w:rPr>
        <w:t xml:space="preserve"> FAX</w:t>
      </w:r>
      <w:r w:rsidR="000F0BAB" w:rsidRPr="003D2E8D">
        <w:rPr>
          <w:sz w:val="22"/>
          <w:szCs w:val="22"/>
        </w:rPr>
        <w:t>.</w:t>
      </w:r>
      <w:r w:rsidR="00956FD6" w:rsidRPr="003D2E8D">
        <w:rPr>
          <w:sz w:val="22"/>
          <w:szCs w:val="22"/>
        </w:rPr>
        <w:t xml:space="preserve"> </w:t>
      </w:r>
      <w:r w:rsidR="00D92738" w:rsidRPr="003D2E8D">
        <w:rPr>
          <w:sz w:val="22"/>
          <w:szCs w:val="22"/>
        </w:rPr>
        <w:t>………………………………</w:t>
      </w:r>
      <w:r w:rsidR="00956FD6" w:rsidRPr="003D2E8D">
        <w:rPr>
          <w:sz w:val="22"/>
          <w:szCs w:val="22"/>
        </w:rPr>
        <w:t>..</w:t>
      </w:r>
    </w:p>
    <w:p w14:paraId="6680BCEA" w14:textId="787945B8" w:rsidR="00A34688" w:rsidRPr="003D2E8D" w:rsidRDefault="004E7256" w:rsidP="00A3468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D2E8D">
        <w:rPr>
          <w:sz w:val="22"/>
          <w:szCs w:val="22"/>
          <w:lang w:val="de-DE"/>
        </w:rPr>
        <w:t xml:space="preserve">E-MAIL </w:t>
      </w:r>
      <w:r w:rsidRPr="003D2E8D">
        <w:rPr>
          <w:sz w:val="22"/>
          <w:szCs w:val="22"/>
        </w:rPr>
        <w:t>…………………………………………………………………….</w:t>
      </w:r>
    </w:p>
    <w:p w14:paraId="73DC4BD3" w14:textId="24E222C8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D2E8D">
        <w:rPr>
          <w:sz w:val="22"/>
          <w:szCs w:val="22"/>
          <w:lang w:val="de-DE"/>
        </w:rPr>
        <w:t>NIP</w:t>
      </w:r>
      <w:r w:rsidR="00B9243F" w:rsidRPr="003D2E8D">
        <w:rPr>
          <w:sz w:val="22"/>
          <w:szCs w:val="22"/>
          <w:lang w:val="de-DE"/>
        </w:rPr>
        <w:t xml:space="preserve">:  </w:t>
      </w:r>
      <w:r w:rsidRPr="003D2E8D">
        <w:rPr>
          <w:sz w:val="22"/>
          <w:szCs w:val="22"/>
          <w:lang w:val="de-DE"/>
        </w:rPr>
        <w:t>…………………………</w:t>
      </w:r>
      <w:r w:rsidR="00183EAD" w:rsidRPr="003D2E8D">
        <w:rPr>
          <w:sz w:val="22"/>
          <w:szCs w:val="22"/>
          <w:lang w:val="de-DE"/>
        </w:rPr>
        <w:t xml:space="preserve"> </w:t>
      </w:r>
      <w:r w:rsidRPr="003D2E8D">
        <w:rPr>
          <w:sz w:val="22"/>
          <w:szCs w:val="22"/>
          <w:lang w:val="de-DE"/>
        </w:rPr>
        <w:t xml:space="preserve"> </w:t>
      </w:r>
      <w:r w:rsidRPr="003D2E8D">
        <w:rPr>
          <w:sz w:val="22"/>
          <w:szCs w:val="22"/>
        </w:rPr>
        <w:t>REGON:</w:t>
      </w:r>
      <w:r w:rsidR="00B9243F" w:rsidRPr="003D2E8D">
        <w:rPr>
          <w:sz w:val="22"/>
          <w:szCs w:val="22"/>
        </w:rPr>
        <w:t xml:space="preserve">  </w:t>
      </w:r>
      <w:r w:rsidRPr="003D2E8D">
        <w:rPr>
          <w:sz w:val="22"/>
          <w:szCs w:val="22"/>
        </w:rPr>
        <w:t>…………………………………</w:t>
      </w:r>
    </w:p>
    <w:p w14:paraId="6555D04A" w14:textId="30A9C4CD" w:rsidR="00A34688" w:rsidRPr="003D2E8D" w:rsidRDefault="00A34688" w:rsidP="00A3468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D2E8D">
        <w:rPr>
          <w:sz w:val="22"/>
          <w:szCs w:val="22"/>
        </w:rPr>
        <w:t xml:space="preserve">BANK/ NR KONTA </w:t>
      </w:r>
      <w:r w:rsidR="004E7256" w:rsidRPr="003D2E8D">
        <w:rPr>
          <w:sz w:val="22"/>
          <w:szCs w:val="22"/>
        </w:rPr>
        <w:t>………………………………………………………</w:t>
      </w:r>
      <w:r w:rsidR="00B9243F" w:rsidRPr="003D2E8D">
        <w:rPr>
          <w:sz w:val="22"/>
          <w:szCs w:val="22"/>
        </w:rPr>
        <w:t>.</w:t>
      </w:r>
    </w:p>
    <w:p w14:paraId="2824A3CA" w14:textId="77777777" w:rsidR="00A34688" w:rsidRPr="003D2E8D" w:rsidRDefault="00A34688" w:rsidP="00A34688">
      <w:pPr>
        <w:spacing w:line="360" w:lineRule="auto"/>
        <w:rPr>
          <w:sz w:val="22"/>
          <w:szCs w:val="22"/>
        </w:rPr>
      </w:pPr>
      <w:r w:rsidRPr="003D2E8D">
        <w:rPr>
          <w:sz w:val="22"/>
          <w:szCs w:val="22"/>
        </w:rPr>
        <w:t>Do: Nazwa i siedziba Zamawiającego:</w:t>
      </w:r>
    </w:p>
    <w:p w14:paraId="20AC4E5B" w14:textId="196DA02B" w:rsidR="00A34688" w:rsidRPr="003D2E8D" w:rsidRDefault="00A34688" w:rsidP="6243795D">
      <w:pPr>
        <w:ind w:right="-110"/>
        <w:rPr>
          <w:b/>
          <w:bCs/>
        </w:rPr>
      </w:pPr>
      <w:r w:rsidRPr="003D2E8D">
        <w:rPr>
          <w:b/>
          <w:bCs/>
        </w:rPr>
        <w:t>Akademia Górniczo-Hutnicza</w:t>
      </w:r>
    </w:p>
    <w:p w14:paraId="0D46C7F6" w14:textId="77777777" w:rsidR="00A34688" w:rsidRPr="003D2E8D" w:rsidRDefault="00A34688" w:rsidP="00A34688">
      <w:pPr>
        <w:ind w:right="-110"/>
        <w:rPr>
          <w:b/>
        </w:rPr>
      </w:pPr>
      <w:r w:rsidRPr="003D2E8D">
        <w:rPr>
          <w:b/>
        </w:rPr>
        <w:t>im. Stanisława Staszica w Krakowie</w:t>
      </w:r>
    </w:p>
    <w:p w14:paraId="6F71E61B" w14:textId="77777777" w:rsidR="00A34688" w:rsidRPr="003D2E8D" w:rsidRDefault="00A34688" w:rsidP="00A34688">
      <w:pPr>
        <w:ind w:right="-110"/>
        <w:rPr>
          <w:b/>
        </w:rPr>
      </w:pPr>
      <w:r w:rsidRPr="003D2E8D">
        <w:rPr>
          <w:b/>
        </w:rPr>
        <w:t xml:space="preserve">Dział Zamówień Publicznych  </w:t>
      </w:r>
    </w:p>
    <w:p w14:paraId="275F4C91" w14:textId="42DD488C" w:rsidR="00A34688" w:rsidRPr="003D2E8D" w:rsidRDefault="00A34688" w:rsidP="00DB63A3">
      <w:pPr>
        <w:ind w:right="-110"/>
        <w:rPr>
          <w:b/>
        </w:rPr>
      </w:pPr>
      <w:r w:rsidRPr="003D2E8D">
        <w:rPr>
          <w:b/>
        </w:rPr>
        <w:t>Al. Mickiewicza 30</w:t>
      </w:r>
      <w:r w:rsidR="00DB63A3" w:rsidRPr="003D2E8D">
        <w:rPr>
          <w:b/>
        </w:rPr>
        <w:t>,</w:t>
      </w:r>
      <w:r w:rsidRPr="003D2E8D">
        <w:rPr>
          <w:b/>
        </w:rPr>
        <w:t xml:space="preserve"> 30-059 Kraków  </w:t>
      </w:r>
    </w:p>
    <w:p w14:paraId="0E09128C" w14:textId="2BF267CF" w:rsidR="00A34688" w:rsidRPr="003D2E8D" w:rsidRDefault="00A34688" w:rsidP="00A34688">
      <w:pPr>
        <w:ind w:firstLine="3969"/>
        <w:rPr>
          <w:b/>
          <w:sz w:val="22"/>
          <w:szCs w:val="22"/>
        </w:rPr>
      </w:pPr>
    </w:p>
    <w:p w14:paraId="0D853EA7" w14:textId="77777777" w:rsidR="00664B3B" w:rsidRPr="003D2E8D" w:rsidRDefault="00664B3B" w:rsidP="00A34688">
      <w:pPr>
        <w:ind w:firstLine="3969"/>
        <w:rPr>
          <w:b/>
          <w:sz w:val="22"/>
          <w:szCs w:val="22"/>
        </w:rPr>
      </w:pPr>
    </w:p>
    <w:p w14:paraId="15D1AAEA" w14:textId="298A6316" w:rsidR="007F0011" w:rsidRPr="003D2E8D" w:rsidRDefault="007F0011" w:rsidP="000D3875">
      <w:pPr>
        <w:jc w:val="both"/>
        <w:rPr>
          <w:sz w:val="22"/>
          <w:szCs w:val="22"/>
        </w:rPr>
      </w:pPr>
      <w:r w:rsidRPr="003D2E8D">
        <w:rPr>
          <w:b/>
          <w:szCs w:val="22"/>
        </w:rPr>
        <w:t>Część A</w:t>
      </w:r>
    </w:p>
    <w:p w14:paraId="1DC21EF0" w14:textId="77777777" w:rsidR="007F0011" w:rsidRPr="003D2E8D" w:rsidRDefault="007F0011" w:rsidP="000D3875">
      <w:pPr>
        <w:jc w:val="both"/>
        <w:rPr>
          <w:sz w:val="22"/>
          <w:szCs w:val="22"/>
        </w:rPr>
      </w:pPr>
    </w:p>
    <w:p w14:paraId="1E3A4EDC" w14:textId="75963026" w:rsidR="00F42F8C" w:rsidRPr="003D2E8D" w:rsidRDefault="00A34688" w:rsidP="000D3875">
      <w:pPr>
        <w:jc w:val="both"/>
        <w:rPr>
          <w:sz w:val="22"/>
          <w:szCs w:val="22"/>
        </w:rPr>
      </w:pPr>
      <w:r w:rsidRPr="003D2E8D">
        <w:rPr>
          <w:sz w:val="22"/>
          <w:szCs w:val="22"/>
        </w:rPr>
        <w:t>Przystępując do postępowania o udzielenie zamówienia publicznego, którego przedmiotem jest</w:t>
      </w:r>
      <w:r w:rsidR="00BD3097" w:rsidRPr="003D2E8D">
        <w:rPr>
          <w:sz w:val="22"/>
          <w:szCs w:val="22"/>
        </w:rPr>
        <w:t>:</w:t>
      </w:r>
      <w:r w:rsidRPr="003D2E8D">
        <w:rPr>
          <w:sz w:val="22"/>
          <w:szCs w:val="22"/>
        </w:rPr>
        <w:t xml:space="preserve"> </w:t>
      </w:r>
    </w:p>
    <w:p w14:paraId="3F18ADB2" w14:textId="77777777" w:rsidR="00F42F8C" w:rsidRPr="003D2E8D" w:rsidRDefault="00F42F8C" w:rsidP="000D3875">
      <w:pPr>
        <w:jc w:val="both"/>
        <w:rPr>
          <w:sz w:val="22"/>
          <w:szCs w:val="22"/>
        </w:rPr>
      </w:pPr>
    </w:p>
    <w:p w14:paraId="12135155" w14:textId="2EED10E1" w:rsidR="00F42F8C" w:rsidRPr="003D2E8D" w:rsidRDefault="3B6A14E1" w:rsidP="000D3875">
      <w:pPr>
        <w:jc w:val="both"/>
        <w:rPr>
          <w:b/>
          <w:bCs/>
        </w:rPr>
      </w:pPr>
      <w:r w:rsidRPr="003D2E8D">
        <w:rPr>
          <w:b/>
          <w:bCs/>
        </w:rPr>
        <w:t>D</w:t>
      </w:r>
      <w:r w:rsidR="00B22B75" w:rsidRPr="003D2E8D">
        <w:rPr>
          <w:b/>
          <w:bCs/>
        </w:rPr>
        <w:t xml:space="preserve">ostawa licencji dla </w:t>
      </w:r>
      <w:r w:rsidR="009A4FB5" w:rsidRPr="003D2E8D">
        <w:rPr>
          <w:b/>
          <w:bCs/>
        </w:rPr>
        <w:t>D</w:t>
      </w:r>
      <w:r w:rsidR="00B22B75" w:rsidRPr="003D2E8D">
        <w:rPr>
          <w:b/>
          <w:bCs/>
        </w:rPr>
        <w:t xml:space="preserve">ata-centrycznego </w:t>
      </w:r>
      <w:r w:rsidR="00F22125" w:rsidRPr="003D2E8D">
        <w:rPr>
          <w:b/>
          <w:bCs/>
        </w:rPr>
        <w:t>S</w:t>
      </w:r>
      <w:r w:rsidR="00B22B75" w:rsidRPr="003D2E8D">
        <w:rPr>
          <w:b/>
          <w:bCs/>
        </w:rPr>
        <w:t xml:space="preserve">ystemu </w:t>
      </w:r>
      <w:r w:rsidR="00F22125" w:rsidRPr="003D2E8D">
        <w:rPr>
          <w:b/>
          <w:bCs/>
        </w:rPr>
        <w:t>I</w:t>
      </w:r>
      <w:r w:rsidR="00B22B75" w:rsidRPr="003D2E8D">
        <w:rPr>
          <w:b/>
          <w:bCs/>
        </w:rPr>
        <w:t>nformatycznego (DSI)</w:t>
      </w:r>
      <w:r w:rsidR="00432849" w:rsidRPr="003D2E8D">
        <w:rPr>
          <w:b/>
          <w:bCs/>
        </w:rPr>
        <w:t xml:space="preserve"> </w:t>
      </w:r>
      <w:r w:rsidR="00B22B75" w:rsidRPr="003D2E8D">
        <w:rPr>
          <w:b/>
          <w:bCs/>
        </w:rPr>
        <w:t>w formie subskrypcji obejmując</w:t>
      </w:r>
      <w:r w:rsidR="00664B3B" w:rsidRPr="003D2E8D">
        <w:rPr>
          <w:b/>
          <w:bCs/>
        </w:rPr>
        <w:t xml:space="preserve">ych </w:t>
      </w:r>
      <w:r w:rsidR="00B22B75" w:rsidRPr="003D2E8D">
        <w:rPr>
          <w:b/>
          <w:bCs/>
        </w:rPr>
        <w:t>oprogramowanie udostępniane w chmurze (</w:t>
      </w:r>
      <w:r w:rsidR="00EA44AD" w:rsidRPr="003D2E8D">
        <w:rPr>
          <w:b/>
          <w:bCs/>
        </w:rPr>
        <w:t>P</w:t>
      </w:r>
      <w:r w:rsidR="00B22B75" w:rsidRPr="003D2E8D">
        <w:rPr>
          <w:b/>
          <w:bCs/>
        </w:rPr>
        <w:t>aaS) wraz z wymaganą infrastrukturą i usługami</w:t>
      </w:r>
      <w:r w:rsidR="002237DA" w:rsidRPr="003D2E8D">
        <w:rPr>
          <w:b/>
          <w:bCs/>
        </w:rPr>
        <w:t>,</w:t>
      </w:r>
    </w:p>
    <w:p w14:paraId="2CDF3BAE" w14:textId="77777777" w:rsidR="00AE09D7" w:rsidRPr="003D2E8D" w:rsidRDefault="00AE09D7" w:rsidP="000D3875">
      <w:pPr>
        <w:jc w:val="both"/>
        <w:rPr>
          <w:b/>
        </w:rPr>
      </w:pPr>
    </w:p>
    <w:p w14:paraId="0D193D5C" w14:textId="345BD5DE" w:rsidR="00A34688" w:rsidRPr="003D2E8D" w:rsidRDefault="00A34688" w:rsidP="000D3875">
      <w:pPr>
        <w:jc w:val="both"/>
        <w:rPr>
          <w:b/>
          <w:sz w:val="28"/>
        </w:rPr>
      </w:pPr>
      <w:r w:rsidRPr="003D2E8D">
        <w:rPr>
          <w:sz w:val="22"/>
          <w:szCs w:val="22"/>
        </w:rPr>
        <w:t>oferuję realizację przedmiotu zamówienia, zgodnie z zasadami określonymi w specyfikacji warunków zamówienia.</w:t>
      </w:r>
    </w:p>
    <w:p w14:paraId="5F26A681" w14:textId="4C720379" w:rsidR="00A34688" w:rsidRPr="003D2E8D" w:rsidRDefault="00A34688" w:rsidP="00A34688">
      <w:pPr>
        <w:tabs>
          <w:tab w:val="right" w:pos="9000"/>
        </w:tabs>
        <w:rPr>
          <w:sz w:val="22"/>
          <w:szCs w:val="22"/>
        </w:rPr>
      </w:pPr>
    </w:p>
    <w:p w14:paraId="26782C7D" w14:textId="63A7C065" w:rsidR="00BD3097" w:rsidRPr="003D2E8D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D2E8D">
        <w:rPr>
          <w:b/>
          <w:sz w:val="22"/>
          <w:szCs w:val="22"/>
        </w:rPr>
        <w:t>Cena netto za całość przedmiotu zamówienia</w:t>
      </w:r>
      <w:r w:rsidR="002237DA" w:rsidRPr="003D2E8D">
        <w:rPr>
          <w:b/>
          <w:sz w:val="22"/>
          <w:szCs w:val="22"/>
        </w:rPr>
        <w:t xml:space="preserve"> </w:t>
      </w:r>
      <w:bookmarkStart w:id="0" w:name="_Hlk94184164"/>
      <w:r w:rsidR="002237DA" w:rsidRPr="003D2E8D">
        <w:rPr>
          <w:b/>
          <w:sz w:val="22"/>
          <w:szCs w:val="22"/>
        </w:rPr>
        <w:t xml:space="preserve">wraz z </w:t>
      </w:r>
      <w:r w:rsidR="00C81030" w:rsidRPr="003D2E8D">
        <w:rPr>
          <w:b/>
          <w:sz w:val="22"/>
          <w:szCs w:val="22"/>
        </w:rPr>
        <w:t>usługą serwisową producenta oprogramowania</w:t>
      </w:r>
      <w:bookmarkEnd w:id="0"/>
      <w:r w:rsidR="00C81030" w:rsidRPr="003D2E8D">
        <w:rPr>
          <w:b/>
          <w:sz w:val="22"/>
          <w:szCs w:val="22"/>
        </w:rPr>
        <w:t xml:space="preserve"> </w:t>
      </w:r>
      <w:r w:rsidRPr="003D2E8D">
        <w:rPr>
          <w:b/>
          <w:sz w:val="22"/>
          <w:szCs w:val="22"/>
        </w:rPr>
        <w:t>:</w:t>
      </w:r>
      <w:r w:rsidR="00CD6075" w:rsidRPr="003D2E8D">
        <w:rPr>
          <w:b/>
          <w:sz w:val="22"/>
          <w:szCs w:val="22"/>
        </w:rPr>
        <w:t xml:space="preserve"> …</w:t>
      </w:r>
      <w:r w:rsidRPr="003D2E8D">
        <w:rPr>
          <w:b/>
          <w:sz w:val="22"/>
          <w:szCs w:val="22"/>
        </w:rPr>
        <w:t>........................................................................</w:t>
      </w:r>
      <w:r w:rsidR="00C67C7E" w:rsidRPr="003D2E8D">
        <w:rPr>
          <w:b/>
          <w:sz w:val="22"/>
          <w:szCs w:val="22"/>
        </w:rPr>
        <w:t xml:space="preserve">. </w:t>
      </w:r>
      <w:r w:rsidRPr="003D2E8D">
        <w:rPr>
          <w:b/>
          <w:sz w:val="22"/>
          <w:szCs w:val="22"/>
        </w:rPr>
        <w:t xml:space="preserve">PLN </w:t>
      </w:r>
    </w:p>
    <w:p w14:paraId="6B4F772C" w14:textId="77777777" w:rsidR="00BD3097" w:rsidRPr="003D2E8D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29BC2ED" w14:textId="6C98FA9B" w:rsidR="00BD3097" w:rsidRPr="003D2E8D" w:rsidRDefault="00BD3097" w:rsidP="00BD309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D2E8D">
        <w:rPr>
          <w:b/>
          <w:sz w:val="22"/>
          <w:szCs w:val="22"/>
        </w:rPr>
        <w:t>Cena brutto za całość przedmiotu zamówienia</w:t>
      </w:r>
      <w:r w:rsidR="00C81030" w:rsidRPr="003D2E8D">
        <w:t xml:space="preserve"> </w:t>
      </w:r>
      <w:r w:rsidR="00C81030" w:rsidRPr="003D2E8D">
        <w:rPr>
          <w:b/>
          <w:sz w:val="22"/>
          <w:szCs w:val="22"/>
        </w:rPr>
        <w:t>wraz z usługą serwisową producenta oprogramowania</w:t>
      </w:r>
      <w:r w:rsidRPr="003D2E8D">
        <w:rPr>
          <w:b/>
          <w:sz w:val="22"/>
          <w:szCs w:val="22"/>
        </w:rPr>
        <w:t>:</w:t>
      </w:r>
      <w:r w:rsidR="00CD6075" w:rsidRPr="003D2E8D">
        <w:rPr>
          <w:b/>
          <w:sz w:val="22"/>
          <w:szCs w:val="22"/>
        </w:rPr>
        <w:t xml:space="preserve"> ..</w:t>
      </w:r>
      <w:r w:rsidRPr="003D2E8D">
        <w:rPr>
          <w:b/>
          <w:sz w:val="22"/>
          <w:szCs w:val="22"/>
        </w:rPr>
        <w:t>........................................................................</w:t>
      </w:r>
      <w:r w:rsidR="00C67C7E" w:rsidRPr="003D2E8D">
        <w:rPr>
          <w:b/>
          <w:sz w:val="22"/>
          <w:szCs w:val="22"/>
        </w:rPr>
        <w:t xml:space="preserve"> </w:t>
      </w:r>
      <w:r w:rsidRPr="003D2E8D">
        <w:rPr>
          <w:b/>
          <w:sz w:val="22"/>
          <w:szCs w:val="22"/>
        </w:rPr>
        <w:t>PLN</w:t>
      </w:r>
    </w:p>
    <w:p w14:paraId="0C91E654" w14:textId="77777777" w:rsidR="00BD3097" w:rsidRPr="003D2E8D" w:rsidRDefault="00BD3097" w:rsidP="00BD309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3DCB07" w14:textId="1FCF7C55" w:rsidR="00BD3097" w:rsidRPr="003D2E8D" w:rsidRDefault="00BD3097" w:rsidP="00BD3097">
      <w:pPr>
        <w:widowControl w:val="0"/>
        <w:spacing w:line="264" w:lineRule="auto"/>
        <w:ind w:right="1"/>
        <w:jc w:val="both"/>
        <w:rPr>
          <w:b/>
          <w:bCs/>
          <w:sz w:val="22"/>
          <w:szCs w:val="22"/>
        </w:rPr>
      </w:pPr>
      <w:r w:rsidRPr="003D2E8D">
        <w:rPr>
          <w:b/>
          <w:bCs/>
          <w:sz w:val="22"/>
          <w:szCs w:val="22"/>
        </w:rPr>
        <w:t>Słownie brutto:</w:t>
      </w:r>
      <w:r w:rsidR="00CD6075" w:rsidRPr="003D2E8D">
        <w:rPr>
          <w:b/>
          <w:bCs/>
          <w:sz w:val="22"/>
          <w:szCs w:val="22"/>
        </w:rPr>
        <w:t xml:space="preserve"> </w:t>
      </w:r>
      <w:r w:rsidRPr="003D2E8D">
        <w:rPr>
          <w:b/>
          <w:bCs/>
          <w:sz w:val="22"/>
          <w:szCs w:val="22"/>
        </w:rPr>
        <w:t>...................................................................................................................................</w:t>
      </w:r>
      <w:r w:rsidR="00C67C7E" w:rsidRPr="003D2E8D">
        <w:rPr>
          <w:b/>
          <w:bCs/>
          <w:sz w:val="22"/>
          <w:szCs w:val="22"/>
        </w:rPr>
        <w:t>.....</w:t>
      </w:r>
    </w:p>
    <w:p w14:paraId="7BC0CDB6" w14:textId="290D8F04" w:rsidR="003D6099" w:rsidRPr="003D2E8D" w:rsidRDefault="00BD3097" w:rsidP="00BD3097">
      <w:pPr>
        <w:pStyle w:val="Tekstpodstawowy"/>
        <w:spacing w:before="120"/>
        <w:rPr>
          <w:sz w:val="22"/>
          <w:szCs w:val="22"/>
        </w:rPr>
      </w:pPr>
      <w:r w:rsidRPr="003D2E8D">
        <w:rPr>
          <w:sz w:val="22"/>
          <w:szCs w:val="22"/>
        </w:rPr>
        <w:t>Powyższa cena zawiera podatek VAT w wysokości 23 % tj</w:t>
      </w:r>
      <w:r w:rsidR="001458C8" w:rsidRPr="003D2E8D">
        <w:rPr>
          <w:sz w:val="22"/>
          <w:szCs w:val="22"/>
        </w:rPr>
        <w:t>. .................. PLN</w:t>
      </w:r>
    </w:p>
    <w:p w14:paraId="0724937F" w14:textId="77777777" w:rsidR="00956FD6" w:rsidRPr="003D2E8D" w:rsidRDefault="00956FD6" w:rsidP="00BD3097">
      <w:pPr>
        <w:pStyle w:val="Tekstpodstawowy"/>
        <w:spacing w:before="120"/>
        <w:rPr>
          <w:sz w:val="16"/>
          <w:szCs w:val="16"/>
        </w:rPr>
      </w:pPr>
    </w:p>
    <w:p w14:paraId="797CF4D0" w14:textId="36FE2798" w:rsidR="00430430" w:rsidRPr="003D2E8D" w:rsidRDefault="00AA6ED2" w:rsidP="00BD3097">
      <w:pPr>
        <w:pStyle w:val="Tekstpodstawowy"/>
        <w:spacing w:before="120"/>
        <w:rPr>
          <w:sz w:val="28"/>
          <w:szCs w:val="28"/>
          <w:u w:val="single"/>
        </w:rPr>
      </w:pPr>
      <w:r w:rsidRPr="003D2E8D">
        <w:rPr>
          <w:sz w:val="28"/>
          <w:szCs w:val="28"/>
          <w:u w:val="single"/>
        </w:rPr>
        <w:t xml:space="preserve">Specyfikacja </w:t>
      </w:r>
      <w:r w:rsidR="003D6099" w:rsidRPr="003D2E8D">
        <w:rPr>
          <w:sz w:val="28"/>
          <w:szCs w:val="28"/>
          <w:u w:val="single"/>
        </w:rPr>
        <w:t xml:space="preserve">cen </w:t>
      </w:r>
      <w:r w:rsidR="00BF7964" w:rsidRPr="003D2E8D">
        <w:rPr>
          <w:sz w:val="28"/>
          <w:szCs w:val="28"/>
          <w:u w:val="single"/>
        </w:rPr>
        <w:t>za całość przedmiotu zamó</w:t>
      </w:r>
      <w:r w:rsidR="000435FF" w:rsidRPr="003D2E8D">
        <w:rPr>
          <w:sz w:val="28"/>
          <w:szCs w:val="28"/>
          <w:u w:val="single"/>
        </w:rPr>
        <w:t>wienia</w:t>
      </w:r>
    </w:p>
    <w:p w14:paraId="13464626" w14:textId="7BC38259" w:rsidR="006F0E72" w:rsidRPr="003D2E8D" w:rsidRDefault="00BC5AA1" w:rsidP="00D13D9A">
      <w:pPr>
        <w:pStyle w:val="Tekstpodstawowy"/>
        <w:spacing w:before="120"/>
        <w:rPr>
          <w:sz w:val="22"/>
          <w:szCs w:val="22"/>
        </w:rPr>
      </w:pPr>
      <w:bookmarkStart w:id="1" w:name="_Hlk81491461"/>
      <w:r w:rsidRPr="003D2E8D">
        <w:rPr>
          <w:sz w:val="22"/>
          <w:szCs w:val="22"/>
        </w:rPr>
        <w:t>I PAKIET PODSTAWOWY</w:t>
      </w:r>
    </w:p>
    <w:p w14:paraId="24F6F68B" w14:textId="522E5061" w:rsidR="00D13D9A" w:rsidRPr="003D2E8D" w:rsidRDefault="00D13D9A" w:rsidP="00D13D9A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 xml:space="preserve">Cena netto za </w:t>
      </w:r>
      <w:r w:rsidR="00E83D72" w:rsidRPr="003D2E8D">
        <w:rPr>
          <w:b w:val="0"/>
          <w:bCs/>
          <w:sz w:val="22"/>
          <w:szCs w:val="22"/>
        </w:rPr>
        <w:t>PAKIET PODSTAWOWY LICENCJI</w:t>
      </w:r>
      <w:r w:rsidR="003D2FDF" w:rsidRPr="003D2E8D">
        <w:t xml:space="preserve"> </w:t>
      </w:r>
      <w:r w:rsidR="003D2FDF" w:rsidRPr="003D2E8D">
        <w:rPr>
          <w:b w:val="0"/>
          <w:bCs/>
          <w:sz w:val="22"/>
          <w:szCs w:val="22"/>
        </w:rPr>
        <w:t>W FORMIE SUBSKRYPCJI</w:t>
      </w:r>
      <w:r w:rsidR="00C81030" w:rsidRPr="003D2E8D">
        <w:t xml:space="preserve"> </w:t>
      </w:r>
      <w:r w:rsidR="00C81030" w:rsidRPr="003D2E8D">
        <w:rPr>
          <w:b w:val="0"/>
          <w:bCs/>
          <w:sz w:val="22"/>
          <w:szCs w:val="22"/>
        </w:rPr>
        <w:t xml:space="preserve">wraz z usługą serwisową producenta oprogramowania </w:t>
      </w:r>
      <w:r w:rsidRPr="003D2E8D">
        <w:rPr>
          <w:b w:val="0"/>
          <w:bCs/>
          <w:sz w:val="22"/>
          <w:szCs w:val="22"/>
        </w:rPr>
        <w:t>:</w:t>
      </w:r>
      <w:r w:rsidR="006F5717" w:rsidRPr="003D2E8D">
        <w:rPr>
          <w:b w:val="0"/>
          <w:bCs/>
          <w:sz w:val="22"/>
          <w:szCs w:val="22"/>
        </w:rPr>
        <w:t xml:space="preserve"> </w:t>
      </w:r>
      <w:r w:rsidRPr="003D2E8D">
        <w:rPr>
          <w:b w:val="0"/>
          <w:bCs/>
          <w:sz w:val="22"/>
          <w:szCs w:val="22"/>
        </w:rPr>
        <w:lastRenderedPageBreak/>
        <w:t>............</w:t>
      </w:r>
      <w:r w:rsidR="003D2FDF" w:rsidRPr="003D2E8D">
        <w:rPr>
          <w:b w:val="0"/>
          <w:bCs/>
          <w:sz w:val="22"/>
          <w:szCs w:val="22"/>
        </w:rPr>
        <w:t>...</w:t>
      </w:r>
      <w:r w:rsidR="00BC5AA1" w:rsidRPr="003D2E8D">
        <w:rPr>
          <w:b w:val="0"/>
          <w:bCs/>
          <w:sz w:val="22"/>
          <w:szCs w:val="22"/>
        </w:rPr>
        <w:t>...................................................................................</w:t>
      </w:r>
      <w:r w:rsidR="003D2FDF" w:rsidRPr="003D2E8D">
        <w:rPr>
          <w:b w:val="0"/>
          <w:bCs/>
          <w:sz w:val="22"/>
          <w:szCs w:val="22"/>
        </w:rPr>
        <w:t xml:space="preserve">..... </w:t>
      </w:r>
      <w:r w:rsidRPr="003D2E8D">
        <w:rPr>
          <w:b w:val="0"/>
          <w:bCs/>
          <w:sz w:val="22"/>
          <w:szCs w:val="22"/>
        </w:rPr>
        <w:t xml:space="preserve">PLN </w:t>
      </w:r>
    </w:p>
    <w:p w14:paraId="593EF5F5" w14:textId="0F115A49" w:rsidR="00D13D9A" w:rsidRPr="003D2E8D" w:rsidRDefault="00D13D9A" w:rsidP="00D13D9A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 xml:space="preserve">Cena brutto za </w:t>
      </w:r>
      <w:r w:rsidR="00E83D72" w:rsidRPr="003D2E8D">
        <w:rPr>
          <w:b w:val="0"/>
          <w:bCs/>
          <w:sz w:val="22"/>
          <w:szCs w:val="22"/>
        </w:rPr>
        <w:t>PAKIET PODSTAWOWY LICENCJI</w:t>
      </w:r>
      <w:r w:rsidR="003D2FDF" w:rsidRPr="003D2E8D">
        <w:t xml:space="preserve"> </w:t>
      </w:r>
      <w:r w:rsidR="003D2FDF" w:rsidRPr="003D2E8D">
        <w:rPr>
          <w:b w:val="0"/>
          <w:bCs/>
          <w:sz w:val="22"/>
          <w:szCs w:val="22"/>
        </w:rPr>
        <w:t>W FORMIE SUBSKRYPCJI</w:t>
      </w:r>
      <w:r w:rsidR="00C81030" w:rsidRPr="003D2E8D">
        <w:rPr>
          <w:b w:val="0"/>
          <w:bCs/>
          <w:sz w:val="22"/>
          <w:szCs w:val="22"/>
        </w:rPr>
        <w:t xml:space="preserve"> wraz z usługą serwisową producenta oprogramowania</w:t>
      </w:r>
      <w:r w:rsidR="003D2FDF" w:rsidRPr="003D2E8D">
        <w:rPr>
          <w:b w:val="0"/>
          <w:bCs/>
          <w:sz w:val="22"/>
          <w:szCs w:val="22"/>
        </w:rPr>
        <w:t>:</w:t>
      </w:r>
      <w:r w:rsidR="006F5717" w:rsidRPr="003D2E8D">
        <w:rPr>
          <w:b w:val="0"/>
          <w:bCs/>
          <w:sz w:val="22"/>
          <w:szCs w:val="22"/>
        </w:rPr>
        <w:t xml:space="preserve"> </w:t>
      </w:r>
    </w:p>
    <w:p w14:paraId="58E1C218" w14:textId="60DF2C31" w:rsidR="00131793" w:rsidRPr="003D2E8D" w:rsidRDefault="00131793" w:rsidP="00D13D9A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>....................................................................................................... PLN</w:t>
      </w:r>
    </w:p>
    <w:p w14:paraId="5F6E98A9" w14:textId="77777777" w:rsidR="00D13D9A" w:rsidRPr="003D2E8D" w:rsidRDefault="00D13D9A" w:rsidP="00D13D9A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>Słownie brutto :...................................................................................................................................</w:t>
      </w:r>
    </w:p>
    <w:p w14:paraId="21784D53" w14:textId="5D2316D5" w:rsidR="00D13D9A" w:rsidRPr="003D2E8D" w:rsidRDefault="00D13D9A" w:rsidP="00D13D9A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>Powyższa cena zawiera podatek VAT w wysokości 23 % tj.</w:t>
      </w:r>
      <w:bookmarkEnd w:id="1"/>
      <w:r w:rsidR="001458C8" w:rsidRPr="003D2E8D">
        <w:rPr>
          <w:b w:val="0"/>
          <w:bCs/>
          <w:sz w:val="22"/>
          <w:szCs w:val="22"/>
        </w:rPr>
        <w:t xml:space="preserve"> ................... PLN</w:t>
      </w:r>
    </w:p>
    <w:p w14:paraId="6C7D8CB8" w14:textId="77777777" w:rsidR="00664B3B" w:rsidRPr="003D2E8D" w:rsidRDefault="00664B3B" w:rsidP="007D2FD3">
      <w:pPr>
        <w:pStyle w:val="Tekstpodstawowy"/>
        <w:spacing w:before="120"/>
        <w:rPr>
          <w:b w:val="0"/>
          <w:bCs/>
          <w:sz w:val="22"/>
          <w:szCs w:val="22"/>
        </w:rPr>
      </w:pPr>
    </w:p>
    <w:p w14:paraId="39653AD7" w14:textId="7EC6C1B2" w:rsidR="00341F7B" w:rsidRPr="003D2E8D" w:rsidRDefault="00341F7B" w:rsidP="00341F7B">
      <w:pPr>
        <w:pStyle w:val="Tekstpodstawowy"/>
        <w:spacing w:before="120"/>
        <w:rPr>
          <w:sz w:val="22"/>
          <w:szCs w:val="22"/>
        </w:rPr>
      </w:pPr>
      <w:r w:rsidRPr="003D2E8D">
        <w:rPr>
          <w:sz w:val="22"/>
          <w:szCs w:val="22"/>
        </w:rPr>
        <w:t xml:space="preserve">II PAKIET </w:t>
      </w:r>
      <w:r w:rsidR="006B1933" w:rsidRPr="003D2E8D">
        <w:rPr>
          <w:sz w:val="22"/>
          <w:szCs w:val="22"/>
        </w:rPr>
        <w:t>DODATK</w:t>
      </w:r>
      <w:r w:rsidRPr="003D2E8D">
        <w:rPr>
          <w:sz w:val="22"/>
          <w:szCs w:val="22"/>
        </w:rPr>
        <w:t>OWY</w:t>
      </w:r>
      <w:r w:rsidR="007B56FC" w:rsidRPr="003D2E8D">
        <w:rPr>
          <w:sz w:val="22"/>
          <w:szCs w:val="22"/>
        </w:rPr>
        <w:t xml:space="preserve"> </w:t>
      </w:r>
      <w:r w:rsidR="00254A10" w:rsidRPr="003D2E8D">
        <w:rPr>
          <w:sz w:val="22"/>
          <w:szCs w:val="22"/>
        </w:rPr>
        <w:t>(w ramach prawa opcji)</w:t>
      </w:r>
    </w:p>
    <w:p w14:paraId="4670EF6C" w14:textId="63167363" w:rsidR="007D2FD3" w:rsidRPr="003D2E8D" w:rsidRDefault="007D2FD3" w:rsidP="007D2FD3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 xml:space="preserve">Cena netto za PAKIET </w:t>
      </w:r>
      <w:r w:rsidR="00A17C4B" w:rsidRPr="003D2E8D">
        <w:rPr>
          <w:b w:val="0"/>
          <w:bCs/>
          <w:sz w:val="22"/>
          <w:szCs w:val="22"/>
        </w:rPr>
        <w:t>DODATK</w:t>
      </w:r>
      <w:r w:rsidRPr="003D2E8D">
        <w:rPr>
          <w:b w:val="0"/>
          <w:bCs/>
          <w:sz w:val="22"/>
          <w:szCs w:val="22"/>
        </w:rPr>
        <w:t>OWY LICENCJI</w:t>
      </w:r>
      <w:r w:rsidR="003D2FDF" w:rsidRPr="003D2E8D">
        <w:t xml:space="preserve"> </w:t>
      </w:r>
      <w:r w:rsidR="003D2FDF" w:rsidRPr="003D2E8D">
        <w:rPr>
          <w:b w:val="0"/>
          <w:bCs/>
          <w:sz w:val="22"/>
          <w:szCs w:val="22"/>
        </w:rPr>
        <w:t>W FORMIE SUBSKRYPCJI</w:t>
      </w:r>
      <w:r w:rsidR="00C81030" w:rsidRPr="003D2E8D">
        <w:t xml:space="preserve"> </w:t>
      </w:r>
      <w:r w:rsidR="00C81030" w:rsidRPr="003D2E8D">
        <w:rPr>
          <w:b w:val="0"/>
          <w:bCs/>
          <w:sz w:val="22"/>
          <w:szCs w:val="22"/>
        </w:rPr>
        <w:t>wraz z usługą serwisową producenta oprogramowania</w:t>
      </w:r>
      <w:r w:rsidRPr="003D2E8D">
        <w:rPr>
          <w:b w:val="0"/>
          <w:bCs/>
          <w:sz w:val="22"/>
          <w:szCs w:val="22"/>
        </w:rPr>
        <w:t xml:space="preserve">:  </w:t>
      </w:r>
      <w:r w:rsidR="002A7F58" w:rsidRPr="003D2E8D">
        <w:rPr>
          <w:b w:val="0"/>
          <w:bCs/>
          <w:sz w:val="22"/>
          <w:szCs w:val="22"/>
        </w:rPr>
        <w:t>....................................................................................................... PLN</w:t>
      </w:r>
    </w:p>
    <w:p w14:paraId="759DE343" w14:textId="4DCB92B0" w:rsidR="007D2FD3" w:rsidRPr="003D2E8D" w:rsidRDefault="007D2FD3" w:rsidP="007D2FD3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 xml:space="preserve">Cena brutto za PAKIET </w:t>
      </w:r>
      <w:r w:rsidR="00A17C4B" w:rsidRPr="003D2E8D">
        <w:rPr>
          <w:b w:val="0"/>
          <w:bCs/>
          <w:sz w:val="22"/>
          <w:szCs w:val="22"/>
        </w:rPr>
        <w:t>DODATK</w:t>
      </w:r>
      <w:r w:rsidRPr="003D2E8D">
        <w:rPr>
          <w:b w:val="0"/>
          <w:bCs/>
          <w:sz w:val="22"/>
          <w:szCs w:val="22"/>
        </w:rPr>
        <w:t>OWY LICENCJI</w:t>
      </w:r>
      <w:r w:rsidR="003D2FDF" w:rsidRPr="003D2E8D">
        <w:t xml:space="preserve"> </w:t>
      </w:r>
      <w:r w:rsidR="003D2FDF" w:rsidRPr="003D2E8D">
        <w:rPr>
          <w:b w:val="0"/>
          <w:bCs/>
          <w:sz w:val="22"/>
          <w:szCs w:val="22"/>
        </w:rPr>
        <w:t>W FORMIE SUBSKRYPCJ</w:t>
      </w:r>
      <w:r w:rsidR="00C81030" w:rsidRPr="003D2E8D">
        <w:t xml:space="preserve"> </w:t>
      </w:r>
      <w:r w:rsidR="00C81030" w:rsidRPr="003D2E8D">
        <w:rPr>
          <w:b w:val="0"/>
          <w:bCs/>
          <w:sz w:val="22"/>
          <w:szCs w:val="22"/>
        </w:rPr>
        <w:t xml:space="preserve">wraz z usługą serwisową producenta oprogramowania </w:t>
      </w:r>
      <w:r w:rsidR="003D2FDF" w:rsidRPr="003D2E8D">
        <w:rPr>
          <w:b w:val="0"/>
          <w:bCs/>
          <w:sz w:val="22"/>
          <w:szCs w:val="22"/>
        </w:rPr>
        <w:t>I</w:t>
      </w:r>
      <w:r w:rsidRPr="003D2E8D">
        <w:rPr>
          <w:b w:val="0"/>
          <w:bCs/>
          <w:sz w:val="22"/>
          <w:szCs w:val="22"/>
        </w:rPr>
        <w:t xml:space="preserve">:  </w:t>
      </w:r>
      <w:r w:rsidR="006F5717" w:rsidRPr="003D2E8D">
        <w:rPr>
          <w:b w:val="0"/>
          <w:bCs/>
          <w:sz w:val="22"/>
          <w:szCs w:val="22"/>
        </w:rPr>
        <w:t>.</w:t>
      </w:r>
      <w:r w:rsidR="002A7F58" w:rsidRPr="003D2E8D">
        <w:rPr>
          <w:b w:val="0"/>
          <w:bCs/>
          <w:sz w:val="22"/>
          <w:szCs w:val="22"/>
        </w:rPr>
        <w:t>....................................................................................................... PLN</w:t>
      </w:r>
    </w:p>
    <w:p w14:paraId="45248A29" w14:textId="77777777" w:rsidR="007D2FD3" w:rsidRPr="003D2E8D" w:rsidRDefault="007D2FD3" w:rsidP="007D2FD3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>Słownie brutto :...................................................................................................................................</w:t>
      </w:r>
    </w:p>
    <w:p w14:paraId="29883AE6" w14:textId="1006494C" w:rsidR="00BD3097" w:rsidRPr="003D2E8D" w:rsidRDefault="007D2FD3" w:rsidP="00664B3B">
      <w:pPr>
        <w:pStyle w:val="Tekstpodstawowy"/>
        <w:spacing w:before="120"/>
        <w:rPr>
          <w:b w:val="0"/>
          <w:bCs/>
          <w:sz w:val="22"/>
          <w:szCs w:val="22"/>
        </w:rPr>
      </w:pPr>
      <w:r w:rsidRPr="003D2E8D">
        <w:rPr>
          <w:b w:val="0"/>
          <w:bCs/>
          <w:sz w:val="22"/>
          <w:szCs w:val="22"/>
        </w:rPr>
        <w:t>Powyższa cena zawiera podatek VAT w wysokości 23 % tj</w:t>
      </w:r>
      <w:r w:rsidR="001458C8" w:rsidRPr="003D2E8D">
        <w:rPr>
          <w:b w:val="0"/>
          <w:bCs/>
          <w:sz w:val="22"/>
          <w:szCs w:val="22"/>
        </w:rPr>
        <w:t>. ................... PLN</w:t>
      </w:r>
    </w:p>
    <w:p w14:paraId="2AA73580" w14:textId="0A9E7675" w:rsidR="00A37FB7" w:rsidRPr="003D2E8D" w:rsidRDefault="00A37FB7" w:rsidP="00902BC9">
      <w:pPr>
        <w:tabs>
          <w:tab w:val="right" w:pos="9000"/>
        </w:tabs>
        <w:rPr>
          <w:b/>
          <w:szCs w:val="22"/>
        </w:rPr>
      </w:pPr>
    </w:p>
    <w:p w14:paraId="7C3326B7" w14:textId="7574C053" w:rsidR="00EA0097" w:rsidRPr="003D2E8D" w:rsidRDefault="00EA0097" w:rsidP="00543E41">
      <w:pPr>
        <w:tabs>
          <w:tab w:val="right" w:pos="9000"/>
        </w:tabs>
        <w:jc w:val="both"/>
        <w:rPr>
          <w:b/>
          <w:szCs w:val="22"/>
        </w:rPr>
      </w:pPr>
      <w:r w:rsidRPr="003D2E8D">
        <w:rPr>
          <w:b/>
          <w:szCs w:val="22"/>
        </w:rPr>
        <w:t>Szczegółow</w:t>
      </w:r>
      <w:r w:rsidR="00791AB7" w:rsidRPr="003D2E8D">
        <w:rPr>
          <w:b/>
          <w:szCs w:val="22"/>
        </w:rPr>
        <w:t xml:space="preserve">ą specyfikację </w:t>
      </w:r>
      <w:r w:rsidR="001B5C12" w:rsidRPr="003D2E8D">
        <w:rPr>
          <w:b/>
          <w:szCs w:val="22"/>
        </w:rPr>
        <w:t xml:space="preserve">cenową </w:t>
      </w:r>
      <w:r w:rsidR="00543E41" w:rsidRPr="003D2E8D">
        <w:rPr>
          <w:b/>
          <w:szCs w:val="22"/>
        </w:rPr>
        <w:t xml:space="preserve">PAKIETU PODSTAWOWEGO oraz PAKIETU DODATKOWEGO </w:t>
      </w:r>
      <w:r w:rsidR="00F22EF6" w:rsidRPr="003D2E8D">
        <w:rPr>
          <w:b/>
          <w:szCs w:val="22"/>
        </w:rPr>
        <w:t>przedmiotu zamówienia</w:t>
      </w:r>
      <w:r w:rsidR="00791AB7" w:rsidRPr="003D2E8D">
        <w:rPr>
          <w:b/>
          <w:szCs w:val="22"/>
        </w:rPr>
        <w:t xml:space="preserve"> zawiera </w:t>
      </w:r>
      <w:r w:rsidR="00F22EF6" w:rsidRPr="003D2E8D">
        <w:rPr>
          <w:b/>
          <w:szCs w:val="22"/>
        </w:rPr>
        <w:t xml:space="preserve">Część </w:t>
      </w:r>
      <w:r w:rsidR="00C0213F" w:rsidRPr="003D2E8D">
        <w:rPr>
          <w:b/>
          <w:szCs w:val="22"/>
        </w:rPr>
        <w:t>B</w:t>
      </w:r>
      <w:r w:rsidR="00F22EF6" w:rsidRPr="003D2E8D">
        <w:rPr>
          <w:b/>
          <w:szCs w:val="22"/>
        </w:rPr>
        <w:t xml:space="preserve"> niniejszego</w:t>
      </w:r>
      <w:r w:rsidR="00C0213F" w:rsidRPr="003D2E8D">
        <w:rPr>
          <w:b/>
          <w:szCs w:val="22"/>
        </w:rPr>
        <w:t xml:space="preserve"> F</w:t>
      </w:r>
      <w:r w:rsidR="002673F9" w:rsidRPr="003D2E8D">
        <w:rPr>
          <w:b/>
          <w:szCs w:val="22"/>
        </w:rPr>
        <w:t>ORMULARZA OFERT</w:t>
      </w:r>
      <w:r w:rsidR="00465B4F" w:rsidRPr="003D2E8D">
        <w:rPr>
          <w:b/>
          <w:szCs w:val="22"/>
        </w:rPr>
        <w:t>Y</w:t>
      </w:r>
      <w:r w:rsidR="001B5C12" w:rsidRPr="003D2E8D">
        <w:rPr>
          <w:b/>
          <w:szCs w:val="22"/>
        </w:rPr>
        <w:t>.</w:t>
      </w:r>
      <w:r w:rsidR="00F22EF6" w:rsidRPr="003D2E8D">
        <w:rPr>
          <w:b/>
          <w:szCs w:val="22"/>
        </w:rPr>
        <w:t xml:space="preserve"> </w:t>
      </w:r>
    </w:p>
    <w:p w14:paraId="3994D04D" w14:textId="77777777" w:rsidR="00F67B17" w:rsidRPr="003D2E8D" w:rsidRDefault="00F67B17" w:rsidP="00B26D6F">
      <w:pPr>
        <w:tabs>
          <w:tab w:val="right" w:pos="9000"/>
        </w:tabs>
        <w:rPr>
          <w:b/>
          <w:sz w:val="28"/>
          <w:szCs w:val="28"/>
          <w:u w:val="single"/>
        </w:rPr>
      </w:pPr>
    </w:p>
    <w:p w14:paraId="4000EC1C" w14:textId="74E2BDB5" w:rsidR="004F223B" w:rsidRPr="003D2E8D" w:rsidRDefault="00BD3097" w:rsidP="00B26D6F">
      <w:pPr>
        <w:tabs>
          <w:tab w:val="right" w:pos="9000"/>
        </w:tabs>
        <w:rPr>
          <w:b/>
          <w:color w:val="FF0000"/>
          <w:sz w:val="28"/>
          <w:szCs w:val="28"/>
          <w:u w:val="single"/>
        </w:rPr>
      </w:pPr>
      <w:proofErr w:type="spellStart"/>
      <w:r w:rsidRPr="003D2E8D">
        <w:rPr>
          <w:b/>
          <w:sz w:val="28"/>
          <w:szCs w:val="28"/>
          <w:u w:val="single"/>
        </w:rPr>
        <w:t>Pozacenowe</w:t>
      </w:r>
      <w:proofErr w:type="spellEnd"/>
      <w:r w:rsidRPr="003D2E8D">
        <w:rPr>
          <w:b/>
          <w:sz w:val="28"/>
          <w:szCs w:val="28"/>
          <w:u w:val="single"/>
        </w:rPr>
        <w:t xml:space="preserve"> kryteria oceny ofert</w:t>
      </w:r>
    </w:p>
    <w:p w14:paraId="6579FFA2" w14:textId="77777777" w:rsidR="004F223B" w:rsidRPr="003D2E8D" w:rsidRDefault="004F223B" w:rsidP="004F223B">
      <w:pPr>
        <w:tabs>
          <w:tab w:val="right" w:pos="9000"/>
        </w:tabs>
        <w:jc w:val="center"/>
        <w:rPr>
          <w:b/>
          <w:color w:val="FF0000"/>
          <w:szCs w:val="22"/>
        </w:rPr>
      </w:pPr>
    </w:p>
    <w:p w14:paraId="2E5B0A22" w14:textId="06C458C9" w:rsidR="004F223B" w:rsidRPr="003D2E8D" w:rsidRDefault="009364C7" w:rsidP="00664B3B">
      <w:pPr>
        <w:tabs>
          <w:tab w:val="right" w:pos="9000"/>
        </w:tabs>
        <w:rPr>
          <w:b/>
          <w:color w:val="FF0000"/>
          <w:sz w:val="22"/>
          <w:szCs w:val="22"/>
        </w:rPr>
      </w:pPr>
      <w:r w:rsidRPr="003D2E8D">
        <w:rPr>
          <w:rStyle w:val="Pogrubienie"/>
          <w:sz w:val="22"/>
          <w:szCs w:val="22"/>
        </w:rPr>
        <w:t xml:space="preserve">1. </w:t>
      </w:r>
      <w:r w:rsidR="00940EAC" w:rsidRPr="003D2E8D">
        <w:rPr>
          <w:rStyle w:val="Pogrubienie"/>
          <w:sz w:val="22"/>
          <w:szCs w:val="22"/>
        </w:rPr>
        <w:t>Parametry developerskie</w:t>
      </w:r>
      <w:r w:rsidR="000B15F0" w:rsidRPr="003D2E8D">
        <w:rPr>
          <w:rStyle w:val="Pogrubienie"/>
          <w:sz w:val="22"/>
          <w:szCs w:val="22"/>
        </w:rPr>
        <w:t xml:space="preserve"> – </w:t>
      </w:r>
      <w:r w:rsidR="00DA08BD" w:rsidRPr="003D2E8D">
        <w:rPr>
          <w:rStyle w:val="Pogrubienie"/>
          <w:sz w:val="22"/>
          <w:szCs w:val="22"/>
        </w:rPr>
        <w:t>s</w:t>
      </w:r>
      <w:r w:rsidR="004F223B" w:rsidRPr="003D2E8D">
        <w:rPr>
          <w:rStyle w:val="Pogrubienie"/>
          <w:sz w:val="22"/>
          <w:szCs w:val="22"/>
        </w:rPr>
        <w:t>posób udostępniania kodu źródłowego</w:t>
      </w:r>
      <w:r w:rsidR="00664B3B" w:rsidRPr="003D2E8D">
        <w:rPr>
          <w:rStyle w:val="Pogrubienie"/>
          <w:bCs w:val="0"/>
          <w:sz w:val="22"/>
          <w:szCs w:val="22"/>
        </w:rPr>
        <w:t>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3261"/>
        <w:gridCol w:w="1417"/>
        <w:gridCol w:w="3827"/>
      </w:tblGrid>
      <w:tr w:rsidR="004F223B" w:rsidRPr="003D2E8D" w14:paraId="6E2B8694" w14:textId="77777777" w:rsidTr="001711C8">
        <w:tc>
          <w:tcPr>
            <w:tcW w:w="567" w:type="dxa"/>
            <w:vAlign w:val="center"/>
          </w:tcPr>
          <w:p w14:paraId="75A07FA8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94E50E9" w14:textId="1D15CDAA" w:rsidR="00664B3B" w:rsidRPr="003D2E8D" w:rsidRDefault="004F223B" w:rsidP="00664B3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261" w:type="dxa"/>
            <w:vAlign w:val="center"/>
          </w:tcPr>
          <w:p w14:paraId="7ECB90FF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Sposób udostępniania kodu źródłowego</w:t>
            </w:r>
          </w:p>
        </w:tc>
        <w:tc>
          <w:tcPr>
            <w:tcW w:w="1417" w:type="dxa"/>
            <w:vAlign w:val="center"/>
          </w:tcPr>
          <w:p w14:paraId="62867E98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TAK / NIE⃰</w:t>
            </w:r>
          </w:p>
        </w:tc>
        <w:tc>
          <w:tcPr>
            <w:tcW w:w="3827" w:type="dxa"/>
            <w:vAlign w:val="center"/>
          </w:tcPr>
          <w:p w14:paraId="5CB38614" w14:textId="21FEEFE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Opis</w:t>
            </w:r>
            <w:r w:rsidR="00583EC1"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**</w:t>
            </w:r>
          </w:p>
        </w:tc>
      </w:tr>
      <w:tr w:rsidR="004F223B" w:rsidRPr="003D2E8D" w14:paraId="0ABA58DD" w14:textId="77777777" w:rsidTr="001711C8">
        <w:tc>
          <w:tcPr>
            <w:tcW w:w="567" w:type="dxa"/>
          </w:tcPr>
          <w:p w14:paraId="16D6C963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02F30A8D" w14:textId="77777777" w:rsidR="004F223B" w:rsidRPr="003D2E8D" w:rsidRDefault="004F223B" w:rsidP="007647B6">
            <w:pPr>
              <w:rPr>
                <w:rStyle w:val="Pogrubienie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 w:rsidRPr="003D2E8D">
              <w:rPr>
                <w:rStyle w:val="Pogrubienie"/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Utrzymywany w systemie</w:t>
            </w:r>
          </w:p>
          <w:p w14:paraId="48F8AAEA" w14:textId="431475AB" w:rsidR="005D3386" w:rsidRPr="003D2E8D" w:rsidRDefault="005D3386" w:rsidP="007647B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06C1A595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C550CEF" w14:textId="77777777" w:rsidR="004F223B" w:rsidRPr="003D2E8D" w:rsidRDefault="004F223B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36B7EB6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6D40753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81589CF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F9FF0C" w14:textId="70506621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F223B" w:rsidRPr="003D2E8D" w14:paraId="68BCAC9C" w14:textId="77777777" w:rsidTr="001711C8">
        <w:tc>
          <w:tcPr>
            <w:tcW w:w="567" w:type="dxa"/>
          </w:tcPr>
          <w:p w14:paraId="29EFC02C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2EA33F49" w14:textId="77777777" w:rsidR="004F223B" w:rsidRPr="003D2E8D" w:rsidRDefault="004F223B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Aktualizowany na nośnikach</w:t>
            </w:r>
          </w:p>
          <w:p w14:paraId="6DAC2010" w14:textId="40E86624" w:rsidR="005D3386" w:rsidRPr="003D2E8D" w:rsidRDefault="005D3386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F56FBF9" w14:textId="77777777" w:rsidR="004F223B" w:rsidRPr="003D2E8D" w:rsidRDefault="004F223B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27" w:type="dxa"/>
          </w:tcPr>
          <w:p w14:paraId="335C82D9" w14:textId="77777777" w:rsidR="004F223B" w:rsidRPr="003D2E8D" w:rsidRDefault="004F223B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DE71AF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A10D0BF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26CA168" w14:textId="77777777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0D6A88" w14:textId="2C78E20F" w:rsidR="00B715A5" w:rsidRPr="003D2E8D" w:rsidRDefault="00B715A5" w:rsidP="007647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31D2A76" w14:textId="4007B17F" w:rsidR="00B53A36" w:rsidRPr="003D2E8D" w:rsidRDefault="004F223B" w:rsidP="004F223B">
      <w:pPr>
        <w:rPr>
          <w:rStyle w:val="Wyrnienieintensywne"/>
          <w:color w:val="auto"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 xml:space="preserve">Uwaga! </w:t>
      </w:r>
    </w:p>
    <w:p w14:paraId="35ADD29D" w14:textId="0231325A" w:rsidR="004F223B" w:rsidRPr="003D2E8D" w:rsidRDefault="001C5F13" w:rsidP="004F223B">
      <w:pPr>
        <w:rPr>
          <w:rStyle w:val="Wyrnienieintensywne"/>
          <w:color w:val="auto"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 xml:space="preserve">* </w:t>
      </w:r>
      <w:r w:rsidR="004F223B" w:rsidRPr="003D2E8D">
        <w:rPr>
          <w:rStyle w:val="Wyrnienieintensywne"/>
          <w:color w:val="auto"/>
          <w:sz w:val="20"/>
          <w:szCs w:val="20"/>
        </w:rPr>
        <w:t>Należy wskazać tylko jeden sposób.</w:t>
      </w:r>
    </w:p>
    <w:p w14:paraId="3DAF1D2B" w14:textId="441DABAB" w:rsidR="00583EC1" w:rsidRPr="003D2E8D" w:rsidRDefault="00583EC1" w:rsidP="004F223B">
      <w:pPr>
        <w:rPr>
          <w:rStyle w:val="Wyrnienieintensywne"/>
          <w:color w:val="auto"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 xml:space="preserve">** Nie wypełnienie kolumny opis w sposób </w:t>
      </w:r>
      <w:r w:rsidR="00D83EE3" w:rsidRPr="003D2E8D">
        <w:rPr>
          <w:rStyle w:val="Wyrnienieintensywne"/>
          <w:color w:val="auto"/>
          <w:sz w:val="20"/>
          <w:szCs w:val="20"/>
        </w:rPr>
        <w:t>umożliwiający</w:t>
      </w:r>
      <w:r w:rsidRPr="003D2E8D">
        <w:rPr>
          <w:rStyle w:val="Wyrnienieintensywne"/>
          <w:color w:val="auto"/>
          <w:sz w:val="20"/>
          <w:szCs w:val="20"/>
        </w:rPr>
        <w:t xml:space="preserve"> ocenę rozwiązań technicznych w punktach 1 albo 2 spowoduje brak możliwości przyznania punktów.</w:t>
      </w:r>
    </w:p>
    <w:p w14:paraId="1BB1A723" w14:textId="1DA5C419" w:rsidR="00C40D9F" w:rsidRPr="003D2E8D" w:rsidRDefault="00C40D9F" w:rsidP="00037F25">
      <w:pPr>
        <w:tabs>
          <w:tab w:val="right" w:pos="9000"/>
        </w:tabs>
        <w:rPr>
          <w:rStyle w:val="Pogrubienie"/>
          <w:sz w:val="22"/>
          <w:szCs w:val="22"/>
        </w:rPr>
      </w:pPr>
    </w:p>
    <w:p w14:paraId="52C59F64" w14:textId="77777777" w:rsidR="00F67B17" w:rsidRPr="003D2E8D" w:rsidRDefault="00F67B17" w:rsidP="00037F25">
      <w:pPr>
        <w:tabs>
          <w:tab w:val="right" w:pos="9000"/>
        </w:tabs>
        <w:rPr>
          <w:rStyle w:val="Pogrubienie"/>
          <w:sz w:val="22"/>
          <w:szCs w:val="22"/>
        </w:rPr>
      </w:pPr>
    </w:p>
    <w:p w14:paraId="2DBA47D3" w14:textId="1FB39453" w:rsidR="00664B3B" w:rsidRPr="003D2E8D" w:rsidRDefault="009364C7" w:rsidP="00037F25">
      <w:pPr>
        <w:tabs>
          <w:tab w:val="right" w:pos="9000"/>
        </w:tabs>
        <w:rPr>
          <w:b/>
          <w:bCs/>
          <w:sz w:val="22"/>
          <w:szCs w:val="22"/>
        </w:rPr>
      </w:pPr>
      <w:r w:rsidRPr="003D2E8D">
        <w:rPr>
          <w:rStyle w:val="Pogrubienie"/>
          <w:sz w:val="22"/>
          <w:szCs w:val="22"/>
        </w:rPr>
        <w:t xml:space="preserve">2. </w:t>
      </w:r>
      <w:r w:rsidR="000B15F0" w:rsidRPr="003D2E8D">
        <w:rPr>
          <w:rStyle w:val="Pogrubienie"/>
          <w:sz w:val="22"/>
          <w:szCs w:val="22"/>
        </w:rPr>
        <w:t xml:space="preserve">Parametry </w:t>
      </w:r>
      <w:r w:rsidR="00A57FD9" w:rsidRPr="003D2E8D">
        <w:rPr>
          <w:rStyle w:val="Pogrubienie"/>
          <w:sz w:val="22"/>
          <w:szCs w:val="22"/>
        </w:rPr>
        <w:t>w zakresie technologii innowacyjnych</w:t>
      </w:r>
      <w:r w:rsidR="000B15F0" w:rsidRPr="003D2E8D">
        <w:rPr>
          <w:rStyle w:val="Pogrubienie"/>
          <w:sz w:val="22"/>
          <w:szCs w:val="22"/>
        </w:rPr>
        <w:t xml:space="preserve"> </w:t>
      </w:r>
      <w:r w:rsidR="000B15F0" w:rsidRPr="003D2E8D">
        <w:rPr>
          <w:rStyle w:val="Pogrubienie"/>
          <w:b w:val="0"/>
          <w:bCs w:val="0"/>
          <w:sz w:val="22"/>
          <w:szCs w:val="22"/>
        </w:rPr>
        <w:t xml:space="preserve">– </w:t>
      </w:r>
      <w:r w:rsidR="00565711" w:rsidRPr="003D2E8D">
        <w:rPr>
          <w:b/>
          <w:bCs/>
          <w:sz w:val="22"/>
          <w:szCs w:val="22"/>
        </w:rPr>
        <w:t>Zestaw</w:t>
      </w:r>
      <w:r w:rsidR="000A2C92" w:rsidRPr="003D2E8D">
        <w:rPr>
          <w:b/>
          <w:bCs/>
          <w:sz w:val="22"/>
          <w:szCs w:val="22"/>
        </w:rPr>
        <w:t>ienie</w:t>
      </w:r>
      <w:r w:rsidR="00565711" w:rsidRPr="003D2E8D">
        <w:rPr>
          <w:b/>
          <w:bCs/>
          <w:sz w:val="22"/>
          <w:szCs w:val="22"/>
        </w:rPr>
        <w:t xml:space="preserve"> opinii i certyfikatów w</w:t>
      </w:r>
      <w:r w:rsidR="008B75F1" w:rsidRPr="003D2E8D">
        <w:rPr>
          <w:b/>
          <w:bCs/>
          <w:sz w:val="22"/>
          <w:szCs w:val="22"/>
        </w:rPr>
        <w:t xml:space="preserve">  </w:t>
      </w:r>
      <w:r w:rsidR="00565711" w:rsidRPr="003D2E8D">
        <w:rPr>
          <w:b/>
          <w:bCs/>
          <w:sz w:val="22"/>
          <w:szCs w:val="22"/>
        </w:rPr>
        <w:t>zakresie technologii innowacyjnych</w:t>
      </w:r>
      <w:r w:rsidR="000A2C92" w:rsidRPr="003D2E8D">
        <w:rPr>
          <w:b/>
          <w:bCs/>
          <w:sz w:val="22"/>
          <w:szCs w:val="22"/>
        </w:rPr>
        <w:t>.</w:t>
      </w:r>
      <w:r w:rsidR="00565711" w:rsidRPr="003D2E8D">
        <w:rPr>
          <w:b/>
          <w:bCs/>
          <w:sz w:val="22"/>
          <w:szCs w:val="22"/>
        </w:rPr>
        <w:t>*</w:t>
      </w:r>
      <w:r w:rsidR="00636400" w:rsidRPr="003D2E8D">
        <w:rPr>
          <w:b/>
          <w:bCs/>
          <w:sz w:val="22"/>
          <w:szCs w:val="22"/>
        </w:rPr>
        <w:t>**</w:t>
      </w:r>
    </w:p>
    <w:p w14:paraId="1FD71247" w14:textId="18E4DF40" w:rsidR="00EC6521" w:rsidRPr="003D2E8D" w:rsidRDefault="00EC6521" w:rsidP="00037F25">
      <w:pPr>
        <w:tabs>
          <w:tab w:val="right" w:pos="9000"/>
        </w:tabs>
        <w:rPr>
          <w:b/>
          <w:bCs/>
          <w:sz w:val="22"/>
          <w:szCs w:val="22"/>
        </w:rPr>
      </w:pPr>
    </w:p>
    <w:p w14:paraId="1F55603C" w14:textId="15D779B8" w:rsidR="00EC6521" w:rsidRPr="003D2E8D" w:rsidRDefault="00EC6521" w:rsidP="00BE6FC3">
      <w:pPr>
        <w:tabs>
          <w:tab w:val="right" w:pos="9000"/>
        </w:tabs>
        <w:jc w:val="both"/>
        <w:rPr>
          <w:sz w:val="22"/>
          <w:szCs w:val="22"/>
        </w:rPr>
      </w:pPr>
      <w:r w:rsidRPr="003D2E8D">
        <w:rPr>
          <w:sz w:val="22"/>
          <w:szCs w:val="22"/>
        </w:rPr>
        <w:lastRenderedPageBreak/>
        <w:t>Niniejsze kryterium będzie przydzielało punkty według</w:t>
      </w:r>
      <w:r w:rsidR="002A0AE9" w:rsidRPr="003D2E8D">
        <w:rPr>
          <w:sz w:val="22"/>
          <w:szCs w:val="22"/>
        </w:rPr>
        <w:t xml:space="preserve"> </w:t>
      </w:r>
      <w:r w:rsidR="00B47BF7" w:rsidRPr="003D2E8D">
        <w:rPr>
          <w:sz w:val="22"/>
          <w:szCs w:val="22"/>
        </w:rPr>
        <w:t>poniższego</w:t>
      </w:r>
      <w:r w:rsidRPr="003D2E8D">
        <w:rPr>
          <w:sz w:val="22"/>
          <w:szCs w:val="22"/>
        </w:rPr>
        <w:t xml:space="preserve"> zestawienia za każdy posiadany certyfikat, opinie lub dokument równo</w:t>
      </w:r>
      <w:r w:rsidR="001629DF" w:rsidRPr="003D2E8D">
        <w:rPr>
          <w:sz w:val="22"/>
          <w:szCs w:val="22"/>
        </w:rPr>
        <w:t>wa</w:t>
      </w:r>
      <w:r w:rsidR="00C40EDA" w:rsidRPr="003D2E8D">
        <w:rPr>
          <w:sz w:val="22"/>
          <w:szCs w:val="22"/>
        </w:rPr>
        <w:t>żny</w:t>
      </w:r>
      <w:r w:rsidRPr="003D2E8D">
        <w:rPr>
          <w:sz w:val="22"/>
          <w:szCs w:val="22"/>
        </w:rPr>
        <w:t xml:space="preserve"> odnoszący się do wykorzystanej w ofercie technologii zgodnej z przedmiotem zamówienia. Z treści dokumentu lub dokumentów musi wynikać, że charakter wykorzystanych rozwiązań technicznych o jakich mowa w ww. zestawianiu ma innowacyjny charakter bez względu jakimi terminami czy określeniami okoliczność ta została wysłowiona. Otwarty charakter zbioru tego rodzaju dokumentów jest gwarantem zachowania zasady równości i uczciwej konkurencji oraz dowodem na okoliczność innowacyjności oferowanego rozwiązania</w:t>
      </w:r>
      <w:r w:rsidR="004D6676" w:rsidRPr="003D2E8D">
        <w:rPr>
          <w:sz w:val="22"/>
          <w:szCs w:val="22"/>
        </w:rPr>
        <w:t>.</w:t>
      </w:r>
    </w:p>
    <w:p w14:paraId="3AC764C7" w14:textId="50F02E28" w:rsidR="00752F8B" w:rsidRPr="003D2E8D" w:rsidRDefault="00752F8B" w:rsidP="28064823">
      <w:pPr>
        <w:tabs>
          <w:tab w:val="right" w:pos="9000"/>
        </w:tabs>
        <w:jc w:val="both"/>
        <w:rPr>
          <w:color w:val="0070C0"/>
        </w:rPr>
      </w:pPr>
    </w:p>
    <w:p w14:paraId="43C72931" w14:textId="77777777" w:rsidR="00752F8B" w:rsidRPr="003D2E8D" w:rsidRDefault="00752F8B" w:rsidP="00037F25">
      <w:pPr>
        <w:tabs>
          <w:tab w:val="right" w:pos="9000"/>
        </w:tabs>
        <w:rPr>
          <w:b/>
          <w:bCs/>
          <w:sz w:val="22"/>
          <w:szCs w:val="22"/>
        </w:rPr>
      </w:pPr>
    </w:p>
    <w:tbl>
      <w:tblPr>
        <w:tblStyle w:val="Tabela-Siatka"/>
        <w:tblW w:w="9192" w:type="dxa"/>
        <w:tblLook w:val="04A0" w:firstRow="1" w:lastRow="0" w:firstColumn="1" w:lastColumn="0" w:noHBand="0" w:noVBand="1"/>
      </w:tblPr>
      <w:tblGrid>
        <w:gridCol w:w="562"/>
        <w:gridCol w:w="4111"/>
        <w:gridCol w:w="4519"/>
      </w:tblGrid>
      <w:tr w:rsidR="008854A5" w:rsidRPr="003D2E8D" w14:paraId="1CB71FEA" w14:textId="77777777" w:rsidTr="248034B0">
        <w:trPr>
          <w:trHeight w:val="717"/>
        </w:trPr>
        <w:tc>
          <w:tcPr>
            <w:tcW w:w="562" w:type="dxa"/>
            <w:vAlign w:val="center"/>
          </w:tcPr>
          <w:p w14:paraId="24E3783E" w14:textId="13E70465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L</w:t>
            </w:r>
            <w:r w:rsidR="00664B3B"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p</w:t>
            </w: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4111" w:type="dxa"/>
            <w:vAlign w:val="center"/>
          </w:tcPr>
          <w:p w14:paraId="4588B8C4" w14:textId="04F0B3C6" w:rsidR="00565711" w:rsidRPr="003D2E8D" w:rsidRDefault="0000321B" w:rsidP="007647B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Ze</w:t>
            </w:r>
            <w:r w:rsidR="00664B3B"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3D2E8D">
              <w:rPr>
                <w:rFonts w:ascii="Times New Roman" w:hAnsi="Times New Roman" w:cs="Times New Roman"/>
                <w:b/>
                <w:sz w:val="22"/>
                <w:szCs w:val="22"/>
              </w:rPr>
              <w:t>taw technologii innowacyjnych</w:t>
            </w:r>
          </w:p>
        </w:tc>
        <w:tc>
          <w:tcPr>
            <w:tcW w:w="4519" w:type="dxa"/>
            <w:vAlign w:val="center"/>
          </w:tcPr>
          <w:p w14:paraId="292513AB" w14:textId="0CC27E63" w:rsidR="00565711" w:rsidRPr="003D2E8D" w:rsidRDefault="00565711" w:rsidP="248034B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  <w:r w:rsidR="78655701" w:rsidRPr="003D2E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iepotrzebne skreślić</w:t>
            </w:r>
          </w:p>
        </w:tc>
      </w:tr>
      <w:tr w:rsidR="008854A5" w:rsidRPr="003D2E8D" w14:paraId="251C23B0" w14:textId="77777777" w:rsidTr="248034B0">
        <w:tc>
          <w:tcPr>
            <w:tcW w:w="562" w:type="dxa"/>
          </w:tcPr>
          <w:p w14:paraId="38501798" w14:textId="77777777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11" w:type="dxa"/>
          </w:tcPr>
          <w:p w14:paraId="73A5F5E9" w14:textId="4E9B31E2" w:rsidR="00AB72DC" w:rsidRPr="003D2E8D" w:rsidRDefault="75BD5A7E" w:rsidP="007647B6"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Baza danych oparta o </w:t>
            </w:r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In-Memory Computing</w:t>
            </w:r>
            <w:r w:rsidRPr="003D2E8D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</w:rPr>
              <w:t xml:space="preserve"> - </w:t>
            </w:r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>pamięciowa baza danych.</w:t>
            </w:r>
          </w:p>
        </w:tc>
        <w:tc>
          <w:tcPr>
            <w:tcW w:w="4519" w:type="dxa"/>
            <w:vAlign w:val="center"/>
          </w:tcPr>
          <w:p w14:paraId="40D7E7BA" w14:textId="0DC55542" w:rsidR="00565711" w:rsidRPr="003D2E8D" w:rsidRDefault="0B14E80C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TAK / NIE</w:t>
            </w:r>
          </w:p>
        </w:tc>
      </w:tr>
      <w:tr w:rsidR="008854A5" w:rsidRPr="003D2E8D" w14:paraId="2D72475B" w14:textId="77777777" w:rsidTr="248034B0">
        <w:tc>
          <w:tcPr>
            <w:tcW w:w="562" w:type="dxa"/>
          </w:tcPr>
          <w:p w14:paraId="4391E490" w14:textId="77777777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11" w:type="dxa"/>
          </w:tcPr>
          <w:p w14:paraId="4EFA490B" w14:textId="15E89E02" w:rsidR="00565711" w:rsidRPr="003D2E8D" w:rsidRDefault="01F81C0B" w:rsidP="007647B6"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Przetwarzanie </w:t>
            </w:r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Multi-</w:t>
            </w:r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Core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Processing &amp; Memory Management - </w:t>
            </w:r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>wykorzystanie wielordzeniowych procesorów zarówno do zrównoleglonego przetwarzania danych jak i do zarzadzania pamięcią.</w:t>
            </w:r>
          </w:p>
        </w:tc>
        <w:tc>
          <w:tcPr>
            <w:tcW w:w="4519" w:type="dxa"/>
            <w:vAlign w:val="center"/>
          </w:tcPr>
          <w:p w14:paraId="51030F90" w14:textId="0DC55542" w:rsidR="00565711" w:rsidRPr="003D2E8D" w:rsidRDefault="5E1E5FFE" w:rsidP="248034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TAK / NIE</w:t>
            </w:r>
          </w:p>
          <w:p w14:paraId="72D117F0" w14:textId="650D63E7" w:rsidR="00565711" w:rsidRPr="003D2E8D" w:rsidRDefault="00565711" w:rsidP="2480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4A5" w:rsidRPr="003D2E8D" w14:paraId="57BF1B52" w14:textId="77777777" w:rsidTr="248034B0">
        <w:tc>
          <w:tcPr>
            <w:tcW w:w="562" w:type="dxa"/>
          </w:tcPr>
          <w:p w14:paraId="14284C65" w14:textId="77777777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111" w:type="dxa"/>
          </w:tcPr>
          <w:p w14:paraId="69078C77" w14:textId="4D35CFF8" w:rsidR="00565711" w:rsidRPr="003D2E8D" w:rsidRDefault="0EF8600F" w:rsidP="007647B6"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Column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Based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Data Storage </w:t>
            </w:r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>- kolumnowe przechowywanie danych pozwalające na szybkie wyszukiwanie oraz agregowanie rekordów jak i efektywne wykorzystanie pamięci poprzez algorytmy kompresji danych.</w:t>
            </w:r>
          </w:p>
        </w:tc>
        <w:tc>
          <w:tcPr>
            <w:tcW w:w="4519" w:type="dxa"/>
            <w:vAlign w:val="center"/>
          </w:tcPr>
          <w:p w14:paraId="6B9A6750" w14:textId="0DC55542" w:rsidR="00565711" w:rsidRPr="003D2E8D" w:rsidRDefault="1CD6026E" w:rsidP="248034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TAK / NIE</w:t>
            </w:r>
          </w:p>
          <w:p w14:paraId="61A49FE6" w14:textId="6F00206F" w:rsidR="00565711" w:rsidRPr="003D2E8D" w:rsidRDefault="00565711" w:rsidP="2480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4A5" w:rsidRPr="003D2E8D" w14:paraId="47FEF8A1" w14:textId="77777777" w:rsidTr="248034B0">
        <w:tc>
          <w:tcPr>
            <w:tcW w:w="562" w:type="dxa"/>
          </w:tcPr>
          <w:p w14:paraId="5987F6F9" w14:textId="77777777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111" w:type="dxa"/>
          </w:tcPr>
          <w:p w14:paraId="501A94A9" w14:textId="6B56355F" w:rsidR="00565711" w:rsidRPr="003D2E8D" w:rsidRDefault="7C15B7C8" w:rsidP="007647B6"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Wsparcie dla kompleksowego zarządzania projektowego bazujące na modelu </w:t>
            </w:r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Engineer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-to-Order</w:t>
            </w:r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>, umożliwiające przetwarzanie olbrzymich ilości danych obejmujących cały proces od projektowania do tworzenia zleceń operacyjnych.</w:t>
            </w:r>
          </w:p>
        </w:tc>
        <w:tc>
          <w:tcPr>
            <w:tcW w:w="4519" w:type="dxa"/>
            <w:vAlign w:val="center"/>
          </w:tcPr>
          <w:p w14:paraId="4B494338" w14:textId="0DC55542" w:rsidR="00565711" w:rsidRPr="003D2E8D" w:rsidRDefault="7CACE75B" w:rsidP="248034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TAK / NIE</w:t>
            </w:r>
          </w:p>
          <w:p w14:paraId="26C5E7F2" w14:textId="0550301D" w:rsidR="00565711" w:rsidRPr="003D2E8D" w:rsidRDefault="00565711" w:rsidP="2480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854A5" w:rsidRPr="003D2E8D" w14:paraId="6C1DB418" w14:textId="77777777" w:rsidTr="248034B0">
        <w:tc>
          <w:tcPr>
            <w:tcW w:w="562" w:type="dxa"/>
          </w:tcPr>
          <w:p w14:paraId="1B9512EE" w14:textId="77777777" w:rsidR="00565711" w:rsidRPr="003D2E8D" w:rsidRDefault="00565711" w:rsidP="007647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111" w:type="dxa"/>
          </w:tcPr>
          <w:p w14:paraId="4103F127" w14:textId="5AFCE76E" w:rsidR="003847BE" w:rsidRPr="003D2E8D" w:rsidRDefault="645EA55A" w:rsidP="248034B0">
            <w:pPr>
              <w:rPr>
                <w:rFonts w:ascii="Times New Roman" w:eastAsia="Times New Roman" w:hAnsi="Times New Roman" w:cs="Times New Roman"/>
              </w:rPr>
            </w:pPr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Zapewnienie operacyjnego raportowania w czasie rzeczywistym </w:t>
            </w:r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Real-</w:t>
            </w:r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time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D2E8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reporting</w:t>
            </w:r>
            <w:proofErr w:type="spellEnd"/>
            <w:r w:rsidRPr="003D2E8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na danych z systemów transakcyjnych</w:t>
            </w:r>
            <w:r w:rsidRPr="003D2E8D">
              <w:rPr>
                <w:rFonts w:ascii="Times New Roman" w:eastAsia="Times New Roman" w:hAnsi="Times New Roman" w:cs="Times New Roman"/>
                <w:color w:val="FF0000"/>
                <w:sz w:val="22"/>
                <w:szCs w:val="22"/>
              </w:rPr>
              <w:t>.</w:t>
            </w:r>
          </w:p>
        </w:tc>
        <w:tc>
          <w:tcPr>
            <w:tcW w:w="4519" w:type="dxa"/>
            <w:vAlign w:val="center"/>
          </w:tcPr>
          <w:p w14:paraId="42F51989" w14:textId="0DC55542" w:rsidR="00565711" w:rsidRPr="003D2E8D" w:rsidRDefault="0D73CBAE" w:rsidP="248034B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D2E8D">
              <w:rPr>
                <w:rFonts w:ascii="Times New Roman" w:hAnsi="Times New Roman" w:cs="Times New Roman"/>
                <w:sz w:val="22"/>
                <w:szCs w:val="22"/>
              </w:rPr>
              <w:t>TAK / NIE</w:t>
            </w:r>
          </w:p>
          <w:p w14:paraId="4F4743F4" w14:textId="65344267" w:rsidR="00565711" w:rsidRPr="003D2E8D" w:rsidRDefault="00565711" w:rsidP="248034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260DFDE" w14:textId="77777777" w:rsidR="00043AF0" w:rsidRPr="003D2E8D" w:rsidRDefault="008854A5" w:rsidP="00565711">
      <w:pPr>
        <w:rPr>
          <w:rStyle w:val="Wyrnienieintensywne"/>
          <w:color w:val="auto"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 xml:space="preserve">Uwaga! </w:t>
      </w:r>
    </w:p>
    <w:p w14:paraId="02966BBA" w14:textId="2F600D36" w:rsidR="00565711" w:rsidRPr="003D2E8D" w:rsidRDefault="00636400" w:rsidP="00565711">
      <w:pPr>
        <w:rPr>
          <w:rStyle w:val="Wyrnienieintensywne"/>
          <w:color w:val="auto"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>***</w:t>
      </w:r>
      <w:r w:rsidR="6C85DDD3" w:rsidRPr="003D2E8D">
        <w:rPr>
          <w:rStyle w:val="Wyrnienieintensywne"/>
          <w:color w:val="auto"/>
          <w:sz w:val="20"/>
          <w:szCs w:val="20"/>
        </w:rPr>
        <w:t xml:space="preserve"> </w:t>
      </w:r>
      <w:r w:rsidR="00C81030" w:rsidRPr="003D2E8D">
        <w:rPr>
          <w:rStyle w:val="Wyrnienieintensywne"/>
          <w:color w:val="auto"/>
          <w:sz w:val="20"/>
          <w:szCs w:val="20"/>
        </w:rPr>
        <w:t>Do oferty n</w:t>
      </w:r>
      <w:r w:rsidR="6C85DDD3" w:rsidRPr="003D2E8D">
        <w:rPr>
          <w:rStyle w:val="Wyrnienieintensywne"/>
          <w:color w:val="auto"/>
          <w:sz w:val="20"/>
          <w:szCs w:val="20"/>
        </w:rPr>
        <w:t>ależy dołączyć</w:t>
      </w:r>
      <w:r w:rsidR="00C81030" w:rsidRPr="003D2E8D">
        <w:rPr>
          <w:rStyle w:val="Wyrnienieintensywne"/>
          <w:color w:val="auto"/>
          <w:sz w:val="20"/>
          <w:szCs w:val="20"/>
        </w:rPr>
        <w:t xml:space="preserve"> certyfikaty, opinie lub</w:t>
      </w:r>
      <w:r w:rsidR="6C85DDD3" w:rsidRPr="003D2E8D">
        <w:rPr>
          <w:rStyle w:val="Wyrnienieintensywne"/>
          <w:color w:val="auto"/>
          <w:sz w:val="20"/>
          <w:szCs w:val="20"/>
        </w:rPr>
        <w:t xml:space="preserve"> dokument</w:t>
      </w:r>
      <w:r w:rsidR="00C81030" w:rsidRPr="003D2E8D">
        <w:rPr>
          <w:rStyle w:val="Wyrnienieintensywne"/>
          <w:color w:val="auto"/>
          <w:sz w:val="20"/>
          <w:szCs w:val="20"/>
        </w:rPr>
        <w:t xml:space="preserve">y </w:t>
      </w:r>
      <w:r w:rsidR="6C85DDD3" w:rsidRPr="003D2E8D">
        <w:rPr>
          <w:rStyle w:val="Wyrnienieintensywne"/>
          <w:color w:val="auto"/>
          <w:sz w:val="20"/>
          <w:szCs w:val="20"/>
        </w:rPr>
        <w:t xml:space="preserve"> </w:t>
      </w:r>
      <w:r w:rsidR="00C81030" w:rsidRPr="003D2E8D">
        <w:rPr>
          <w:rStyle w:val="Wyrnienieintensywne"/>
          <w:color w:val="auto"/>
          <w:sz w:val="20"/>
          <w:szCs w:val="20"/>
        </w:rPr>
        <w:t xml:space="preserve">równoważne </w:t>
      </w:r>
      <w:r w:rsidR="6C85DDD3" w:rsidRPr="003D2E8D">
        <w:rPr>
          <w:rStyle w:val="Wyrnienieintensywne"/>
          <w:color w:val="auto"/>
          <w:sz w:val="20"/>
          <w:szCs w:val="20"/>
        </w:rPr>
        <w:t>potwierdzają</w:t>
      </w:r>
      <w:r w:rsidR="00C81030" w:rsidRPr="003D2E8D">
        <w:rPr>
          <w:rStyle w:val="Wyrnienieintensywne"/>
          <w:color w:val="auto"/>
          <w:sz w:val="20"/>
          <w:szCs w:val="20"/>
        </w:rPr>
        <w:t xml:space="preserve">ce wykorzystaną w ofercie technologię.  </w:t>
      </w:r>
      <w:r w:rsidR="6C85DDD3" w:rsidRPr="003D2E8D">
        <w:rPr>
          <w:rStyle w:val="Wyrnienieintensywne"/>
          <w:color w:val="auto"/>
          <w:sz w:val="20"/>
          <w:szCs w:val="20"/>
        </w:rPr>
        <w:t xml:space="preserve"> </w:t>
      </w:r>
    </w:p>
    <w:p w14:paraId="14EBEB76" w14:textId="77777777" w:rsidR="003E2D4E" w:rsidRPr="003D2E8D" w:rsidRDefault="003E2D4E" w:rsidP="003E2D4E">
      <w:pPr>
        <w:suppressAutoHyphens/>
        <w:ind w:right="-47"/>
        <w:jc w:val="both"/>
        <w:rPr>
          <w:b/>
          <w:sz w:val="22"/>
          <w:szCs w:val="22"/>
          <w:lang w:eastAsia="zh-CN"/>
        </w:rPr>
      </w:pPr>
    </w:p>
    <w:p w14:paraId="7A83B2CF" w14:textId="0134ABAC" w:rsidR="003E2D4E" w:rsidRPr="003D2E8D" w:rsidRDefault="003E2D4E" w:rsidP="003E2D4E">
      <w:pPr>
        <w:suppressAutoHyphens/>
        <w:ind w:right="-47"/>
        <w:jc w:val="both"/>
        <w:rPr>
          <w:b/>
          <w:sz w:val="22"/>
          <w:szCs w:val="22"/>
          <w:lang w:eastAsia="zh-CN"/>
        </w:rPr>
      </w:pPr>
      <w:r w:rsidRPr="003D2E8D">
        <w:rPr>
          <w:b/>
          <w:sz w:val="22"/>
          <w:szCs w:val="22"/>
          <w:lang w:eastAsia="zh-CN"/>
        </w:rPr>
        <w:t>Termin realizacji umowy: zgodnie z wymaganiami określonymi w SWZ</w:t>
      </w:r>
    </w:p>
    <w:p w14:paraId="3A2D9C36" w14:textId="77777777" w:rsidR="003E2D4E" w:rsidRPr="003D2E8D" w:rsidRDefault="003E2D4E" w:rsidP="003E2D4E">
      <w:pPr>
        <w:suppressAutoHyphens/>
        <w:ind w:right="-47"/>
        <w:jc w:val="both"/>
        <w:rPr>
          <w:b/>
          <w:sz w:val="22"/>
          <w:szCs w:val="22"/>
          <w:lang w:eastAsia="zh-CN"/>
        </w:rPr>
      </w:pPr>
    </w:p>
    <w:p w14:paraId="653694C9" w14:textId="253C69C6" w:rsidR="00340BCE" w:rsidRPr="003D2E8D" w:rsidRDefault="003E2D4E" w:rsidP="003E2D4E">
      <w:pPr>
        <w:suppressAutoHyphens/>
        <w:ind w:right="-47"/>
        <w:jc w:val="both"/>
        <w:rPr>
          <w:sz w:val="22"/>
          <w:szCs w:val="22"/>
          <w:lang w:eastAsia="zh-CN"/>
        </w:rPr>
      </w:pPr>
      <w:r w:rsidRPr="003D2E8D">
        <w:rPr>
          <w:b/>
          <w:sz w:val="22"/>
          <w:szCs w:val="22"/>
          <w:lang w:eastAsia="zh-CN"/>
        </w:rPr>
        <w:t xml:space="preserve">Termin płatności: </w:t>
      </w:r>
      <w:r w:rsidRPr="003D2E8D">
        <w:rPr>
          <w:sz w:val="22"/>
          <w:szCs w:val="22"/>
          <w:lang w:eastAsia="zh-CN"/>
        </w:rPr>
        <w:t>zapłata wynagrodzenia nastąpi przelewem</w:t>
      </w:r>
      <w:r w:rsidR="00042E74" w:rsidRPr="003D2E8D">
        <w:rPr>
          <w:sz w:val="22"/>
          <w:szCs w:val="22"/>
          <w:lang w:eastAsia="zh-CN"/>
        </w:rPr>
        <w:t>,</w:t>
      </w:r>
      <w:r w:rsidRPr="003D2E8D">
        <w:rPr>
          <w:sz w:val="22"/>
          <w:szCs w:val="22"/>
          <w:lang w:eastAsia="zh-CN"/>
        </w:rPr>
        <w:t xml:space="preserve"> w terminie </w:t>
      </w:r>
      <w:r w:rsidR="00042E74" w:rsidRPr="003D2E8D">
        <w:rPr>
          <w:sz w:val="22"/>
          <w:szCs w:val="22"/>
          <w:lang w:eastAsia="zh-CN"/>
        </w:rPr>
        <w:t xml:space="preserve">30 </w:t>
      </w:r>
      <w:r w:rsidRPr="003D2E8D">
        <w:rPr>
          <w:sz w:val="22"/>
          <w:szCs w:val="22"/>
          <w:lang w:eastAsia="zh-CN"/>
        </w:rPr>
        <w:t>dni od daty otrzymania faktury przez Zamawiającego na rachune</w:t>
      </w:r>
      <w:r w:rsidR="004B5950" w:rsidRPr="003D2E8D">
        <w:rPr>
          <w:sz w:val="22"/>
          <w:szCs w:val="22"/>
          <w:lang w:eastAsia="zh-CN"/>
        </w:rPr>
        <w:t>k Wykonawcy</w:t>
      </w:r>
      <w:r w:rsidRPr="003D2E8D">
        <w:rPr>
          <w:sz w:val="22"/>
          <w:szCs w:val="22"/>
          <w:lang w:eastAsia="zh-CN"/>
        </w:rPr>
        <w:t xml:space="preserve">, zgodnie z zapisami zawartymi we wzorze umowy </w:t>
      </w:r>
    </w:p>
    <w:p w14:paraId="0A30E72B" w14:textId="77777777" w:rsidR="00340BCE" w:rsidRPr="003D2E8D" w:rsidRDefault="00340BCE" w:rsidP="00A34688">
      <w:pPr>
        <w:rPr>
          <w:b/>
          <w:sz w:val="22"/>
          <w:szCs w:val="22"/>
          <w:u w:val="single"/>
        </w:rPr>
      </w:pPr>
    </w:p>
    <w:p w14:paraId="2942F7E2" w14:textId="386CD19E" w:rsidR="00A34688" w:rsidRPr="003D2E8D" w:rsidRDefault="00A34688" w:rsidP="00A34688">
      <w:pPr>
        <w:rPr>
          <w:b/>
          <w:sz w:val="22"/>
          <w:szCs w:val="22"/>
          <w:u w:val="single"/>
        </w:rPr>
      </w:pPr>
      <w:r w:rsidRPr="003D2E8D">
        <w:rPr>
          <w:b/>
          <w:sz w:val="22"/>
          <w:szCs w:val="22"/>
          <w:u w:val="single"/>
        </w:rPr>
        <w:t>Jednocześnie oświadczamy, że:</w:t>
      </w:r>
    </w:p>
    <w:p w14:paraId="326AFEF3" w14:textId="77777777" w:rsidR="00F00C6C" w:rsidRPr="003D2E8D" w:rsidRDefault="00F00C6C" w:rsidP="00A34688">
      <w:pPr>
        <w:rPr>
          <w:b/>
          <w:sz w:val="22"/>
          <w:szCs w:val="22"/>
          <w:u w:val="single"/>
        </w:rPr>
      </w:pPr>
    </w:p>
    <w:p w14:paraId="092C7079" w14:textId="0FFB3B1D" w:rsidR="00A34688" w:rsidRPr="003D2E8D" w:rsidRDefault="00A34688" w:rsidP="00DF60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2E8D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6F26" w:rsidRPr="003D2E8D">
        <w:rPr>
          <w:color w:val="000000"/>
          <w:sz w:val="22"/>
          <w:szCs w:val="22"/>
          <w:lang w:eastAsia="ar-SA"/>
        </w:rPr>
        <w:t>wskazany w SWZ</w:t>
      </w:r>
      <w:r w:rsidR="00AB5A07" w:rsidRPr="003D2E8D">
        <w:rPr>
          <w:color w:val="000000"/>
          <w:sz w:val="22"/>
          <w:szCs w:val="22"/>
          <w:lang w:eastAsia="ar-SA"/>
        </w:rPr>
        <w:t xml:space="preserve"> </w:t>
      </w:r>
      <w:r w:rsidR="00AB5A07" w:rsidRPr="003D2E8D">
        <w:rPr>
          <w:sz w:val="22"/>
          <w:szCs w:val="22"/>
          <w:lang w:eastAsia="ar-SA"/>
        </w:rPr>
        <w:t>do dnia</w:t>
      </w:r>
      <w:r w:rsidR="00DF600B" w:rsidRPr="003D2E8D">
        <w:rPr>
          <w:sz w:val="22"/>
          <w:szCs w:val="22"/>
          <w:lang w:eastAsia="ar-SA"/>
        </w:rPr>
        <w:t xml:space="preserve"> wskazanego w SWZ. </w:t>
      </w:r>
    </w:p>
    <w:p w14:paraId="561C4EB1" w14:textId="785AF28B" w:rsidR="00DF600B" w:rsidRPr="003D2E8D" w:rsidRDefault="00A34688" w:rsidP="00DF600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2E8D">
        <w:rPr>
          <w:color w:val="000000" w:themeColor="text1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2E8D">
        <w:rPr>
          <w:color w:val="000000" w:themeColor="text1"/>
          <w:sz w:val="22"/>
          <w:szCs w:val="22"/>
        </w:rPr>
        <w:t xml:space="preserve"> i nie wnosimy do nich żadnych zastrzeżeń.</w:t>
      </w:r>
      <w:r w:rsidR="00DF600B" w:rsidRPr="003D2E8D">
        <w:rPr>
          <w:color w:val="000000" w:themeColor="text1"/>
          <w:sz w:val="22"/>
          <w:szCs w:val="22"/>
        </w:rPr>
        <w:t xml:space="preserve"> </w:t>
      </w:r>
    </w:p>
    <w:p w14:paraId="22E87CA8" w14:textId="4350F46A" w:rsidR="00110C02" w:rsidRPr="003D2E8D" w:rsidRDefault="00110C02" w:rsidP="004E57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2E8D">
        <w:rPr>
          <w:color w:val="000000"/>
          <w:sz w:val="22"/>
          <w:szCs w:val="22"/>
        </w:rPr>
        <w:t xml:space="preserve">Oświadczamy, że oferowane oprogramowanie do obsługi DSI zapewnia zgodność warunków licencjonowania z zapisami OPZ i wzoru Umowy. </w:t>
      </w:r>
    </w:p>
    <w:p w14:paraId="13BD6EF6" w14:textId="77777777" w:rsidR="00AB0015" w:rsidRPr="003D2E8D" w:rsidRDefault="00AB0015" w:rsidP="00AB0015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</w:p>
    <w:p w14:paraId="177EB7F8" w14:textId="77777777" w:rsidR="00AB0015" w:rsidRPr="003D2E8D" w:rsidRDefault="00AB0015" w:rsidP="004E57B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D2E8D">
        <w:rPr>
          <w:color w:val="000000"/>
          <w:sz w:val="22"/>
          <w:szCs w:val="22"/>
        </w:rPr>
        <w:t xml:space="preserve">Oświadczamy, że jesteśmy: </w:t>
      </w:r>
      <w:r w:rsidRPr="003D2E8D">
        <w:rPr>
          <w:i/>
          <w:iCs/>
          <w:color w:val="000000"/>
          <w:sz w:val="22"/>
          <w:szCs w:val="22"/>
        </w:rPr>
        <w:t>producentem/autoryzowanym parterem producenta*</w:t>
      </w:r>
      <w:r w:rsidRPr="003D2E8D">
        <w:rPr>
          <w:color w:val="000000"/>
          <w:sz w:val="22"/>
          <w:szCs w:val="22"/>
        </w:rPr>
        <w:t xml:space="preserve"> uprawnionym do</w:t>
      </w:r>
      <w:r w:rsidRPr="003D2E8D">
        <w:t xml:space="preserve"> </w:t>
      </w:r>
    </w:p>
    <w:p w14:paraId="0BD7D351" w14:textId="71D27A27" w:rsidR="00AB0015" w:rsidRPr="003D2E8D" w:rsidRDefault="00AB0015" w:rsidP="00AB0015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3D2E8D">
        <w:rPr>
          <w:color w:val="000000"/>
          <w:sz w:val="22"/>
          <w:szCs w:val="22"/>
        </w:rPr>
        <w:t>dystrybucji i licencjonowania oferowanego oprogramowania na rynku polskim.</w:t>
      </w:r>
    </w:p>
    <w:p w14:paraId="1A1F7179" w14:textId="77777777" w:rsidR="00AB0015" w:rsidRPr="003D2E8D" w:rsidRDefault="00AB0015" w:rsidP="00AB0015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</w:p>
    <w:p w14:paraId="58B57D24" w14:textId="5605A6F4" w:rsidR="00AB0015" w:rsidRPr="003D2E8D" w:rsidRDefault="00AB0015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3D2E8D">
        <w:rPr>
          <w:sz w:val="22"/>
          <w:szCs w:val="22"/>
        </w:rPr>
        <w:lastRenderedPageBreak/>
        <w:t xml:space="preserve">Oświadczamy, że </w:t>
      </w:r>
      <w:r w:rsidR="003E2D4E" w:rsidRPr="003D2E8D">
        <w:rPr>
          <w:sz w:val="22"/>
          <w:szCs w:val="22"/>
        </w:rPr>
        <w:t xml:space="preserve">cena oferty obejmuje usługę serwisową, </w:t>
      </w:r>
      <w:r w:rsidRPr="003D2E8D">
        <w:rPr>
          <w:sz w:val="22"/>
          <w:szCs w:val="22"/>
        </w:rPr>
        <w:t xml:space="preserve">usługa </w:t>
      </w:r>
      <w:r w:rsidR="00847831" w:rsidRPr="003D2E8D">
        <w:rPr>
          <w:sz w:val="22"/>
          <w:szCs w:val="22"/>
        </w:rPr>
        <w:t xml:space="preserve">ta </w:t>
      </w:r>
      <w:r w:rsidRPr="003D2E8D">
        <w:rPr>
          <w:sz w:val="22"/>
          <w:szCs w:val="22"/>
        </w:rPr>
        <w:t>realizowana będzie przez:</w:t>
      </w:r>
      <w:r w:rsidR="005103EF" w:rsidRPr="003D2E8D">
        <w:rPr>
          <w:sz w:val="22"/>
          <w:szCs w:val="22"/>
        </w:rPr>
        <w:t xml:space="preserve"> </w:t>
      </w:r>
    </w:p>
    <w:p w14:paraId="4ACAF8D6" w14:textId="473D877D" w:rsidR="00AB0015" w:rsidRPr="003D2E8D" w:rsidRDefault="005103EF" w:rsidP="003E2D4E">
      <w:pPr>
        <w:ind w:left="360"/>
        <w:jc w:val="both"/>
        <w:rPr>
          <w:sz w:val="22"/>
          <w:szCs w:val="22"/>
        </w:rPr>
      </w:pPr>
      <w:r w:rsidRPr="003D2E8D">
        <w:rPr>
          <w:i/>
          <w:iCs/>
          <w:sz w:val="22"/>
          <w:szCs w:val="22"/>
        </w:rPr>
        <w:t>p</w:t>
      </w:r>
      <w:r w:rsidR="00AB0015" w:rsidRPr="003D2E8D">
        <w:rPr>
          <w:i/>
          <w:iCs/>
          <w:sz w:val="22"/>
          <w:szCs w:val="22"/>
        </w:rPr>
        <w:t>roducenta/ autoryzowanego pa</w:t>
      </w:r>
      <w:r w:rsidRPr="003D2E8D">
        <w:rPr>
          <w:i/>
          <w:iCs/>
          <w:sz w:val="22"/>
          <w:szCs w:val="22"/>
        </w:rPr>
        <w:t>r</w:t>
      </w:r>
      <w:r w:rsidR="00AB0015" w:rsidRPr="003D2E8D">
        <w:rPr>
          <w:i/>
          <w:iCs/>
          <w:sz w:val="22"/>
          <w:szCs w:val="22"/>
        </w:rPr>
        <w:t>t</w:t>
      </w:r>
      <w:r w:rsidRPr="003D2E8D">
        <w:rPr>
          <w:i/>
          <w:iCs/>
          <w:sz w:val="22"/>
          <w:szCs w:val="22"/>
        </w:rPr>
        <w:t>n</w:t>
      </w:r>
      <w:r w:rsidR="00AB0015" w:rsidRPr="003D2E8D">
        <w:rPr>
          <w:i/>
          <w:iCs/>
          <w:sz w:val="22"/>
          <w:szCs w:val="22"/>
        </w:rPr>
        <w:t>era serwisowego producenta</w:t>
      </w:r>
      <w:r w:rsidRPr="003D2E8D">
        <w:rPr>
          <w:i/>
          <w:iCs/>
          <w:sz w:val="22"/>
          <w:szCs w:val="22"/>
        </w:rPr>
        <w:t>*</w:t>
      </w:r>
      <w:r w:rsidR="00AB0015" w:rsidRPr="003D2E8D">
        <w:rPr>
          <w:sz w:val="22"/>
          <w:szCs w:val="22"/>
        </w:rPr>
        <w:t xml:space="preserve"> </w:t>
      </w:r>
      <w:r w:rsidRPr="003D2E8D">
        <w:rPr>
          <w:sz w:val="22"/>
          <w:szCs w:val="22"/>
        </w:rPr>
        <w:t xml:space="preserve">tj. …………………………………… (należy wpisać nazwę podmiotu świadczącego usługi serwisowe). </w:t>
      </w:r>
    </w:p>
    <w:p w14:paraId="1AE0DF22" w14:textId="094B8852" w:rsidR="00340BCE" w:rsidRPr="003D2E8D" w:rsidRDefault="00340BCE" w:rsidP="00340BCE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3D2E8D">
        <w:rPr>
          <w:sz w:val="22"/>
          <w:szCs w:val="22"/>
        </w:rPr>
        <w:t>Oświadczamy, ze jesteśmy mikro/małym/średnim/dużym przedsiębiorstwem *</w:t>
      </w:r>
    </w:p>
    <w:p w14:paraId="7B8ABA34" w14:textId="13540F6F" w:rsidR="00A34688" w:rsidRPr="003D2E8D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3D2E8D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postępowaniu.</w:t>
      </w:r>
      <w:r w:rsidR="3FFEF6C4" w:rsidRPr="003D2E8D">
        <w:rPr>
          <w:sz w:val="22"/>
          <w:szCs w:val="22"/>
        </w:rPr>
        <w:t xml:space="preserve"> </w:t>
      </w:r>
      <w:r w:rsidRPr="003D2E8D">
        <w:rPr>
          <w:sz w:val="22"/>
          <w:szCs w:val="22"/>
        </w:rPr>
        <w:t xml:space="preserve">** </w:t>
      </w:r>
    </w:p>
    <w:p w14:paraId="14164CB0" w14:textId="39D32733" w:rsidR="00A34688" w:rsidRPr="003D2E8D" w:rsidRDefault="00A34688" w:rsidP="00A34688">
      <w:pPr>
        <w:ind w:left="360"/>
        <w:jc w:val="both"/>
        <w:rPr>
          <w:i/>
          <w:sz w:val="22"/>
          <w:szCs w:val="22"/>
        </w:rPr>
      </w:pPr>
      <w:r w:rsidRPr="003D2E8D">
        <w:rPr>
          <w:i/>
          <w:sz w:val="22"/>
          <w:szCs w:val="22"/>
        </w:rPr>
        <w:t>*</w:t>
      </w:r>
      <w:r w:rsidR="00337BED" w:rsidRPr="003D2E8D">
        <w:rPr>
          <w:i/>
          <w:sz w:val="22"/>
          <w:szCs w:val="22"/>
        </w:rPr>
        <w:t>R</w:t>
      </w:r>
      <w:r w:rsidRPr="003D2E8D">
        <w:rPr>
          <w:i/>
          <w:sz w:val="22"/>
          <w:szCs w:val="22"/>
        </w:rPr>
        <w:t xml:space="preserve"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8AFB7" w14:textId="21E947AE" w:rsidR="00A34688" w:rsidRPr="003D2E8D" w:rsidRDefault="00A34688" w:rsidP="4421924A">
      <w:pPr>
        <w:ind w:left="360"/>
        <w:jc w:val="both"/>
        <w:rPr>
          <w:i/>
          <w:iCs/>
          <w:sz w:val="22"/>
          <w:szCs w:val="22"/>
        </w:rPr>
      </w:pPr>
      <w:r w:rsidRPr="003D2E8D">
        <w:rPr>
          <w:i/>
          <w:iCs/>
          <w:sz w:val="22"/>
          <w:szCs w:val="22"/>
        </w:rPr>
        <w:t>**W przypadku</w:t>
      </w:r>
      <w:r w:rsidR="481A8EDF" w:rsidRPr="003D2E8D">
        <w:rPr>
          <w:i/>
          <w:iCs/>
          <w:sz w:val="22"/>
          <w:szCs w:val="22"/>
        </w:rPr>
        <w:t>,</w:t>
      </w:r>
      <w:r w:rsidRPr="003D2E8D">
        <w:rPr>
          <w:i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B277AC" w14:textId="77777777" w:rsidR="00D65B65" w:rsidRPr="003D2E8D" w:rsidRDefault="00D65B65" w:rsidP="00362C6B">
      <w:pPr>
        <w:jc w:val="both"/>
        <w:rPr>
          <w:i/>
          <w:iCs/>
          <w:sz w:val="22"/>
          <w:szCs w:val="22"/>
        </w:rPr>
      </w:pPr>
    </w:p>
    <w:p w14:paraId="2568C3B5" w14:textId="22C5EB1E" w:rsidR="00182150" w:rsidRPr="003D2E8D" w:rsidRDefault="00182150" w:rsidP="0018215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3D2E8D">
        <w:rPr>
          <w:sz w:val="22"/>
          <w:szCs w:val="22"/>
        </w:rPr>
        <w:t xml:space="preserve">Oświadczam/y, że warunek określony w pkt. 8.1 </w:t>
      </w:r>
      <w:proofErr w:type="spellStart"/>
      <w:r w:rsidRPr="003D2E8D">
        <w:rPr>
          <w:sz w:val="22"/>
          <w:szCs w:val="22"/>
        </w:rPr>
        <w:t>ppkt</w:t>
      </w:r>
      <w:proofErr w:type="spellEnd"/>
      <w:r w:rsidRPr="003D2E8D">
        <w:rPr>
          <w:sz w:val="22"/>
          <w:szCs w:val="22"/>
        </w:rPr>
        <w:t xml:space="preserve"> 4 SWZ spełniamy osobiście/ powołujemy się na zasoby podmiotu trzeciego w następującym zakresie ………………………………………………………………………………………………….</w:t>
      </w:r>
    </w:p>
    <w:p w14:paraId="1F1C54D5" w14:textId="77777777" w:rsidR="00182150" w:rsidRPr="003D2E8D" w:rsidRDefault="00182150" w:rsidP="00182150">
      <w:pPr>
        <w:ind w:left="357"/>
        <w:jc w:val="both"/>
        <w:rPr>
          <w:sz w:val="22"/>
          <w:szCs w:val="22"/>
        </w:rPr>
      </w:pPr>
    </w:p>
    <w:p w14:paraId="34C9C6AA" w14:textId="34F466E6" w:rsidR="00A34688" w:rsidRPr="003D2E8D" w:rsidRDefault="00A34688" w:rsidP="004E7F1F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3D2E8D">
        <w:rPr>
          <w:sz w:val="22"/>
          <w:szCs w:val="22"/>
        </w:rPr>
        <w:t>Oświadczam/y, że zamierzam/y /nie zamierzam/y powierzyć realizację następujących części zamówienia podwykonawcom</w:t>
      </w:r>
      <w:r w:rsidR="00DD66A8" w:rsidRPr="003D2E8D">
        <w:rPr>
          <w:sz w:val="22"/>
          <w:szCs w:val="22"/>
        </w:rPr>
        <w:t>***</w:t>
      </w:r>
      <w:r w:rsidRPr="003D2E8D">
        <w:rPr>
          <w:sz w:val="22"/>
          <w:szCs w:val="22"/>
        </w:rPr>
        <w:t>:</w:t>
      </w:r>
    </w:p>
    <w:p w14:paraId="4C8E040E" w14:textId="39DCBB23" w:rsidR="00BA1DAE" w:rsidRPr="003D2E8D" w:rsidRDefault="0022032E" w:rsidP="003E2D4E">
      <w:pPr>
        <w:spacing w:after="120"/>
        <w:ind w:firstLine="360"/>
        <w:jc w:val="both"/>
        <w:rPr>
          <w:i/>
          <w:iCs/>
          <w:sz w:val="20"/>
          <w:szCs w:val="20"/>
        </w:rPr>
      </w:pPr>
      <w:r w:rsidRPr="003D2E8D">
        <w:rPr>
          <w:rStyle w:val="Wyrnienieintensywne"/>
          <w:color w:val="auto"/>
          <w:sz w:val="20"/>
          <w:szCs w:val="20"/>
        </w:rPr>
        <w:t>*** Niepotrzebne skreślić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34688" w:rsidRPr="003D2E8D" w14:paraId="14174A38" w14:textId="77777777" w:rsidTr="00C83F4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730AA" w14:textId="77777777" w:rsidR="00A34688" w:rsidRPr="003D2E8D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2B97B" w14:textId="77777777" w:rsidR="00A34688" w:rsidRPr="003D2E8D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 xml:space="preserve">Opis części zamówienia, którą wykonawca </w:t>
            </w:r>
          </w:p>
          <w:p w14:paraId="514287B6" w14:textId="77777777" w:rsidR="00A34688" w:rsidRPr="003D2E8D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3DC4" w14:textId="77777777" w:rsidR="00A34688" w:rsidRPr="003D2E8D" w:rsidRDefault="00A34688" w:rsidP="00810D6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>Nazwa podwykonawcy</w:t>
            </w:r>
            <w:r w:rsidRPr="003D2E8D">
              <w:rPr>
                <w:sz w:val="22"/>
                <w:szCs w:val="22"/>
              </w:rPr>
              <w:br/>
              <w:t>(o ile jest znana)</w:t>
            </w:r>
          </w:p>
        </w:tc>
      </w:tr>
      <w:tr w:rsidR="00A34688" w:rsidRPr="003D2E8D" w14:paraId="1C30C7D8" w14:textId="77777777" w:rsidTr="00C83F4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6FACB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02BA6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4C8E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688" w:rsidRPr="003D2E8D" w14:paraId="75CABFF9" w14:textId="77777777" w:rsidTr="00C83F4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F5E4C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3F42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4A2E9" w14:textId="77777777" w:rsidR="00A34688" w:rsidRPr="003D2E8D" w:rsidRDefault="00A34688" w:rsidP="00810D6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92E3BB" w14:textId="77777777" w:rsidR="00752F8B" w:rsidRPr="003D2E8D" w:rsidRDefault="00752F8B" w:rsidP="00752F8B">
      <w:pPr>
        <w:spacing w:before="120"/>
        <w:ind w:left="357"/>
        <w:jc w:val="both"/>
        <w:rPr>
          <w:sz w:val="22"/>
          <w:szCs w:val="22"/>
        </w:rPr>
      </w:pPr>
    </w:p>
    <w:p w14:paraId="2F146783" w14:textId="0F398911" w:rsidR="00182150" w:rsidRPr="003D2E8D" w:rsidRDefault="00182150" w:rsidP="00182150">
      <w:pPr>
        <w:numPr>
          <w:ilvl w:val="0"/>
          <w:numId w:val="1"/>
        </w:numPr>
        <w:ind w:left="357" w:hanging="357"/>
        <w:jc w:val="both"/>
        <w:rPr>
          <w:b/>
        </w:rPr>
      </w:pPr>
      <w:r w:rsidRPr="003D2E8D">
        <w:rPr>
          <w:b/>
          <w:sz w:val="22"/>
          <w:szCs w:val="22"/>
        </w:rPr>
        <w:t xml:space="preserve">Oświadczenie, w przypadku </w:t>
      </w:r>
      <w:r w:rsidRPr="003D2E8D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="00121718" w:rsidRPr="003D2E8D">
        <w:rPr>
          <w:sz w:val="22"/>
          <w:szCs w:val="22"/>
        </w:rPr>
        <w:t xml:space="preserve">– jeżeli dotyczy </w:t>
      </w:r>
    </w:p>
    <w:tbl>
      <w:tblPr>
        <w:tblW w:w="9085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4845"/>
      </w:tblGrid>
      <w:tr w:rsidR="00182150" w:rsidRPr="003D2E8D" w14:paraId="5D5C9022" w14:textId="77777777" w:rsidTr="005B69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D3D067" w14:textId="77777777" w:rsidR="00182150" w:rsidRPr="003D2E8D" w:rsidRDefault="00182150" w:rsidP="008C753C">
            <w:pPr>
              <w:autoSpaceDE w:val="0"/>
              <w:jc w:val="center"/>
            </w:pPr>
            <w:r w:rsidRPr="003D2E8D"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4EEC1A8" w14:textId="77777777" w:rsidR="00182150" w:rsidRPr="003D2E8D" w:rsidRDefault="00182150" w:rsidP="008C753C">
            <w:pPr>
              <w:autoSpaceDE w:val="0"/>
              <w:jc w:val="center"/>
            </w:pPr>
            <w:r w:rsidRPr="003D2E8D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81362" w14:textId="1E383A91" w:rsidR="00182150" w:rsidRPr="003D2E8D" w:rsidRDefault="00182150" w:rsidP="008C753C">
            <w:pPr>
              <w:autoSpaceDE w:val="0"/>
              <w:jc w:val="center"/>
            </w:pPr>
            <w:r w:rsidRPr="003D2E8D">
              <w:rPr>
                <w:sz w:val="22"/>
                <w:szCs w:val="22"/>
              </w:rPr>
              <w:t xml:space="preserve">Dostawy, usługi (zakres), który wykonają poszczególni wykonawcy </w:t>
            </w:r>
          </w:p>
        </w:tc>
      </w:tr>
      <w:tr w:rsidR="00182150" w:rsidRPr="003D2E8D" w14:paraId="63060F71" w14:textId="77777777" w:rsidTr="005B69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125A2B" w14:textId="77777777" w:rsidR="00182150" w:rsidRPr="003D2E8D" w:rsidRDefault="00182150" w:rsidP="008C753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19FA17" w14:textId="77777777" w:rsidR="00182150" w:rsidRPr="003D2E8D" w:rsidRDefault="00182150" w:rsidP="008C753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C0F5C" w14:textId="77777777" w:rsidR="00182150" w:rsidRPr="003D2E8D" w:rsidRDefault="00182150" w:rsidP="008C753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82150" w:rsidRPr="003D2E8D" w14:paraId="41FAA18F" w14:textId="77777777" w:rsidTr="005B69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A8B45C7" w14:textId="77777777" w:rsidR="00182150" w:rsidRPr="003D2E8D" w:rsidRDefault="00182150" w:rsidP="008C753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3D2E8D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C00DA6E" w14:textId="77777777" w:rsidR="00182150" w:rsidRPr="003D2E8D" w:rsidRDefault="00182150" w:rsidP="008C753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8809B" w14:textId="77777777" w:rsidR="00182150" w:rsidRPr="003D2E8D" w:rsidRDefault="00182150" w:rsidP="008C753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325D41E" w14:textId="77777777" w:rsidR="00182150" w:rsidRPr="003D2E8D" w:rsidRDefault="00182150" w:rsidP="00182150">
      <w:pPr>
        <w:spacing w:before="120"/>
        <w:jc w:val="both"/>
        <w:rPr>
          <w:sz w:val="22"/>
          <w:szCs w:val="22"/>
        </w:rPr>
      </w:pPr>
    </w:p>
    <w:p w14:paraId="7E33B30E" w14:textId="453BD34C" w:rsidR="00A34688" w:rsidRPr="003D2E8D" w:rsidRDefault="00A34688" w:rsidP="004C286B">
      <w:pPr>
        <w:numPr>
          <w:ilvl w:val="0"/>
          <w:numId w:val="1"/>
        </w:numPr>
        <w:spacing w:before="120"/>
        <w:ind w:left="357" w:hanging="357"/>
        <w:jc w:val="both"/>
        <w:rPr>
          <w:sz w:val="22"/>
          <w:szCs w:val="22"/>
        </w:rPr>
      </w:pPr>
      <w:r w:rsidRPr="003D2E8D">
        <w:rPr>
          <w:sz w:val="22"/>
          <w:szCs w:val="22"/>
        </w:rPr>
        <w:t>Umocowanymi do reprezentowania naszej firmy są następujące osoby:</w:t>
      </w:r>
    </w:p>
    <w:p w14:paraId="572A09BD" w14:textId="77777777" w:rsidR="00C42A82" w:rsidRPr="003D2E8D" w:rsidRDefault="00C42A82" w:rsidP="00D07A26">
      <w:pPr>
        <w:rPr>
          <w:sz w:val="22"/>
          <w:szCs w:val="22"/>
        </w:rPr>
      </w:pPr>
    </w:p>
    <w:p w14:paraId="482E5653" w14:textId="1A7D621F" w:rsidR="00AF0B3D" w:rsidRPr="003D2E8D" w:rsidRDefault="00C42A82" w:rsidP="00D07A26">
      <w:r w:rsidRPr="003D2E8D">
        <w:rPr>
          <w:sz w:val="22"/>
          <w:szCs w:val="22"/>
        </w:rPr>
        <w:t>Imię i Nazwisko …………………………………………………..</w:t>
      </w:r>
      <w:r w:rsidRPr="003D2E8D">
        <w:rPr>
          <w:sz w:val="22"/>
          <w:szCs w:val="22"/>
        </w:rPr>
        <w:tab/>
      </w:r>
    </w:p>
    <w:p w14:paraId="486DA8B4" w14:textId="77777777" w:rsidR="00C42A82" w:rsidRPr="003D2E8D" w:rsidRDefault="00C42A82" w:rsidP="00D07A26">
      <w:pPr>
        <w:rPr>
          <w:sz w:val="22"/>
          <w:szCs w:val="22"/>
        </w:rPr>
      </w:pPr>
    </w:p>
    <w:p w14:paraId="288528B6" w14:textId="1C98D07B" w:rsidR="004B5604" w:rsidRPr="003D2E8D" w:rsidRDefault="00C42A82" w:rsidP="00D07A26">
      <w:pPr>
        <w:rPr>
          <w:sz w:val="22"/>
          <w:szCs w:val="22"/>
        </w:rPr>
      </w:pPr>
      <w:r w:rsidRPr="003D2E8D">
        <w:rPr>
          <w:sz w:val="22"/>
          <w:szCs w:val="22"/>
        </w:rPr>
        <w:t>Imię i Nazwisko …………………………………………………..</w:t>
      </w:r>
      <w:r w:rsidRPr="003D2E8D">
        <w:rPr>
          <w:sz w:val="22"/>
          <w:szCs w:val="22"/>
        </w:rPr>
        <w:tab/>
      </w:r>
    </w:p>
    <w:p w14:paraId="5F20B0FA" w14:textId="77777777" w:rsidR="004B5604" w:rsidRPr="003D2E8D" w:rsidRDefault="004B5604" w:rsidP="00D07A26"/>
    <w:p w14:paraId="53FEF9F6" w14:textId="50378AE0" w:rsidR="00A34688" w:rsidRPr="003D2E8D" w:rsidRDefault="00A34688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3D2E8D">
        <w:rPr>
          <w:sz w:val="22"/>
          <w:szCs w:val="22"/>
        </w:rPr>
        <w:t>Umocowanie dla powyżej wskazanych osób wynika z następującego(</w:t>
      </w:r>
      <w:proofErr w:type="spellStart"/>
      <w:r w:rsidRPr="003D2E8D">
        <w:rPr>
          <w:sz w:val="22"/>
          <w:szCs w:val="22"/>
        </w:rPr>
        <w:t>ych</w:t>
      </w:r>
      <w:proofErr w:type="spellEnd"/>
      <w:r w:rsidRPr="003D2E8D">
        <w:rPr>
          <w:sz w:val="22"/>
          <w:szCs w:val="22"/>
        </w:rPr>
        <w:t>) dokumentu(ów)</w:t>
      </w:r>
    </w:p>
    <w:p w14:paraId="03271E15" w14:textId="0EB9BC2E" w:rsidR="008002E4" w:rsidRPr="003D2E8D" w:rsidRDefault="008002E4" w:rsidP="008002E4">
      <w:pPr>
        <w:ind w:left="360"/>
        <w:jc w:val="both"/>
        <w:rPr>
          <w:sz w:val="22"/>
          <w:szCs w:val="22"/>
        </w:rPr>
      </w:pPr>
    </w:p>
    <w:p w14:paraId="399627DF" w14:textId="2EB91E12" w:rsidR="00CD7A13" w:rsidRPr="003D2E8D" w:rsidRDefault="008002E4" w:rsidP="00A34688">
      <w:pPr>
        <w:jc w:val="both"/>
        <w:rPr>
          <w:sz w:val="22"/>
          <w:szCs w:val="22"/>
        </w:rPr>
      </w:pPr>
      <w:r w:rsidRPr="003D2E8D">
        <w:rPr>
          <w:sz w:val="22"/>
          <w:szCs w:val="22"/>
        </w:rPr>
        <w:t xml:space="preserve">      </w:t>
      </w:r>
      <w:r w:rsidR="00A34688" w:rsidRPr="003D2E8D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F891B5" w14:textId="77777777" w:rsidR="00310B45" w:rsidRPr="003D2E8D" w:rsidRDefault="00310B45" w:rsidP="00A34688">
      <w:pPr>
        <w:jc w:val="both"/>
        <w:rPr>
          <w:sz w:val="22"/>
          <w:szCs w:val="22"/>
        </w:rPr>
      </w:pPr>
    </w:p>
    <w:p w14:paraId="5693D092" w14:textId="481DBF99" w:rsidR="00A34688" w:rsidRPr="003D2E8D" w:rsidRDefault="001A7397" w:rsidP="00A34688">
      <w:pPr>
        <w:numPr>
          <w:ilvl w:val="0"/>
          <w:numId w:val="1"/>
        </w:numPr>
        <w:jc w:val="both"/>
        <w:rPr>
          <w:sz w:val="22"/>
          <w:szCs w:val="22"/>
        </w:rPr>
      </w:pPr>
      <w:r w:rsidRPr="003D2E8D">
        <w:rPr>
          <w:sz w:val="22"/>
          <w:szCs w:val="22"/>
        </w:rPr>
        <w:t>Z</w:t>
      </w:r>
      <w:r w:rsidR="00A34688" w:rsidRPr="003D2E8D">
        <w:rPr>
          <w:sz w:val="22"/>
          <w:szCs w:val="22"/>
        </w:rPr>
        <w:t>ałącznikami do niniejszej oferty są:</w:t>
      </w:r>
    </w:p>
    <w:p w14:paraId="4539F581" w14:textId="77777777" w:rsidR="001323C4" w:rsidRPr="003D2E8D" w:rsidRDefault="001323C4" w:rsidP="001323C4">
      <w:pPr>
        <w:ind w:left="360"/>
        <w:jc w:val="both"/>
        <w:rPr>
          <w:sz w:val="22"/>
          <w:szCs w:val="22"/>
        </w:rPr>
      </w:pPr>
    </w:p>
    <w:p w14:paraId="7FB54D6C" w14:textId="77777777" w:rsidR="00A34688" w:rsidRPr="003D2E8D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D2E8D">
        <w:rPr>
          <w:sz w:val="22"/>
          <w:szCs w:val="22"/>
        </w:rPr>
        <w:t>………………………………………………………………………………………….</w:t>
      </w:r>
    </w:p>
    <w:p w14:paraId="69682703" w14:textId="77777777" w:rsidR="00A34688" w:rsidRPr="003D2E8D" w:rsidRDefault="00A34688" w:rsidP="00A346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D2E8D">
        <w:rPr>
          <w:sz w:val="22"/>
          <w:szCs w:val="22"/>
        </w:rPr>
        <w:t>……………………………………………..……………………………………………</w:t>
      </w:r>
    </w:p>
    <w:p w14:paraId="72682657" w14:textId="1BC92B29" w:rsidR="00A34688" w:rsidRPr="00C22EAD" w:rsidRDefault="009465D3" w:rsidP="00452C3E">
      <w:pPr>
        <w:jc w:val="center"/>
        <w:rPr>
          <w:b/>
          <w:sz w:val="18"/>
          <w:szCs w:val="18"/>
        </w:rPr>
      </w:pPr>
      <w:r w:rsidRPr="003D2E8D">
        <w:rPr>
          <w:b/>
          <w:sz w:val="18"/>
          <w:szCs w:val="18"/>
        </w:rPr>
        <w:t>Dokument</w:t>
      </w:r>
      <w:r w:rsidR="00A34688" w:rsidRPr="003D2E8D">
        <w:rPr>
          <w:b/>
          <w:sz w:val="18"/>
          <w:szCs w:val="18"/>
        </w:rPr>
        <w:t xml:space="preserve"> należy sporządzić w postaci elektronicznej i podpisać kwalifikowanym podpisem elektronicznym.</w:t>
      </w:r>
    </w:p>
    <w:sectPr w:rsidR="00A34688" w:rsidRPr="00C22EAD" w:rsidSect="005C736E">
      <w:footerReference w:type="default" r:id="rId12"/>
      <w:pgSz w:w="11906" w:h="16838"/>
      <w:pgMar w:top="473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47CCC" w14:textId="77777777" w:rsidR="009D1059" w:rsidRDefault="009D1059">
      <w:r>
        <w:separator/>
      </w:r>
    </w:p>
  </w:endnote>
  <w:endnote w:type="continuationSeparator" w:id="0">
    <w:p w14:paraId="565FB60F" w14:textId="77777777" w:rsidR="009D1059" w:rsidRDefault="009D1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98663183"/>
      <w:docPartObj>
        <w:docPartGallery w:val="Page Numbers (Bottom of Page)"/>
        <w:docPartUnique/>
      </w:docPartObj>
    </w:sdtPr>
    <w:sdtEndPr/>
    <w:sdtContent>
      <w:p w14:paraId="51A0EB24" w14:textId="62FE0DF6" w:rsidR="00341F7B" w:rsidRDefault="00341F7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3BE4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D9A9B" w14:textId="77777777" w:rsidR="009D1059" w:rsidRDefault="009D1059">
      <w:r>
        <w:separator/>
      </w:r>
    </w:p>
  </w:footnote>
  <w:footnote w:type="continuationSeparator" w:id="0">
    <w:p w14:paraId="3B66D9FF" w14:textId="77777777" w:rsidR="009D1059" w:rsidRDefault="009D1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1C"/>
    <w:rsid w:val="0000321B"/>
    <w:rsid w:val="00005575"/>
    <w:rsid w:val="00012286"/>
    <w:rsid w:val="00016F0D"/>
    <w:rsid w:val="00021B98"/>
    <w:rsid w:val="00025E88"/>
    <w:rsid w:val="00037F25"/>
    <w:rsid w:val="00042E74"/>
    <w:rsid w:val="000435FF"/>
    <w:rsid w:val="00043AF0"/>
    <w:rsid w:val="00071CCC"/>
    <w:rsid w:val="000A2C92"/>
    <w:rsid w:val="000A3EA3"/>
    <w:rsid w:val="000B15F0"/>
    <w:rsid w:val="000B731D"/>
    <w:rsid w:val="000D3875"/>
    <w:rsid w:val="000D6134"/>
    <w:rsid w:val="000E09C7"/>
    <w:rsid w:val="000F0BAB"/>
    <w:rsid w:val="000F6589"/>
    <w:rsid w:val="00100FEB"/>
    <w:rsid w:val="00106636"/>
    <w:rsid w:val="00110C02"/>
    <w:rsid w:val="00110D44"/>
    <w:rsid w:val="00116EC6"/>
    <w:rsid w:val="00121718"/>
    <w:rsid w:val="001279D0"/>
    <w:rsid w:val="00131793"/>
    <w:rsid w:val="00131F7F"/>
    <w:rsid w:val="001323C4"/>
    <w:rsid w:val="001353FF"/>
    <w:rsid w:val="001458C8"/>
    <w:rsid w:val="00154BE3"/>
    <w:rsid w:val="001629DF"/>
    <w:rsid w:val="001711C8"/>
    <w:rsid w:val="001739C6"/>
    <w:rsid w:val="001801DD"/>
    <w:rsid w:val="00182150"/>
    <w:rsid w:val="00183EAD"/>
    <w:rsid w:val="0018525D"/>
    <w:rsid w:val="001A2B11"/>
    <w:rsid w:val="001A7397"/>
    <w:rsid w:val="001A78F9"/>
    <w:rsid w:val="001B2873"/>
    <w:rsid w:val="001B5C12"/>
    <w:rsid w:val="001B685B"/>
    <w:rsid w:val="001C1613"/>
    <w:rsid w:val="001C5F13"/>
    <w:rsid w:val="001C62F9"/>
    <w:rsid w:val="001D4612"/>
    <w:rsid w:val="001F2300"/>
    <w:rsid w:val="001F684F"/>
    <w:rsid w:val="002004A5"/>
    <w:rsid w:val="00203A5D"/>
    <w:rsid w:val="00207E98"/>
    <w:rsid w:val="002123A3"/>
    <w:rsid w:val="0022032E"/>
    <w:rsid w:val="002237DA"/>
    <w:rsid w:val="00231275"/>
    <w:rsid w:val="002329E0"/>
    <w:rsid w:val="002344FA"/>
    <w:rsid w:val="00254A10"/>
    <w:rsid w:val="002673F9"/>
    <w:rsid w:val="002723B0"/>
    <w:rsid w:val="00282377"/>
    <w:rsid w:val="00295028"/>
    <w:rsid w:val="002A0AE9"/>
    <w:rsid w:val="002A0BBA"/>
    <w:rsid w:val="002A7F58"/>
    <w:rsid w:val="002B0461"/>
    <w:rsid w:val="002B3D0C"/>
    <w:rsid w:val="002E04F7"/>
    <w:rsid w:val="002E6A74"/>
    <w:rsid w:val="002E7D58"/>
    <w:rsid w:val="00310B45"/>
    <w:rsid w:val="003120D3"/>
    <w:rsid w:val="00315A4A"/>
    <w:rsid w:val="003257D8"/>
    <w:rsid w:val="0032692A"/>
    <w:rsid w:val="0032787F"/>
    <w:rsid w:val="00337BED"/>
    <w:rsid w:val="00340BCE"/>
    <w:rsid w:val="00341F7B"/>
    <w:rsid w:val="0035054B"/>
    <w:rsid w:val="003506D9"/>
    <w:rsid w:val="003550BD"/>
    <w:rsid w:val="00362C6B"/>
    <w:rsid w:val="003810EF"/>
    <w:rsid w:val="003843B2"/>
    <w:rsid w:val="003847BE"/>
    <w:rsid w:val="003D2E8D"/>
    <w:rsid w:val="003D2FDF"/>
    <w:rsid w:val="003D453E"/>
    <w:rsid w:val="003D6099"/>
    <w:rsid w:val="003D6922"/>
    <w:rsid w:val="003E2D4E"/>
    <w:rsid w:val="0040336F"/>
    <w:rsid w:val="0040767B"/>
    <w:rsid w:val="0041354E"/>
    <w:rsid w:val="0042217F"/>
    <w:rsid w:val="00430430"/>
    <w:rsid w:val="004320CD"/>
    <w:rsid w:val="004320D3"/>
    <w:rsid w:val="00432849"/>
    <w:rsid w:val="00436F26"/>
    <w:rsid w:val="00452C3E"/>
    <w:rsid w:val="0046460C"/>
    <w:rsid w:val="00465B4F"/>
    <w:rsid w:val="00470A28"/>
    <w:rsid w:val="00472FD9"/>
    <w:rsid w:val="00480F82"/>
    <w:rsid w:val="004A6866"/>
    <w:rsid w:val="004B5604"/>
    <w:rsid w:val="004B5950"/>
    <w:rsid w:val="004B7300"/>
    <w:rsid w:val="004C286B"/>
    <w:rsid w:val="004C6753"/>
    <w:rsid w:val="004D4C32"/>
    <w:rsid w:val="004D6676"/>
    <w:rsid w:val="004E57B3"/>
    <w:rsid w:val="004E7256"/>
    <w:rsid w:val="004E7F1F"/>
    <w:rsid w:val="004F223B"/>
    <w:rsid w:val="005103EF"/>
    <w:rsid w:val="00510E05"/>
    <w:rsid w:val="005224DE"/>
    <w:rsid w:val="00535B7D"/>
    <w:rsid w:val="005439F1"/>
    <w:rsid w:val="00543E41"/>
    <w:rsid w:val="005553CB"/>
    <w:rsid w:val="00565711"/>
    <w:rsid w:val="00583EC1"/>
    <w:rsid w:val="0059116B"/>
    <w:rsid w:val="00595C87"/>
    <w:rsid w:val="005A238F"/>
    <w:rsid w:val="005B691A"/>
    <w:rsid w:val="005C736E"/>
    <w:rsid w:val="005D2C65"/>
    <w:rsid w:val="005D3386"/>
    <w:rsid w:val="005E5340"/>
    <w:rsid w:val="005E6D94"/>
    <w:rsid w:val="005F37E7"/>
    <w:rsid w:val="0060123C"/>
    <w:rsid w:val="0063384F"/>
    <w:rsid w:val="00636400"/>
    <w:rsid w:val="00640C31"/>
    <w:rsid w:val="00643C6F"/>
    <w:rsid w:val="00645BB4"/>
    <w:rsid w:val="00646202"/>
    <w:rsid w:val="0065290F"/>
    <w:rsid w:val="00664B3B"/>
    <w:rsid w:val="006815F6"/>
    <w:rsid w:val="00683758"/>
    <w:rsid w:val="006B1933"/>
    <w:rsid w:val="006D198C"/>
    <w:rsid w:val="006F0E72"/>
    <w:rsid w:val="006F3862"/>
    <w:rsid w:val="006F50AF"/>
    <w:rsid w:val="006F5717"/>
    <w:rsid w:val="0073007E"/>
    <w:rsid w:val="00741325"/>
    <w:rsid w:val="007419BD"/>
    <w:rsid w:val="00743A83"/>
    <w:rsid w:val="00746C54"/>
    <w:rsid w:val="00752F8B"/>
    <w:rsid w:val="00765DC7"/>
    <w:rsid w:val="007748F0"/>
    <w:rsid w:val="00791AB7"/>
    <w:rsid w:val="007A4321"/>
    <w:rsid w:val="007B56FC"/>
    <w:rsid w:val="007D2FD3"/>
    <w:rsid w:val="007E2A48"/>
    <w:rsid w:val="007E3857"/>
    <w:rsid w:val="007F0011"/>
    <w:rsid w:val="008002E4"/>
    <w:rsid w:val="008044DE"/>
    <w:rsid w:val="00833933"/>
    <w:rsid w:val="00847831"/>
    <w:rsid w:val="00853083"/>
    <w:rsid w:val="00875A4E"/>
    <w:rsid w:val="008854A5"/>
    <w:rsid w:val="00885C6A"/>
    <w:rsid w:val="0088731A"/>
    <w:rsid w:val="00893260"/>
    <w:rsid w:val="008A76D5"/>
    <w:rsid w:val="008B2F0C"/>
    <w:rsid w:val="008B4928"/>
    <w:rsid w:val="008B75F1"/>
    <w:rsid w:val="008D2AB8"/>
    <w:rsid w:val="008E3C28"/>
    <w:rsid w:val="008F1C66"/>
    <w:rsid w:val="009007C3"/>
    <w:rsid w:val="00902BC9"/>
    <w:rsid w:val="009364C7"/>
    <w:rsid w:val="00940EAC"/>
    <w:rsid w:val="009465D3"/>
    <w:rsid w:val="0095096C"/>
    <w:rsid w:val="00956FD6"/>
    <w:rsid w:val="00970FE4"/>
    <w:rsid w:val="00982D0C"/>
    <w:rsid w:val="009A4FB5"/>
    <w:rsid w:val="009C00E5"/>
    <w:rsid w:val="009D0FCF"/>
    <w:rsid w:val="009D1059"/>
    <w:rsid w:val="009F58E3"/>
    <w:rsid w:val="00A0022B"/>
    <w:rsid w:val="00A17C4B"/>
    <w:rsid w:val="00A34688"/>
    <w:rsid w:val="00A346FE"/>
    <w:rsid w:val="00A37FB7"/>
    <w:rsid w:val="00A409BB"/>
    <w:rsid w:val="00A47B4D"/>
    <w:rsid w:val="00A51FC8"/>
    <w:rsid w:val="00A57FD9"/>
    <w:rsid w:val="00A6219E"/>
    <w:rsid w:val="00A71289"/>
    <w:rsid w:val="00A75E6A"/>
    <w:rsid w:val="00A83018"/>
    <w:rsid w:val="00A9724A"/>
    <w:rsid w:val="00AA6ED2"/>
    <w:rsid w:val="00AB0015"/>
    <w:rsid w:val="00AB5A07"/>
    <w:rsid w:val="00AB72DC"/>
    <w:rsid w:val="00AC6194"/>
    <w:rsid w:val="00AD3836"/>
    <w:rsid w:val="00AD38E7"/>
    <w:rsid w:val="00AE09D7"/>
    <w:rsid w:val="00AE4D5D"/>
    <w:rsid w:val="00AF0B3D"/>
    <w:rsid w:val="00AF2649"/>
    <w:rsid w:val="00AF4AC6"/>
    <w:rsid w:val="00B22B75"/>
    <w:rsid w:val="00B24A80"/>
    <w:rsid w:val="00B261A4"/>
    <w:rsid w:val="00B26D6F"/>
    <w:rsid w:val="00B348B6"/>
    <w:rsid w:val="00B47BF7"/>
    <w:rsid w:val="00B53A36"/>
    <w:rsid w:val="00B64887"/>
    <w:rsid w:val="00B715A5"/>
    <w:rsid w:val="00B76F3E"/>
    <w:rsid w:val="00B774DC"/>
    <w:rsid w:val="00B9243F"/>
    <w:rsid w:val="00BA1DAE"/>
    <w:rsid w:val="00BA3526"/>
    <w:rsid w:val="00BC2AB3"/>
    <w:rsid w:val="00BC5AA1"/>
    <w:rsid w:val="00BC6A12"/>
    <w:rsid w:val="00BC7C5E"/>
    <w:rsid w:val="00BD1F84"/>
    <w:rsid w:val="00BD3097"/>
    <w:rsid w:val="00BE63E3"/>
    <w:rsid w:val="00BE6FC3"/>
    <w:rsid w:val="00BF060A"/>
    <w:rsid w:val="00BF11AA"/>
    <w:rsid w:val="00BF291C"/>
    <w:rsid w:val="00BF54E1"/>
    <w:rsid w:val="00BF761B"/>
    <w:rsid w:val="00BF7964"/>
    <w:rsid w:val="00C0213F"/>
    <w:rsid w:val="00C05129"/>
    <w:rsid w:val="00C13CE0"/>
    <w:rsid w:val="00C22EAD"/>
    <w:rsid w:val="00C37D98"/>
    <w:rsid w:val="00C40D9F"/>
    <w:rsid w:val="00C40EDA"/>
    <w:rsid w:val="00C42A82"/>
    <w:rsid w:val="00C639A0"/>
    <w:rsid w:val="00C67C7E"/>
    <w:rsid w:val="00C76DDC"/>
    <w:rsid w:val="00C81030"/>
    <w:rsid w:val="00C83F4E"/>
    <w:rsid w:val="00C969A6"/>
    <w:rsid w:val="00CA1398"/>
    <w:rsid w:val="00CA2E5F"/>
    <w:rsid w:val="00CA7D36"/>
    <w:rsid w:val="00CB5140"/>
    <w:rsid w:val="00CC595E"/>
    <w:rsid w:val="00CD6075"/>
    <w:rsid w:val="00CD7A13"/>
    <w:rsid w:val="00CF51AC"/>
    <w:rsid w:val="00D0118B"/>
    <w:rsid w:val="00D03A05"/>
    <w:rsid w:val="00D07A26"/>
    <w:rsid w:val="00D11D2A"/>
    <w:rsid w:val="00D13237"/>
    <w:rsid w:val="00D13D9A"/>
    <w:rsid w:val="00D1589F"/>
    <w:rsid w:val="00D24208"/>
    <w:rsid w:val="00D269D3"/>
    <w:rsid w:val="00D35775"/>
    <w:rsid w:val="00D453E9"/>
    <w:rsid w:val="00D45648"/>
    <w:rsid w:val="00D60C38"/>
    <w:rsid w:val="00D615CE"/>
    <w:rsid w:val="00D65B65"/>
    <w:rsid w:val="00D66893"/>
    <w:rsid w:val="00D826CC"/>
    <w:rsid w:val="00D83EE3"/>
    <w:rsid w:val="00D90ACB"/>
    <w:rsid w:val="00D92587"/>
    <w:rsid w:val="00D92738"/>
    <w:rsid w:val="00DA08BD"/>
    <w:rsid w:val="00DB63A3"/>
    <w:rsid w:val="00DC095B"/>
    <w:rsid w:val="00DC1500"/>
    <w:rsid w:val="00DD53FB"/>
    <w:rsid w:val="00DD66A8"/>
    <w:rsid w:val="00DF600B"/>
    <w:rsid w:val="00E26235"/>
    <w:rsid w:val="00E44371"/>
    <w:rsid w:val="00E51ED0"/>
    <w:rsid w:val="00E7260D"/>
    <w:rsid w:val="00E8314C"/>
    <w:rsid w:val="00E83D72"/>
    <w:rsid w:val="00E87D1C"/>
    <w:rsid w:val="00E92CA3"/>
    <w:rsid w:val="00E94510"/>
    <w:rsid w:val="00E949B0"/>
    <w:rsid w:val="00E96E44"/>
    <w:rsid w:val="00EA0097"/>
    <w:rsid w:val="00EA44AD"/>
    <w:rsid w:val="00EA4E1C"/>
    <w:rsid w:val="00EC2462"/>
    <w:rsid w:val="00EC6521"/>
    <w:rsid w:val="00ED4556"/>
    <w:rsid w:val="00EE756C"/>
    <w:rsid w:val="00F00591"/>
    <w:rsid w:val="00F00C6C"/>
    <w:rsid w:val="00F123C8"/>
    <w:rsid w:val="00F22125"/>
    <w:rsid w:val="00F22EF6"/>
    <w:rsid w:val="00F31F0D"/>
    <w:rsid w:val="00F42F8C"/>
    <w:rsid w:val="00F47D0A"/>
    <w:rsid w:val="00F51688"/>
    <w:rsid w:val="00F53146"/>
    <w:rsid w:val="00F53FFF"/>
    <w:rsid w:val="00F55E5C"/>
    <w:rsid w:val="00F569C6"/>
    <w:rsid w:val="00F57B3E"/>
    <w:rsid w:val="00F67B17"/>
    <w:rsid w:val="00F70DDC"/>
    <w:rsid w:val="00F75EB7"/>
    <w:rsid w:val="00F91018"/>
    <w:rsid w:val="00FA0F30"/>
    <w:rsid w:val="00FA51A4"/>
    <w:rsid w:val="00FB043C"/>
    <w:rsid w:val="00FB1831"/>
    <w:rsid w:val="00FB2723"/>
    <w:rsid w:val="00FC5728"/>
    <w:rsid w:val="00FD03DC"/>
    <w:rsid w:val="00FE545C"/>
    <w:rsid w:val="00FE7213"/>
    <w:rsid w:val="00FF6212"/>
    <w:rsid w:val="01F81C0B"/>
    <w:rsid w:val="0B14E80C"/>
    <w:rsid w:val="0D070C6F"/>
    <w:rsid w:val="0D73CBAE"/>
    <w:rsid w:val="0EF8600F"/>
    <w:rsid w:val="108E215F"/>
    <w:rsid w:val="1CD6026E"/>
    <w:rsid w:val="1FACC38D"/>
    <w:rsid w:val="248034B0"/>
    <w:rsid w:val="28064823"/>
    <w:rsid w:val="370CC371"/>
    <w:rsid w:val="3B6A14E1"/>
    <w:rsid w:val="3FFEF6C4"/>
    <w:rsid w:val="4421924A"/>
    <w:rsid w:val="481A8EDF"/>
    <w:rsid w:val="4A627583"/>
    <w:rsid w:val="4F35E6A6"/>
    <w:rsid w:val="5E1E5FFE"/>
    <w:rsid w:val="6243795D"/>
    <w:rsid w:val="645EA55A"/>
    <w:rsid w:val="69CD874C"/>
    <w:rsid w:val="6C85DDD3"/>
    <w:rsid w:val="75BD5A7E"/>
    <w:rsid w:val="78655701"/>
    <w:rsid w:val="7C15B7C8"/>
    <w:rsid w:val="7CACE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8B1D1"/>
  <w15:chartTrackingRefBased/>
  <w15:docId w15:val="{9D272F5D-3F70-486F-B9E2-F222E569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F223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4F223B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4F223B"/>
    <w:rPr>
      <w:i/>
      <w:iCs/>
      <w:color w:val="4472C4" w:themeColor="accent1"/>
    </w:rPr>
  </w:style>
  <w:style w:type="paragraph" w:styleId="Akapitzlist">
    <w:name w:val="List Paragraph"/>
    <w:basedOn w:val="Normalny"/>
    <w:uiPriority w:val="34"/>
    <w:qFormat/>
    <w:rsid w:val="009364C7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B6488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341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BEEA6-0E25-4BC5-8E3B-D8211AE4F5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A0DDA-7B0B-4991-B585-9D6E453BD6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2DF5E9-5B2C-4356-8611-B22316877B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351382-BE6E-4CCA-B302-8E765C159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1261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2</cp:revision>
  <cp:lastPrinted>2021-06-15T10:58:00Z</cp:lastPrinted>
  <dcterms:created xsi:type="dcterms:W3CDTF">2022-02-21T09:19:00Z</dcterms:created>
  <dcterms:modified xsi:type="dcterms:W3CDTF">2022-02-21T09:19:00Z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