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AA84C" w14:textId="77777777" w:rsidR="00A72239" w:rsidRPr="00E874DC" w:rsidRDefault="00A72239" w:rsidP="00A7223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51722E8" w14:textId="77777777" w:rsidR="00A72239" w:rsidRDefault="00A72239" w:rsidP="00A72239">
      <w:pPr>
        <w:spacing w:before="48" w:line="240" w:lineRule="atLeast"/>
        <w:jc w:val="right"/>
        <w:rPr>
          <w:b/>
          <w:sz w:val="24"/>
          <w:szCs w:val="24"/>
          <w:lang w:val="pl-PL"/>
        </w:rPr>
      </w:pPr>
    </w:p>
    <w:p w14:paraId="53A2FA11" w14:textId="77777777" w:rsidR="00A72239" w:rsidRDefault="00A72239" w:rsidP="00A72239">
      <w:pPr>
        <w:spacing w:before="48" w:line="240" w:lineRule="atLeast"/>
        <w:jc w:val="center"/>
        <w:rPr>
          <w:b/>
          <w:sz w:val="24"/>
          <w:szCs w:val="24"/>
          <w:lang w:val="pl-PL"/>
        </w:rPr>
      </w:pPr>
      <w:r>
        <w:rPr>
          <w:b/>
          <w:sz w:val="24"/>
          <w:szCs w:val="24"/>
          <w:lang w:val="pl-PL"/>
        </w:rPr>
        <w:t>WZÓR UMOWY</w:t>
      </w:r>
    </w:p>
    <w:p w14:paraId="2E604B93" w14:textId="77777777" w:rsidR="00A72239" w:rsidRDefault="00A72239" w:rsidP="00A7223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F40015F" w14:textId="77777777" w:rsidR="00A72239" w:rsidRDefault="00A72239" w:rsidP="00A72239">
      <w:pPr>
        <w:spacing w:before="48" w:line="240" w:lineRule="atLeast"/>
        <w:jc w:val="center"/>
        <w:rPr>
          <w:b/>
          <w:sz w:val="28"/>
          <w:lang w:val="pl-PL"/>
        </w:rPr>
      </w:pPr>
    </w:p>
    <w:p w14:paraId="1581717B" w14:textId="6A71059D" w:rsidR="00A72239" w:rsidRPr="00AA2A22" w:rsidRDefault="00A72239" w:rsidP="00A7223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KC-zp.272-72/22</w:t>
      </w:r>
      <w:r w:rsidRPr="00AA2A22">
        <w:rPr>
          <w:rFonts w:ascii="Times New Roman" w:hAnsi="Times New Roman"/>
        </w:rPr>
        <w:t xml:space="preserve"> </w:t>
      </w:r>
    </w:p>
    <w:p w14:paraId="21EB389A" w14:textId="77777777" w:rsidR="00A72239" w:rsidRDefault="00A72239" w:rsidP="00A72239">
      <w:pPr>
        <w:pStyle w:val="Tekstpodstawowy"/>
        <w:ind w:right="-47"/>
        <w:jc w:val="both"/>
        <w:rPr>
          <w:rFonts w:ascii="Times New Roman" w:hAnsi="Times New Roman"/>
        </w:rPr>
      </w:pPr>
      <w:r w:rsidRPr="00AA2A22">
        <w:rPr>
          <w:rFonts w:ascii="Times New Roman" w:hAnsi="Times New Roman"/>
        </w:rPr>
        <w:t>pomiędzy</w:t>
      </w:r>
    </w:p>
    <w:p w14:paraId="57E73945" w14:textId="77777777" w:rsidR="00A72239" w:rsidRDefault="00A72239" w:rsidP="00A7223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C8CF74A" w14:textId="77777777" w:rsidR="00A72239" w:rsidRDefault="00A72239" w:rsidP="00A72239">
      <w:pPr>
        <w:pStyle w:val="Tekstpodstawowy"/>
        <w:ind w:right="-47"/>
        <w:jc w:val="both"/>
        <w:rPr>
          <w:rFonts w:ascii="Times New Roman" w:hAnsi="Times New Roman"/>
        </w:rPr>
      </w:pPr>
      <w:r>
        <w:rPr>
          <w:rFonts w:ascii="Times New Roman" w:hAnsi="Times New Roman"/>
        </w:rPr>
        <w:t>reprezentowana przez:</w:t>
      </w:r>
    </w:p>
    <w:p w14:paraId="26F7A8F4" w14:textId="77777777" w:rsidR="00A72239" w:rsidRDefault="00A72239" w:rsidP="00A72239">
      <w:pPr>
        <w:pStyle w:val="Tekstpodstawowy"/>
        <w:ind w:right="-47"/>
        <w:jc w:val="both"/>
        <w:rPr>
          <w:rFonts w:ascii="Times New Roman" w:hAnsi="Times New Roman"/>
        </w:rPr>
      </w:pPr>
      <w:r>
        <w:rPr>
          <w:rFonts w:ascii="Times New Roman" w:hAnsi="Times New Roman"/>
        </w:rPr>
        <w:t xml:space="preserve">1.Dziekana Wydziału /Kierownika Jednostki/............................................................................. </w:t>
      </w:r>
    </w:p>
    <w:p w14:paraId="06194EAB" w14:textId="77777777" w:rsidR="00A72239" w:rsidRDefault="00A72239" w:rsidP="00A7223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3EBA82D" w14:textId="77777777" w:rsidR="00A72239" w:rsidRDefault="00A72239" w:rsidP="00A72239">
      <w:pPr>
        <w:pStyle w:val="Tekstpodstawowy"/>
        <w:ind w:right="-47"/>
        <w:jc w:val="both"/>
        <w:rPr>
          <w:rFonts w:ascii="Times New Roman" w:hAnsi="Times New Roman"/>
        </w:rPr>
      </w:pPr>
      <w:r>
        <w:rPr>
          <w:rFonts w:ascii="Times New Roman" w:hAnsi="Times New Roman"/>
        </w:rPr>
        <w:t>zwaną dalej KUPUJĄCYM</w:t>
      </w:r>
    </w:p>
    <w:p w14:paraId="529F86B6" w14:textId="77777777" w:rsidR="00A72239" w:rsidRDefault="00A72239" w:rsidP="00A72239">
      <w:pPr>
        <w:pStyle w:val="Tekstpodstawowy"/>
        <w:ind w:right="-47"/>
        <w:jc w:val="both"/>
        <w:rPr>
          <w:rFonts w:ascii="Times New Roman" w:hAnsi="Times New Roman"/>
        </w:rPr>
      </w:pPr>
      <w:r>
        <w:rPr>
          <w:rFonts w:ascii="Times New Roman" w:hAnsi="Times New Roman"/>
        </w:rPr>
        <w:t xml:space="preserve">a </w:t>
      </w:r>
    </w:p>
    <w:p w14:paraId="4CFFCF14" w14:textId="77777777" w:rsidR="00A72239" w:rsidRDefault="00A72239" w:rsidP="00A72239">
      <w:pPr>
        <w:pStyle w:val="Tekstpodstawowy"/>
        <w:ind w:right="-47"/>
        <w:jc w:val="both"/>
        <w:rPr>
          <w:rFonts w:ascii="Times New Roman" w:hAnsi="Times New Roman"/>
        </w:rPr>
      </w:pPr>
      <w:r>
        <w:rPr>
          <w:rFonts w:ascii="Times New Roman" w:hAnsi="Times New Roman"/>
        </w:rPr>
        <w:t>......................................................................................................................................................</w:t>
      </w:r>
    </w:p>
    <w:p w14:paraId="0CB81FBD" w14:textId="77777777" w:rsidR="00A72239" w:rsidRDefault="00A72239" w:rsidP="00A72239">
      <w:pPr>
        <w:pStyle w:val="Tekstpodstawowy"/>
        <w:ind w:right="-47"/>
        <w:jc w:val="both"/>
        <w:rPr>
          <w:rFonts w:ascii="Times New Roman" w:hAnsi="Times New Roman"/>
        </w:rPr>
      </w:pPr>
      <w:r>
        <w:rPr>
          <w:rFonts w:ascii="Times New Roman" w:hAnsi="Times New Roman"/>
        </w:rPr>
        <w:t>......................................................................................................................................................</w:t>
      </w:r>
    </w:p>
    <w:p w14:paraId="0EA6579A" w14:textId="77777777" w:rsidR="00A72239" w:rsidRDefault="00A72239" w:rsidP="00A7223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E7B5C6E" w14:textId="77777777" w:rsidR="00A72239" w:rsidRDefault="00A72239" w:rsidP="00A72239">
      <w:pPr>
        <w:pStyle w:val="Tekstpodstawowy"/>
        <w:ind w:right="-47"/>
        <w:jc w:val="both"/>
        <w:rPr>
          <w:rFonts w:ascii="Times New Roman" w:hAnsi="Times New Roman"/>
        </w:rPr>
      </w:pPr>
      <w:r>
        <w:rPr>
          <w:rFonts w:ascii="Times New Roman" w:hAnsi="Times New Roman"/>
        </w:rPr>
        <w:t>reprezentowanym przez:</w:t>
      </w:r>
    </w:p>
    <w:p w14:paraId="7D95A540" w14:textId="77777777" w:rsidR="00A72239" w:rsidRDefault="00A72239" w:rsidP="00A72239">
      <w:pPr>
        <w:pStyle w:val="Tekstpodstawowy"/>
        <w:ind w:right="-47"/>
        <w:jc w:val="both"/>
        <w:rPr>
          <w:rFonts w:ascii="Times New Roman" w:hAnsi="Times New Roman"/>
        </w:rPr>
      </w:pPr>
      <w:r>
        <w:rPr>
          <w:rFonts w:ascii="Times New Roman" w:hAnsi="Times New Roman"/>
        </w:rPr>
        <w:t>1...................................................................................................................................................</w:t>
      </w:r>
    </w:p>
    <w:p w14:paraId="70F1786A" w14:textId="77777777" w:rsidR="00A72239" w:rsidRDefault="00A72239" w:rsidP="00A72239">
      <w:pPr>
        <w:pStyle w:val="Tekstpodstawowy"/>
        <w:ind w:right="-47"/>
        <w:jc w:val="both"/>
        <w:rPr>
          <w:rFonts w:ascii="Times New Roman" w:hAnsi="Times New Roman"/>
        </w:rPr>
      </w:pPr>
      <w:r>
        <w:rPr>
          <w:rFonts w:ascii="Times New Roman" w:hAnsi="Times New Roman"/>
        </w:rPr>
        <w:t xml:space="preserve">2................................................................................................................................................... </w:t>
      </w:r>
    </w:p>
    <w:p w14:paraId="7AA5778F" w14:textId="77777777" w:rsidR="00A72239" w:rsidRDefault="00A72239" w:rsidP="00A72239">
      <w:pPr>
        <w:pStyle w:val="Tekstpodstawowy"/>
        <w:ind w:right="-47"/>
        <w:jc w:val="both"/>
        <w:rPr>
          <w:rFonts w:ascii="Times New Roman" w:hAnsi="Times New Roman"/>
        </w:rPr>
      </w:pPr>
      <w:r>
        <w:rPr>
          <w:rFonts w:ascii="Times New Roman" w:hAnsi="Times New Roman"/>
        </w:rPr>
        <w:t>zwanym dalej SPRZEDAWCĄ</w:t>
      </w:r>
    </w:p>
    <w:p w14:paraId="38E8AF4C" w14:textId="77777777" w:rsidR="00A72239" w:rsidRDefault="00A72239" w:rsidP="00A72239">
      <w:pPr>
        <w:pStyle w:val="Tekstpodstawowy"/>
        <w:ind w:right="-47"/>
        <w:jc w:val="center"/>
        <w:rPr>
          <w:rFonts w:ascii="Times New Roman" w:hAnsi="Times New Roman"/>
        </w:rPr>
      </w:pPr>
    </w:p>
    <w:p w14:paraId="5199C44F"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1</w:t>
      </w:r>
    </w:p>
    <w:p w14:paraId="130CF267" w14:textId="0BB28AA8" w:rsidR="00A72239" w:rsidRDefault="00A72239" w:rsidP="00A7223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7564BB">
        <w:rPr>
          <w:rFonts w:ascii="Times New Roman" w:hAnsi="Times New Roman"/>
        </w:rPr>
        <w:t xml:space="preserve">Przedmiotem niniejszej umowy jest sprzedaż i </w:t>
      </w:r>
      <w:r w:rsidRPr="007564BB">
        <w:rPr>
          <w:rFonts w:ascii="Times New Roman" w:hAnsi="Times New Roman"/>
          <w:b/>
        </w:rPr>
        <w:t xml:space="preserve">dostawa </w:t>
      </w:r>
      <w:r>
        <w:rPr>
          <w:rFonts w:ascii="Times New Roman" w:hAnsi="Times New Roman"/>
          <w:b/>
        </w:rPr>
        <w:t>analizatora właściwości termicznych</w:t>
      </w:r>
      <w:r w:rsidRPr="007564BB">
        <w:rPr>
          <w:rFonts w:ascii="Times New Roman" w:hAnsi="Times New Roman"/>
          <w:b/>
        </w:rPr>
        <w:t xml:space="preserve"> dla </w:t>
      </w:r>
      <w:proofErr w:type="spellStart"/>
      <w:r w:rsidRPr="007564BB">
        <w:rPr>
          <w:rFonts w:ascii="Times New Roman" w:hAnsi="Times New Roman"/>
          <w:b/>
        </w:rPr>
        <w:t>W</w:t>
      </w:r>
      <w:r>
        <w:rPr>
          <w:rFonts w:ascii="Times New Roman" w:hAnsi="Times New Roman"/>
          <w:b/>
        </w:rPr>
        <w:t>EiP</w:t>
      </w:r>
      <w:proofErr w:type="spellEnd"/>
      <w:r w:rsidRPr="007564BB">
        <w:rPr>
          <w:rFonts w:ascii="Times New Roman" w:hAnsi="Times New Roman"/>
          <w:szCs w:val="24"/>
        </w:rPr>
        <w:t xml:space="preserve"> </w:t>
      </w:r>
    </w:p>
    <w:p w14:paraId="72BC1BE0" w14:textId="69ADB920" w:rsidR="00A72239" w:rsidRDefault="00A72239" w:rsidP="00A7223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7564BB">
        <w:rPr>
          <w:rFonts w:ascii="Times New Roman" w:hAnsi="Times New Roman"/>
          <w:szCs w:val="24"/>
        </w:rPr>
        <w:t>Szczegółowa specyfikacja sprzętu jest określona w Załączniku nr 1, który stanowi integralną część niniejszej umowy.</w:t>
      </w:r>
    </w:p>
    <w:p w14:paraId="48A3FE6E" w14:textId="4451AA9F" w:rsidR="001970DE" w:rsidRPr="007564BB" w:rsidRDefault="001970DE" w:rsidP="00A72239">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BD7D21">
        <w:rPr>
          <w:rFonts w:ascii="Times New Roman" w:hAnsi="Times New Roman"/>
        </w:rPr>
        <w:t xml:space="preserve">Dodatkowo Sprzedawca zobowiązuje się (bez prawa do odrębnego wynagrodzenia)  do przeprowadzenia szkolenia </w:t>
      </w:r>
      <w:r>
        <w:rPr>
          <w:rFonts w:ascii="Times New Roman" w:hAnsi="Times New Roman"/>
        </w:rPr>
        <w:t>jednej osoby</w:t>
      </w:r>
      <w:r w:rsidRPr="00BD7D21">
        <w:rPr>
          <w:rFonts w:ascii="Times New Roman" w:hAnsi="Times New Roman"/>
        </w:rPr>
        <w:t xml:space="preserve"> w zakresie obsługi urządzenia, prowadzone w siedzibie użytkownika, w wymiarze co najmniej </w:t>
      </w:r>
      <w:r>
        <w:rPr>
          <w:rFonts w:ascii="Times New Roman" w:hAnsi="Times New Roman"/>
        </w:rPr>
        <w:t>8 h.</w:t>
      </w:r>
    </w:p>
    <w:p w14:paraId="35866500" w14:textId="77777777" w:rsidR="00A72239" w:rsidRPr="0043435F" w:rsidRDefault="00A72239" w:rsidP="00A7223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7FDD77F4" w14:textId="77777777" w:rsidR="00A72239" w:rsidRDefault="00A72239" w:rsidP="00A72239">
      <w:pPr>
        <w:pStyle w:val="Tekstpodstawowy"/>
        <w:ind w:right="-47"/>
        <w:jc w:val="both"/>
        <w:rPr>
          <w:rFonts w:ascii="Times New Roman" w:hAnsi="Times New Roman"/>
        </w:rPr>
      </w:pPr>
    </w:p>
    <w:p w14:paraId="6E4FCC5D"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2</w:t>
      </w:r>
    </w:p>
    <w:p w14:paraId="06600E64" w14:textId="27510A65" w:rsidR="00A72239" w:rsidRPr="0043435F" w:rsidRDefault="00A72239" w:rsidP="00A72239">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644570">
        <w:rPr>
          <w:rFonts w:ascii="Times New Roman" w:hAnsi="Times New Roman"/>
          <w:szCs w:val="24"/>
        </w:rPr>
        <w:t xml:space="preserve"> i zainstalować</w:t>
      </w:r>
      <w:r w:rsidRPr="0043435F">
        <w:rPr>
          <w:rFonts w:ascii="Times New Roman" w:hAnsi="Times New Roman"/>
          <w:szCs w:val="24"/>
        </w:rPr>
        <w:t xml:space="preserve"> sprzęt, o którym mowa w § 1 w terminie do </w:t>
      </w:r>
      <w:r>
        <w:rPr>
          <w:rFonts w:ascii="Times New Roman" w:hAnsi="Times New Roman"/>
          <w:szCs w:val="24"/>
        </w:rPr>
        <w:t>………..</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2E14B685" w14:textId="77777777" w:rsidR="00A72239" w:rsidRPr="0043435F" w:rsidRDefault="00A72239" w:rsidP="00A7223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6BAADBE3" w14:textId="77777777" w:rsidR="00A72239" w:rsidRPr="0043435F" w:rsidRDefault="00A72239" w:rsidP="00A7223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4C28FEC" w14:textId="77777777" w:rsidR="00A72239" w:rsidRDefault="00A72239" w:rsidP="00A72239">
      <w:pPr>
        <w:pStyle w:val="Tekstpodstawowy"/>
        <w:ind w:right="-47"/>
        <w:jc w:val="both"/>
        <w:rPr>
          <w:rFonts w:ascii="Times New Roman" w:hAnsi="Times New Roman"/>
        </w:rPr>
      </w:pPr>
    </w:p>
    <w:p w14:paraId="07181F57"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3</w:t>
      </w:r>
    </w:p>
    <w:p w14:paraId="4376EE79" w14:textId="77777777" w:rsidR="00A72239" w:rsidRPr="0043435F" w:rsidRDefault="00A72239" w:rsidP="00A7223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4A775B1" w14:textId="77777777" w:rsidR="00A72239" w:rsidRPr="0043435F" w:rsidRDefault="00A72239" w:rsidP="00A7223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75AEA0E" w14:textId="77777777" w:rsidR="00A72239" w:rsidRPr="0043435F" w:rsidRDefault="00A72239" w:rsidP="00A7223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5D2045D" w14:textId="77777777" w:rsidR="00A72239" w:rsidRPr="0043435F" w:rsidRDefault="00A72239" w:rsidP="00A7223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04FE1F22" w14:textId="77777777" w:rsidR="00A72239" w:rsidRDefault="00A72239" w:rsidP="00A72239">
      <w:pPr>
        <w:pStyle w:val="Tekstpodstawowy"/>
        <w:ind w:right="-47"/>
        <w:jc w:val="both"/>
        <w:rPr>
          <w:rFonts w:ascii="Times New Roman" w:hAnsi="Times New Roman"/>
        </w:rPr>
      </w:pPr>
    </w:p>
    <w:p w14:paraId="23FD096F"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4</w:t>
      </w:r>
    </w:p>
    <w:p w14:paraId="3D5FB600" w14:textId="77777777" w:rsidR="00A72239" w:rsidRDefault="00A72239" w:rsidP="00A7223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BD5ED34" w14:textId="77777777" w:rsidR="00A72239" w:rsidRDefault="00A72239" w:rsidP="00A7223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8F99723" w14:textId="77777777" w:rsidR="00A72239" w:rsidRDefault="00A72239" w:rsidP="00A72239">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A282336" w14:textId="77777777" w:rsidR="00A72239" w:rsidRPr="00593CEB" w:rsidRDefault="00A72239" w:rsidP="00A72239">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0DB8E16" w14:textId="77777777" w:rsidR="00A72239" w:rsidRDefault="00A72239" w:rsidP="00A72239">
      <w:pPr>
        <w:pStyle w:val="Tekstpodstawowy"/>
        <w:ind w:right="-47"/>
        <w:jc w:val="center"/>
        <w:rPr>
          <w:rFonts w:ascii="Times New Roman" w:hAnsi="Times New Roman"/>
        </w:rPr>
      </w:pPr>
    </w:p>
    <w:p w14:paraId="51E68FB3"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5</w:t>
      </w:r>
    </w:p>
    <w:p w14:paraId="1523983A" w14:textId="77777777" w:rsidR="00A72239" w:rsidRPr="00C53B52" w:rsidRDefault="00A72239" w:rsidP="00A7223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193A684" w14:textId="77777777" w:rsidR="00A72239" w:rsidRPr="00C53B52" w:rsidRDefault="00A72239" w:rsidP="00A7223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867C754" w14:textId="77777777" w:rsidR="00A72239" w:rsidRPr="00C53B52" w:rsidRDefault="00A72239" w:rsidP="00A7223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056D640" w14:textId="77777777" w:rsidR="00A72239" w:rsidRPr="00C53B52" w:rsidRDefault="00A72239" w:rsidP="00A7223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E66554D" w14:textId="77777777" w:rsidR="00A72239" w:rsidRPr="00C53B52" w:rsidRDefault="00A72239" w:rsidP="00A7223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6E35525" w14:textId="77777777" w:rsidR="00A72239" w:rsidRPr="00C53B52" w:rsidRDefault="00A72239" w:rsidP="00A7223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A46550B" w14:textId="77777777" w:rsidR="00A72239" w:rsidRPr="00C53B52" w:rsidRDefault="00A72239" w:rsidP="00A7223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39505B" w14:textId="77777777" w:rsidR="00A72239" w:rsidRPr="00C53B52" w:rsidRDefault="00A72239" w:rsidP="00A72239">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CCC5FDF" w14:textId="77777777" w:rsidR="00A72239" w:rsidRPr="00C53B52" w:rsidRDefault="00A72239" w:rsidP="00A72239">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178692F4" w14:textId="77777777" w:rsidR="00A72239" w:rsidRPr="008F6145" w:rsidRDefault="00A72239" w:rsidP="00A72239">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20C0632C" w14:textId="77777777" w:rsidR="00A72239" w:rsidRDefault="00A72239" w:rsidP="00A7223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FA9623C" w14:textId="77777777" w:rsidR="00A72239" w:rsidRDefault="00A72239" w:rsidP="00A72239">
      <w:pPr>
        <w:pStyle w:val="Tekstpodstawowy"/>
        <w:ind w:right="-47"/>
        <w:jc w:val="center"/>
        <w:rPr>
          <w:rFonts w:ascii="Times New Roman" w:hAnsi="Times New Roman"/>
          <w:b/>
        </w:rPr>
      </w:pPr>
    </w:p>
    <w:p w14:paraId="702A43B4" w14:textId="77777777" w:rsidR="00A72239" w:rsidRDefault="00A72239" w:rsidP="00A72239">
      <w:pPr>
        <w:pStyle w:val="Tekstpodstawowy"/>
        <w:ind w:right="-47"/>
        <w:jc w:val="center"/>
        <w:rPr>
          <w:rFonts w:ascii="Times New Roman" w:hAnsi="Times New Roman"/>
          <w:b/>
        </w:rPr>
      </w:pPr>
    </w:p>
    <w:p w14:paraId="20743B2A" w14:textId="77777777" w:rsidR="00A72239" w:rsidRDefault="00A72239" w:rsidP="00A72239">
      <w:pPr>
        <w:pStyle w:val="Tekstpodstawowy"/>
        <w:ind w:right="-47"/>
        <w:jc w:val="center"/>
        <w:rPr>
          <w:rFonts w:ascii="Times New Roman" w:hAnsi="Times New Roman"/>
          <w:b/>
        </w:rPr>
      </w:pPr>
      <w:r w:rsidRPr="00877B92">
        <w:rPr>
          <w:rFonts w:ascii="Times New Roman" w:hAnsi="Times New Roman"/>
          <w:b/>
        </w:rPr>
        <w:t>§ 6</w:t>
      </w:r>
    </w:p>
    <w:p w14:paraId="260E8DF4" w14:textId="77777777" w:rsidR="00A72239" w:rsidRDefault="00A72239" w:rsidP="00A72239">
      <w:pPr>
        <w:pStyle w:val="Tekstpodstawowy"/>
        <w:ind w:right="-47"/>
        <w:jc w:val="center"/>
        <w:rPr>
          <w:rFonts w:ascii="Times New Roman" w:hAnsi="Times New Roman"/>
          <w:b/>
        </w:rPr>
      </w:pPr>
    </w:p>
    <w:p w14:paraId="17689F5D" w14:textId="77777777" w:rsidR="00A72239" w:rsidRDefault="00A72239" w:rsidP="00A7223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3B65E78" w14:textId="77777777" w:rsidR="00A72239" w:rsidRDefault="00A72239" w:rsidP="00A7223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652F777" w14:textId="77777777" w:rsidR="00A72239" w:rsidRDefault="00A72239" w:rsidP="00A7223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7EC49D9" w14:textId="77777777" w:rsidR="00A72239" w:rsidRDefault="00A72239" w:rsidP="00A7223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ED9FDD3" w14:textId="77777777" w:rsidR="00A72239" w:rsidRDefault="00A72239" w:rsidP="00A7223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BEB4206"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B50A6C2" w14:textId="77777777" w:rsidR="00A72239" w:rsidRPr="003F1749" w:rsidRDefault="00A72239" w:rsidP="00A7223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01A64B9" w14:textId="77777777" w:rsidR="00A72239" w:rsidRDefault="00A72239" w:rsidP="00A7223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F96FDF9" w14:textId="77777777" w:rsidR="00A72239" w:rsidRDefault="00A72239" w:rsidP="00A72239">
      <w:pPr>
        <w:pStyle w:val="Tekstpodstawowy"/>
        <w:ind w:right="-47"/>
        <w:jc w:val="center"/>
        <w:rPr>
          <w:rFonts w:ascii="Times New Roman" w:hAnsi="Times New Roman"/>
        </w:rPr>
      </w:pPr>
    </w:p>
    <w:p w14:paraId="0E9A2176"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A0263D7" w14:textId="77777777" w:rsidR="00A72239" w:rsidRPr="0043435F" w:rsidRDefault="00A72239" w:rsidP="00A72239">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8BCFCE1" w14:textId="77777777" w:rsidR="00A72239" w:rsidRPr="0043435F" w:rsidRDefault="00A72239" w:rsidP="00A72239">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53E3268" w14:textId="77777777"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E20A47D" w14:textId="77777777"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55307AE" w14:textId="1824A9A5"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48 godzin</w:t>
      </w:r>
      <w:r w:rsidRPr="0043435F">
        <w:rPr>
          <w:bCs/>
          <w:sz w:val="24"/>
          <w:szCs w:val="24"/>
          <w:lang w:val="pl-PL" w:eastAsia="en-US"/>
        </w:rPr>
        <w:t xml:space="preserve"> od momentu zgłoszenia. </w:t>
      </w:r>
    </w:p>
    <w:p w14:paraId="3D5A87DC" w14:textId="4ADBC5B3"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od momentu zgłoszenia.</w:t>
      </w:r>
      <w:r w:rsidRPr="0043435F">
        <w:rPr>
          <w:sz w:val="24"/>
          <w:szCs w:val="24"/>
          <w:lang w:val="pl-PL"/>
        </w:rPr>
        <w:t xml:space="preserve"> </w:t>
      </w:r>
      <w:r w:rsidRPr="0043435F">
        <w:rPr>
          <w:bCs/>
          <w:sz w:val="24"/>
          <w:szCs w:val="24"/>
          <w:lang w:val="pl-PL" w:eastAsia="en-US"/>
        </w:rPr>
        <w:t xml:space="preserve">Przez naprawę rozumie się również dostarczenie, na czas naprawy, urządzenia  zastępczego o parametrach i funkcjonalności nie gorszej niż urządzenie naprawiane. </w:t>
      </w:r>
    </w:p>
    <w:p w14:paraId="551AE11B" w14:textId="77777777"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lastRenderedPageBreak/>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33AAF04" w14:textId="77777777"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D58D6A2" w14:textId="77777777" w:rsidR="00A72239" w:rsidRPr="0043435F" w:rsidRDefault="00A72239" w:rsidP="00A72239">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42F0F2C" w14:textId="77777777" w:rsidR="00A72239" w:rsidRPr="0043435F" w:rsidRDefault="00A72239" w:rsidP="00A72239">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65E161" w14:textId="77777777" w:rsidR="00A72239" w:rsidRPr="0043435F" w:rsidRDefault="00A72239" w:rsidP="00A72239">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B840A46" w14:textId="77777777" w:rsidR="00A72239" w:rsidRPr="0043435F" w:rsidRDefault="00A72239" w:rsidP="00A72239">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38AF692" w14:textId="77777777" w:rsidR="00A72239" w:rsidRDefault="00A72239" w:rsidP="00A72239">
      <w:pPr>
        <w:pStyle w:val="Tekstpodstawowy"/>
        <w:ind w:left="284" w:right="-47"/>
        <w:jc w:val="both"/>
        <w:rPr>
          <w:rFonts w:ascii="Times New Roman" w:hAnsi="Times New Roman"/>
        </w:rPr>
      </w:pPr>
    </w:p>
    <w:p w14:paraId="35222265"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98E5122" w14:textId="77777777" w:rsidR="00A72239" w:rsidRDefault="00A72239" w:rsidP="00A7223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3CB7A63"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10231DAE" w14:textId="77777777" w:rsidR="00A72239" w:rsidRPr="009E7877" w:rsidRDefault="00A72239" w:rsidP="00A72239">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E365D66" w14:textId="77777777" w:rsidR="00A72239" w:rsidRPr="009E7877" w:rsidRDefault="00A72239" w:rsidP="00A72239">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76A9ECF1" w14:textId="77777777" w:rsidR="00A72239" w:rsidRDefault="00A72239" w:rsidP="00A72239">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6FF3C00D" w14:textId="77777777" w:rsidR="00A72239" w:rsidRDefault="00A72239" w:rsidP="00A72239">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751B9F24" w14:textId="77777777" w:rsidR="00A72239" w:rsidRPr="00267340" w:rsidRDefault="00A72239" w:rsidP="00A72239">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3FB521FD" w14:textId="77777777" w:rsidR="00A72239" w:rsidRPr="00267340" w:rsidRDefault="00A72239" w:rsidP="00A72239">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22E5AEC5" w14:textId="77777777" w:rsidR="00A72239" w:rsidRPr="00267340" w:rsidRDefault="00A72239" w:rsidP="00A72239">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606E7675" w14:textId="77777777" w:rsidR="00A72239" w:rsidRDefault="00A72239" w:rsidP="00A72239">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8C35DDE" w14:textId="77777777" w:rsidR="00A72239" w:rsidRPr="009E7877" w:rsidRDefault="00A72239" w:rsidP="00A72239">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49F4CEB0" w14:textId="77777777" w:rsidR="00A72239" w:rsidRPr="009E7877" w:rsidRDefault="00A72239" w:rsidP="00A72239">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4FAA02E3" w14:textId="77777777" w:rsidR="00A72239" w:rsidRDefault="00A72239" w:rsidP="00A72239">
      <w:pPr>
        <w:tabs>
          <w:tab w:val="left" w:pos="1040"/>
        </w:tabs>
        <w:suppressAutoHyphens/>
        <w:ind w:left="360"/>
        <w:jc w:val="both"/>
        <w:rPr>
          <w:b/>
          <w:color w:val="000000"/>
          <w:kern w:val="2"/>
          <w:sz w:val="24"/>
          <w:szCs w:val="24"/>
          <w:lang w:val="pl-PL"/>
        </w:rPr>
      </w:pPr>
      <w:r w:rsidRPr="009E7877">
        <w:rPr>
          <w:b/>
          <w:color w:val="000000"/>
          <w:kern w:val="2"/>
          <w:sz w:val="24"/>
          <w:szCs w:val="24"/>
          <w:lang w:val="pl-PL"/>
        </w:rPr>
        <w:lastRenderedPageBreak/>
        <w:t xml:space="preserve">pod warunkiem, że zmiany wskazane powyżej nie spowodują zwiększenia ceny ofertowej. </w:t>
      </w:r>
    </w:p>
    <w:p w14:paraId="483DAD35" w14:textId="77777777" w:rsidR="00A72239" w:rsidRPr="009E7877" w:rsidRDefault="00A72239" w:rsidP="00A72239">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12AB5EE" w14:textId="77777777" w:rsidR="00A72239" w:rsidRDefault="00A72239" w:rsidP="00A72239">
      <w:pPr>
        <w:pStyle w:val="Tekstpodstawowy"/>
        <w:ind w:right="-47"/>
        <w:rPr>
          <w:rFonts w:ascii="Times New Roman" w:hAnsi="Times New Roman"/>
        </w:rPr>
      </w:pPr>
    </w:p>
    <w:p w14:paraId="5E921F9C"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6D38DB3" w14:textId="77777777" w:rsidR="00A72239" w:rsidRDefault="00A72239" w:rsidP="00A7223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CEFCBCB" w14:textId="77777777" w:rsidR="00A72239" w:rsidRDefault="00A72239" w:rsidP="00A72239">
      <w:pPr>
        <w:pStyle w:val="Tekstpodstawowy"/>
        <w:ind w:right="-47"/>
        <w:jc w:val="center"/>
        <w:rPr>
          <w:rFonts w:ascii="Times New Roman" w:hAnsi="Times New Roman"/>
        </w:rPr>
      </w:pPr>
    </w:p>
    <w:p w14:paraId="3669F454" w14:textId="77777777" w:rsidR="00A72239" w:rsidRDefault="00A72239" w:rsidP="00A72239">
      <w:pPr>
        <w:pStyle w:val="Tekstpodstawowy"/>
        <w:ind w:right="-47"/>
        <w:jc w:val="center"/>
        <w:rPr>
          <w:rFonts w:ascii="Times New Roman" w:hAnsi="Times New Roman"/>
        </w:rPr>
      </w:pPr>
    </w:p>
    <w:p w14:paraId="19CEFC3B" w14:textId="77777777" w:rsidR="00A72239" w:rsidRPr="00877B92" w:rsidRDefault="00A72239" w:rsidP="00A72239">
      <w:pPr>
        <w:pStyle w:val="Tekstpodstawowy"/>
        <w:ind w:right="-47"/>
        <w:jc w:val="center"/>
        <w:rPr>
          <w:b/>
        </w:rPr>
      </w:pPr>
      <w:r w:rsidRPr="00877B92">
        <w:rPr>
          <w:rFonts w:ascii="Times New Roman" w:hAnsi="Times New Roman"/>
          <w:b/>
        </w:rPr>
        <w:t>§1</w:t>
      </w:r>
      <w:r>
        <w:rPr>
          <w:rFonts w:ascii="Times New Roman" w:hAnsi="Times New Roman"/>
          <w:b/>
        </w:rPr>
        <w:t>2</w:t>
      </w:r>
    </w:p>
    <w:p w14:paraId="34AF2260" w14:textId="77777777" w:rsidR="00A72239" w:rsidRDefault="00A72239" w:rsidP="00A7223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DC68688" w14:textId="77777777" w:rsidR="00A72239" w:rsidRDefault="00A72239" w:rsidP="00A72239">
      <w:pPr>
        <w:pStyle w:val="NormalnyWeb"/>
        <w:jc w:val="both"/>
      </w:pPr>
      <w:r>
        <w:t xml:space="preserve">2. W razie wątpliwości, czy określona informacja stanowi tajemnicę Wykonawca zobowiązany jest zwrócić się w formie pisemnej do Zamawiającego o wyjaśnienie takiej wątpliwości. </w:t>
      </w:r>
    </w:p>
    <w:p w14:paraId="0423D817" w14:textId="77777777" w:rsidR="00A72239" w:rsidRDefault="00A72239" w:rsidP="00A72239">
      <w:pPr>
        <w:pStyle w:val="NormalnyWeb"/>
        <w:jc w:val="both"/>
      </w:pPr>
      <w:r>
        <w:t xml:space="preserve">3. Wykonawca zobowiązuje się do wykorzystania uzyskanych, powyższych informacji jedynie w celu wykonania przedmiotu umowy. </w:t>
      </w:r>
    </w:p>
    <w:p w14:paraId="6E25A52C" w14:textId="77777777" w:rsidR="00A72239" w:rsidRDefault="00A72239" w:rsidP="00A7223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53E7961" w14:textId="77777777" w:rsidR="00A72239" w:rsidRDefault="00A72239" w:rsidP="00A72239">
      <w:pPr>
        <w:pStyle w:val="NormalnyWeb"/>
        <w:jc w:val="both"/>
      </w:pPr>
      <w:r>
        <w:t>5. Powyższe przepisy nie będą miały zastosowania wobec informacji powszechnie znanych lub opublikowanych oraz w przypadku żądania ich ujawnienia przez uprawniony organ.</w:t>
      </w:r>
    </w:p>
    <w:p w14:paraId="38C34366" w14:textId="77777777" w:rsidR="00A72239" w:rsidRDefault="00A72239" w:rsidP="00A72239">
      <w:pPr>
        <w:pStyle w:val="Tekstpodstawowy"/>
        <w:ind w:right="-47"/>
        <w:jc w:val="both"/>
        <w:rPr>
          <w:rFonts w:ascii="Times New Roman" w:hAnsi="Times New Roman"/>
        </w:rPr>
      </w:pPr>
    </w:p>
    <w:p w14:paraId="35FD6CA2"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563D4EC1" w14:textId="77777777" w:rsidR="00A72239" w:rsidRDefault="00A72239" w:rsidP="00A7223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9031C08" w14:textId="77777777" w:rsidR="00A72239" w:rsidRDefault="00A72239" w:rsidP="00A72239">
      <w:pPr>
        <w:pStyle w:val="Tekstpodstawowy"/>
        <w:ind w:right="-47"/>
        <w:jc w:val="both"/>
        <w:rPr>
          <w:rFonts w:ascii="Times New Roman" w:hAnsi="Times New Roman"/>
        </w:rPr>
      </w:pPr>
    </w:p>
    <w:p w14:paraId="5757112F"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23B0D58" w14:textId="77777777" w:rsidR="00A72239" w:rsidRDefault="00A72239" w:rsidP="00A7223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E7BB791" w14:textId="77777777" w:rsidR="00A72239" w:rsidRDefault="00A72239" w:rsidP="00A72239">
      <w:pPr>
        <w:pStyle w:val="Tekstpodstawowy"/>
        <w:ind w:right="-47"/>
        <w:jc w:val="both"/>
        <w:rPr>
          <w:rFonts w:ascii="Times New Roman" w:hAnsi="Times New Roman"/>
        </w:rPr>
      </w:pPr>
    </w:p>
    <w:p w14:paraId="1B3E2446" w14:textId="77777777" w:rsidR="00A72239" w:rsidRPr="00877B92" w:rsidRDefault="00A72239" w:rsidP="00A7223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A0248CD" w14:textId="77777777" w:rsidR="00A72239" w:rsidRPr="004F0507" w:rsidRDefault="00A72239" w:rsidP="00A7223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4AFC33B" w14:textId="77777777" w:rsidR="00A72239" w:rsidRDefault="00A72239" w:rsidP="00A72239">
      <w:pPr>
        <w:pStyle w:val="Tekstpodstawowy2"/>
        <w:spacing w:line="240" w:lineRule="auto"/>
        <w:ind w:right="-47"/>
      </w:pPr>
    </w:p>
    <w:p w14:paraId="65E17158" w14:textId="77777777" w:rsidR="00A72239" w:rsidRPr="004F0507" w:rsidRDefault="00A72239" w:rsidP="00A72239">
      <w:pPr>
        <w:pStyle w:val="Tekstpodstawowy2"/>
        <w:spacing w:line="240" w:lineRule="auto"/>
        <w:ind w:right="-47"/>
        <w:rPr>
          <w:b/>
          <w:sz w:val="24"/>
        </w:rPr>
      </w:pPr>
      <w:r>
        <w:rPr>
          <w:b/>
          <w:sz w:val="24"/>
        </w:rPr>
        <w:t xml:space="preserve">      </w:t>
      </w:r>
      <w:r w:rsidRPr="004F0507">
        <w:rPr>
          <w:b/>
          <w:sz w:val="24"/>
        </w:rPr>
        <w:t>Za Sprzedawcę                                                                                   Za Kupującego</w:t>
      </w:r>
    </w:p>
    <w:p w14:paraId="14C61EAE" w14:textId="77777777" w:rsidR="00A72239" w:rsidRPr="000936CA" w:rsidRDefault="00A72239" w:rsidP="00A72239">
      <w:pPr>
        <w:rPr>
          <w:lang w:val="pl-PL"/>
        </w:rPr>
      </w:pPr>
    </w:p>
    <w:p w14:paraId="0F93A74C" w14:textId="77777777" w:rsidR="00A72239" w:rsidRDefault="00A72239" w:rsidP="00A72239">
      <w:pPr>
        <w:pStyle w:val="Zwykytekst"/>
        <w:rPr>
          <w:lang w:val="pl-PL"/>
        </w:rPr>
      </w:pPr>
    </w:p>
    <w:p w14:paraId="2E85B6EC" w14:textId="77777777" w:rsidR="00A72239" w:rsidRDefault="00A72239" w:rsidP="00A72239">
      <w:pPr>
        <w:pStyle w:val="Zwykytekst"/>
        <w:rPr>
          <w:lang w:val="pl-PL"/>
        </w:rPr>
      </w:pPr>
    </w:p>
    <w:p w14:paraId="5AC74AEF" w14:textId="77777777" w:rsidR="00A72239" w:rsidRDefault="00A72239" w:rsidP="00A7223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A928C71" w14:textId="77777777" w:rsidR="00A72239" w:rsidRPr="00496551" w:rsidRDefault="00A72239" w:rsidP="00A7223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32287D1" w14:textId="77777777" w:rsidR="00A72239" w:rsidRPr="00435153" w:rsidRDefault="00A72239" w:rsidP="00A72239">
      <w:pPr>
        <w:rPr>
          <w:lang w:val="pl-PL"/>
        </w:rPr>
      </w:pPr>
    </w:p>
    <w:p w14:paraId="6EC142AD" w14:textId="77777777" w:rsidR="00A72239" w:rsidRPr="008265F1" w:rsidRDefault="00A72239" w:rsidP="00A72239">
      <w:pPr>
        <w:rPr>
          <w:lang w:val="pl-PL"/>
        </w:rPr>
      </w:pPr>
    </w:p>
    <w:p w14:paraId="0727DA51" w14:textId="77777777" w:rsidR="00A72239" w:rsidRPr="00D34530" w:rsidRDefault="00A72239" w:rsidP="00A72239">
      <w:pPr>
        <w:rPr>
          <w:lang w:val="pl-PL"/>
        </w:rPr>
      </w:pPr>
    </w:p>
    <w:p w14:paraId="2021FDCD" w14:textId="77777777" w:rsidR="00496551" w:rsidRPr="00A72239" w:rsidRDefault="00496551" w:rsidP="009E601D">
      <w:pPr>
        <w:rPr>
          <w:lang w:val="pl-PL"/>
        </w:rPr>
      </w:pPr>
    </w:p>
    <w:sectPr w:rsidR="00496551" w:rsidRPr="00A7223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8D5FE" w14:textId="77777777" w:rsidR="00946ED5" w:rsidRDefault="00946ED5">
      <w:r>
        <w:separator/>
      </w:r>
    </w:p>
  </w:endnote>
  <w:endnote w:type="continuationSeparator" w:id="0">
    <w:p w14:paraId="00817CD0" w14:textId="77777777" w:rsidR="00946ED5" w:rsidRDefault="00946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D35A9" w14:textId="77777777" w:rsidR="00A72239" w:rsidRDefault="00A72239">
    <w:pPr>
      <w:pStyle w:val="Stopka"/>
      <w:jc w:val="right"/>
    </w:pPr>
    <w:r>
      <w:fldChar w:fldCharType="begin"/>
    </w:r>
    <w:r>
      <w:instrText>PAGE   \* MERGEFORMAT</w:instrText>
    </w:r>
    <w:r>
      <w:fldChar w:fldCharType="separate"/>
    </w:r>
    <w:r>
      <w:rPr>
        <w:lang w:val="pl-PL"/>
      </w:rPr>
      <w:t>2</w:t>
    </w:r>
    <w:r>
      <w:fldChar w:fldCharType="end"/>
    </w:r>
  </w:p>
  <w:p w14:paraId="5815A30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13D6C" w14:textId="77777777" w:rsidR="00946ED5" w:rsidRDefault="00946ED5">
      <w:r>
        <w:separator/>
      </w:r>
    </w:p>
  </w:footnote>
  <w:footnote w:type="continuationSeparator" w:id="0">
    <w:p w14:paraId="20C7627D" w14:textId="77777777" w:rsidR="00946ED5" w:rsidRDefault="00946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A870"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6ED5"/>
    <w:rsid w:val="000033EA"/>
    <w:rsid w:val="0002467C"/>
    <w:rsid w:val="00040A7A"/>
    <w:rsid w:val="000936CA"/>
    <w:rsid w:val="00097182"/>
    <w:rsid w:val="000B1A00"/>
    <w:rsid w:val="000C0F66"/>
    <w:rsid w:val="001764D4"/>
    <w:rsid w:val="001970DE"/>
    <w:rsid w:val="001F341B"/>
    <w:rsid w:val="002430FD"/>
    <w:rsid w:val="00267340"/>
    <w:rsid w:val="00275C59"/>
    <w:rsid w:val="00337165"/>
    <w:rsid w:val="003974EB"/>
    <w:rsid w:val="003C6167"/>
    <w:rsid w:val="003F1749"/>
    <w:rsid w:val="00496551"/>
    <w:rsid w:val="004C4EC3"/>
    <w:rsid w:val="00512FD2"/>
    <w:rsid w:val="00523F87"/>
    <w:rsid w:val="00593CEB"/>
    <w:rsid w:val="005B57F2"/>
    <w:rsid w:val="005C6D38"/>
    <w:rsid w:val="005D2104"/>
    <w:rsid w:val="00614C95"/>
    <w:rsid w:val="00644570"/>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6ED5"/>
    <w:rsid w:val="009561DA"/>
    <w:rsid w:val="0098432D"/>
    <w:rsid w:val="00997B0E"/>
    <w:rsid w:val="009A694A"/>
    <w:rsid w:val="009A7064"/>
    <w:rsid w:val="009E601D"/>
    <w:rsid w:val="009F7ECA"/>
    <w:rsid w:val="00A57131"/>
    <w:rsid w:val="00A601F8"/>
    <w:rsid w:val="00A70EA7"/>
    <w:rsid w:val="00A72239"/>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D832AD"/>
  <w15:chartTrackingRefBased/>
  <w15:docId w15:val="{32CC037C-F564-4A05-BC57-741ED1D2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223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A72239"/>
    <w:rPr>
      <w:rFonts w:ascii="Courier New" w:hAnsi="Courier New" w:cs="Courier New"/>
      <w:lang w:val="en-US"/>
    </w:rPr>
  </w:style>
  <w:style w:type="character" w:customStyle="1" w:styleId="Tekstpodstawowy2Znak">
    <w:name w:val="Tekst podstawowy 2 Znak"/>
    <w:basedOn w:val="Domylnaczcionkaakapitu"/>
    <w:link w:val="Tekstpodstawowy2"/>
    <w:rsid w:val="00A72239"/>
  </w:style>
  <w:style w:type="character" w:customStyle="1" w:styleId="StopkaZnak">
    <w:name w:val="Stopka Znak"/>
    <w:link w:val="Stopka"/>
    <w:uiPriority w:val="99"/>
    <w:rsid w:val="00A7223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1714</Words>
  <Characters>12128</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2022-02-15T10:51:00Z</cp:lastPrinted>
  <dcterms:created xsi:type="dcterms:W3CDTF">2022-02-15T10:55:00Z</dcterms:created>
  <dcterms:modified xsi:type="dcterms:W3CDTF">2022-02-15T10:55:00Z</dcterms:modified>
</cp:coreProperties>
</file>