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36AE5" w14:textId="77777777" w:rsidR="00147028" w:rsidRPr="00240E71" w:rsidRDefault="00641A3B" w:rsidP="0014702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5BEDBD0">
          <v:roundrect id="_x0000_s1026" style="position:absolute;left:0;text-align:left;margin-left:-25.5pt;margin-top:-13.15pt;width:162pt;height:1in;z-index:251659264" arcsize="10923f"/>
        </w:pict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>
        <w:rPr>
          <w:b w:val="0"/>
          <w:sz w:val="22"/>
          <w:szCs w:val="22"/>
        </w:rPr>
        <w:tab/>
      </w:r>
      <w:r w:rsidR="00147028" w:rsidRPr="004C278E">
        <w:rPr>
          <w:rFonts w:ascii="Times New Roman" w:hAnsi="Times New Roman"/>
        </w:rPr>
        <w:t xml:space="preserve">Załącznik nr </w:t>
      </w:r>
      <w:r w:rsidR="00147028">
        <w:rPr>
          <w:rFonts w:ascii="Times New Roman" w:hAnsi="Times New Roman"/>
        </w:rPr>
        <w:t>1</w:t>
      </w:r>
    </w:p>
    <w:p w14:paraId="4C288CBC" w14:textId="77777777" w:rsidR="00147028" w:rsidRDefault="00147028" w:rsidP="0014702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ABF551" w14:textId="77777777" w:rsidR="00147028" w:rsidRPr="0022732C" w:rsidRDefault="00147028" w:rsidP="0014702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F0948" w14:textId="77777777" w:rsidR="00147028" w:rsidRDefault="00147028" w:rsidP="0014702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A43D55E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675D3231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D5B60BB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59AEB75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347B55C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1053355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7F8F2475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76A1E1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F2CF481" w14:textId="77777777" w:rsidR="00147028" w:rsidRPr="0022732C" w:rsidRDefault="00147028" w:rsidP="0014702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AACC271" w14:textId="77777777" w:rsidR="00147028" w:rsidRDefault="00147028" w:rsidP="00147028">
      <w:pPr>
        <w:spacing w:line="360" w:lineRule="auto"/>
      </w:pPr>
      <w:r>
        <w:t>Do: Nazwa i siedziba Zamawiającego:</w:t>
      </w:r>
    </w:p>
    <w:p w14:paraId="00AC5121" w14:textId="77777777" w:rsidR="00147028" w:rsidRPr="00C35C8C" w:rsidRDefault="00147028" w:rsidP="00147028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DB11DED" w14:textId="77777777" w:rsidR="00147028" w:rsidRPr="00C35C8C" w:rsidRDefault="00147028" w:rsidP="00147028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ED5FD1E" w14:textId="77777777" w:rsidR="00147028" w:rsidRDefault="00147028" w:rsidP="00147028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325C3C32" w14:textId="77777777" w:rsidR="00147028" w:rsidRDefault="00147028" w:rsidP="00147028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177E0AE8" w14:textId="77777777" w:rsidR="00147028" w:rsidRDefault="00147028" w:rsidP="00147028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975175C" w14:textId="77777777" w:rsidR="00147028" w:rsidRDefault="00147028" w:rsidP="00147028">
      <w:pPr>
        <w:ind w:firstLine="3969"/>
        <w:rPr>
          <w:b/>
        </w:rPr>
      </w:pPr>
    </w:p>
    <w:p w14:paraId="7C0DFD49" w14:textId="6691BA9C" w:rsidR="00147028" w:rsidRDefault="00147028" w:rsidP="0014702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41A3B" w:rsidRPr="00641A3B">
        <w:rPr>
          <w:b/>
        </w:rPr>
        <w:t xml:space="preserve">Dostawa analizatora właściwości termicznych dla </w:t>
      </w:r>
      <w:proofErr w:type="spellStart"/>
      <w:r w:rsidR="00641A3B" w:rsidRPr="00641A3B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KC-zp.272-72/22 </w:t>
      </w:r>
      <w:r>
        <w:t>oferuję realizację przedmiotu zamówienia, zgodnie z zasadami określonymi w specyfikacji istotnych warunków zamówienia.</w:t>
      </w:r>
    </w:p>
    <w:p w14:paraId="3FBAC3B1" w14:textId="77777777" w:rsidR="00147028" w:rsidRDefault="00147028" w:rsidP="00147028">
      <w:pPr>
        <w:tabs>
          <w:tab w:val="right" w:pos="9000"/>
        </w:tabs>
      </w:pPr>
    </w:p>
    <w:p w14:paraId="7AF245F9" w14:textId="77777777" w:rsidR="00147028" w:rsidRDefault="00147028" w:rsidP="0014702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3B735825" w14:textId="77777777" w:rsidR="00147028" w:rsidRDefault="00147028" w:rsidP="00147028">
      <w:pPr>
        <w:widowControl w:val="0"/>
        <w:spacing w:line="264" w:lineRule="auto"/>
        <w:ind w:right="1"/>
        <w:rPr>
          <w:b/>
        </w:rPr>
      </w:pPr>
    </w:p>
    <w:p w14:paraId="5309527D" w14:textId="77777777" w:rsidR="00147028" w:rsidRDefault="00147028" w:rsidP="0014702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27AE7774" w14:textId="77777777" w:rsidR="00147028" w:rsidRPr="00FB1B4F" w:rsidRDefault="00147028" w:rsidP="0014702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B296226" w14:textId="77777777" w:rsidR="00147028" w:rsidRPr="00FB1B4F" w:rsidRDefault="00147028" w:rsidP="0014702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DA730CF" w14:textId="77777777" w:rsidR="00147028" w:rsidRPr="00FB1B4F" w:rsidRDefault="00147028" w:rsidP="0014702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2084959" w14:textId="77777777" w:rsidR="00147028" w:rsidRDefault="00147028" w:rsidP="00147028">
      <w:pPr>
        <w:pStyle w:val="Tekstpodstawowy"/>
      </w:pPr>
      <w:r>
        <w:t>Powyższa cena zawiera  podatek VAT w wysokości 23% tj.…………………….PLN</w:t>
      </w:r>
    </w:p>
    <w:p w14:paraId="12F28E23" w14:textId="77777777" w:rsidR="00147028" w:rsidRDefault="00147028" w:rsidP="00147028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7E438E09" w14:textId="77777777" w:rsidR="00147028" w:rsidRDefault="00147028" w:rsidP="0014702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00ACDE64" w14:textId="77777777" w:rsidR="00147028" w:rsidRPr="000552C2" w:rsidRDefault="00147028" w:rsidP="00147028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na zainstalowane urządzenie wynosi:</w:t>
      </w:r>
      <w:r w:rsidRPr="00FB1B4F">
        <w:t xml:space="preserve"> </w:t>
      </w:r>
      <w:r w:rsidRPr="000552C2">
        <w:rPr>
          <w:b/>
          <w:bCs/>
        </w:rPr>
        <w:t>12 miesięcy</w:t>
      </w:r>
    </w:p>
    <w:p w14:paraId="02DC6432" w14:textId="77777777" w:rsidR="00147028" w:rsidRPr="00FE545C" w:rsidRDefault="00147028" w:rsidP="0014702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5BFC78AD" w14:textId="77777777" w:rsidR="00147028" w:rsidRPr="00FE545C" w:rsidRDefault="00147028" w:rsidP="0014702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7FAE781E" w14:textId="77777777" w:rsidR="00147028" w:rsidRDefault="00147028" w:rsidP="00147028">
      <w:pPr>
        <w:jc w:val="both"/>
        <w:rPr>
          <w:sz w:val="18"/>
          <w:szCs w:val="18"/>
        </w:rPr>
      </w:pPr>
    </w:p>
    <w:p w14:paraId="634324BC" w14:textId="77777777" w:rsidR="00147028" w:rsidRPr="002A16E2" w:rsidRDefault="00147028" w:rsidP="0014702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21E53AA8" w14:textId="77777777" w:rsidR="00147028" w:rsidRPr="002A16E2" w:rsidRDefault="00147028" w:rsidP="0014702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72080A42" w14:textId="77777777" w:rsidR="00147028" w:rsidRDefault="00147028" w:rsidP="0014702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397E6DE7" w14:textId="77777777" w:rsidR="00147028" w:rsidRPr="002A16E2" w:rsidRDefault="00147028" w:rsidP="0014702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24B0E5C" w14:textId="77777777" w:rsidR="00147028" w:rsidRPr="002A16E2" w:rsidRDefault="00147028" w:rsidP="0014702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72B849" w14:textId="77777777" w:rsidR="00147028" w:rsidRPr="002A16E2" w:rsidRDefault="00147028" w:rsidP="00147028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014B2B1" w14:textId="77777777" w:rsidR="00147028" w:rsidRPr="002A16E2" w:rsidRDefault="00147028" w:rsidP="0014702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47028" w:rsidRPr="002A16E2" w14:paraId="054ECDDC" w14:textId="77777777" w:rsidTr="008326B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818E7" w14:textId="77777777" w:rsidR="00147028" w:rsidRPr="002A16E2" w:rsidRDefault="00147028" w:rsidP="008326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01F46" w14:textId="77777777" w:rsidR="00147028" w:rsidRPr="002A16E2" w:rsidRDefault="00147028" w:rsidP="008326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63C9399" w14:textId="77777777" w:rsidR="00147028" w:rsidRPr="002A16E2" w:rsidRDefault="00147028" w:rsidP="008326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74640" w14:textId="77777777" w:rsidR="00147028" w:rsidRPr="002A16E2" w:rsidRDefault="00147028" w:rsidP="008326B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47028" w:rsidRPr="002A16E2" w14:paraId="5359329B" w14:textId="77777777" w:rsidTr="008326B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3C24C6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B8E15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6806B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47028" w:rsidRPr="002A16E2" w14:paraId="4569048A" w14:textId="77777777" w:rsidTr="008326B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744D2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7DDF7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AB36FA" w14:textId="77777777" w:rsidR="00147028" w:rsidRPr="002A16E2" w:rsidRDefault="00147028" w:rsidP="008326B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8DFF54D" w14:textId="77777777" w:rsidR="00147028" w:rsidRPr="002A16E2" w:rsidRDefault="00147028" w:rsidP="0014702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2D27CA3" w14:textId="77777777" w:rsidR="00147028" w:rsidRPr="002A16E2" w:rsidRDefault="00147028" w:rsidP="00147028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004681D" w14:textId="77777777" w:rsidR="00147028" w:rsidRPr="002A16E2" w:rsidRDefault="00147028" w:rsidP="001470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41ACD6C" w14:textId="77777777" w:rsidR="00147028" w:rsidRPr="002A16E2" w:rsidRDefault="00147028" w:rsidP="0014702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63475424" w14:textId="77777777" w:rsidR="00147028" w:rsidRPr="002A16E2" w:rsidRDefault="00147028" w:rsidP="0014702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273D3DA" w14:textId="77777777" w:rsidR="00147028" w:rsidRPr="002A16E2" w:rsidRDefault="00147028" w:rsidP="00147028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09325D0" w14:textId="77777777" w:rsidR="00147028" w:rsidRPr="002A16E2" w:rsidRDefault="00147028" w:rsidP="00147028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81E91AD" w14:textId="77777777" w:rsidR="00147028" w:rsidRPr="002A16E2" w:rsidRDefault="00147028" w:rsidP="001470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27C77018" w14:textId="77777777" w:rsidR="00147028" w:rsidRPr="002A16E2" w:rsidRDefault="00147028" w:rsidP="0014702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923FED2" w14:textId="77777777" w:rsidR="00147028" w:rsidRPr="00F47191" w:rsidRDefault="00147028" w:rsidP="00147028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4F3774F" w14:textId="77777777" w:rsidR="00147028" w:rsidRPr="000A160D" w:rsidRDefault="00147028" w:rsidP="00147028"/>
    <w:p w14:paraId="6B34F44D" w14:textId="77777777" w:rsidR="00147028" w:rsidRDefault="00147028" w:rsidP="00147028">
      <w:pPr>
        <w:rPr>
          <w:sz w:val="20"/>
          <w:szCs w:val="20"/>
        </w:rPr>
      </w:pPr>
    </w:p>
    <w:p w14:paraId="698D2FAC" w14:textId="77777777" w:rsidR="00147028" w:rsidRPr="00463C91" w:rsidRDefault="00147028" w:rsidP="00147028"/>
    <w:p w14:paraId="686AC381" w14:textId="77777777" w:rsidR="00147028" w:rsidRPr="00964642" w:rsidRDefault="00147028" w:rsidP="00147028"/>
    <w:p w14:paraId="4386239D" w14:textId="77777777" w:rsidR="00FE545C" w:rsidRPr="00C47187" w:rsidRDefault="00FE545C" w:rsidP="00C47187"/>
    <w:sectPr w:rsidR="00FE545C" w:rsidRPr="00C471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2633F" w14:textId="77777777" w:rsidR="00C06553" w:rsidRDefault="00C06553">
      <w:r>
        <w:separator/>
      </w:r>
    </w:p>
  </w:endnote>
  <w:endnote w:type="continuationSeparator" w:id="0">
    <w:p w14:paraId="6DCC144D" w14:textId="77777777" w:rsidR="00C06553" w:rsidRDefault="00C06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B6C94" w14:textId="77777777" w:rsidR="00392E9E" w:rsidRDefault="00392E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B88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12D" w14:textId="77777777" w:rsidR="00392E9E" w:rsidRDefault="00392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6D4AE" w14:textId="77777777" w:rsidR="00C06553" w:rsidRDefault="00C06553">
      <w:r>
        <w:separator/>
      </w:r>
    </w:p>
  </w:footnote>
  <w:footnote w:type="continuationSeparator" w:id="0">
    <w:p w14:paraId="62FE1C67" w14:textId="77777777" w:rsidR="00C06553" w:rsidRDefault="00C06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02F25" w14:textId="77777777" w:rsidR="00392E9E" w:rsidRDefault="00392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2E62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E1B7E" w14:textId="77777777" w:rsidR="00392E9E" w:rsidRDefault="00392E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6553"/>
    <w:rsid w:val="00012286"/>
    <w:rsid w:val="00071CCC"/>
    <w:rsid w:val="000B731D"/>
    <w:rsid w:val="000D6134"/>
    <w:rsid w:val="000E09C7"/>
    <w:rsid w:val="000F6589"/>
    <w:rsid w:val="00106636"/>
    <w:rsid w:val="00116EC6"/>
    <w:rsid w:val="00147028"/>
    <w:rsid w:val="001801DD"/>
    <w:rsid w:val="001D4612"/>
    <w:rsid w:val="00207E98"/>
    <w:rsid w:val="002723B0"/>
    <w:rsid w:val="00315A4A"/>
    <w:rsid w:val="00392E9E"/>
    <w:rsid w:val="004B7300"/>
    <w:rsid w:val="004C6753"/>
    <w:rsid w:val="00595C87"/>
    <w:rsid w:val="005D2C65"/>
    <w:rsid w:val="005E6D94"/>
    <w:rsid w:val="0063384F"/>
    <w:rsid w:val="00641A3B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6553"/>
    <w:rsid w:val="00C4718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333B575"/>
  <w15:chartTrackingRefBased/>
  <w15:docId w15:val="{971B2BDA-ECE5-4E2F-9A3C-ACAEA5119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02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433</Words>
  <Characters>3758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2022-02-15T09:32:00Z</cp:lastPrinted>
  <dcterms:created xsi:type="dcterms:W3CDTF">2022-02-15T09:33:00Z</dcterms:created>
  <dcterms:modified xsi:type="dcterms:W3CDTF">2022-02-15T09:33:00Z</dcterms:modified>
</cp:coreProperties>
</file>