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5EBA3" w14:textId="1ACD0534" w:rsidR="00F703F8" w:rsidRPr="00DC7E52" w:rsidRDefault="00F703F8" w:rsidP="00F703F8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72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319DAF59" w14:textId="77777777" w:rsidR="00F703F8" w:rsidRPr="00DC7E52" w:rsidRDefault="00F703F8" w:rsidP="00F703F8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095CB71C" w14:textId="77777777" w:rsidR="00F703F8" w:rsidRPr="00DC7E52" w:rsidRDefault="00F703F8" w:rsidP="00F703F8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44E9757A" w14:textId="77777777" w:rsidR="00F703F8" w:rsidRPr="00DC7E52" w:rsidRDefault="00F703F8" w:rsidP="00F703F8">
      <w:pPr>
        <w:jc w:val="center"/>
        <w:rPr>
          <w:rFonts w:ascii="Times New Roman" w:hAnsi="Times New Roman"/>
          <w:b/>
        </w:rPr>
      </w:pPr>
    </w:p>
    <w:p w14:paraId="4B4CAE06" w14:textId="77777777" w:rsidR="00F703F8" w:rsidRPr="00DC7E52" w:rsidRDefault="00F703F8" w:rsidP="00F703F8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7BCFAD0" w14:textId="77777777" w:rsidR="00F703F8" w:rsidRPr="00DC7E52" w:rsidRDefault="00F703F8" w:rsidP="00F703F8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07EEE737" w14:textId="77777777" w:rsidR="00F703F8" w:rsidRPr="00DC7E52" w:rsidRDefault="00F703F8" w:rsidP="00F703F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7328E0CD" w14:textId="77777777" w:rsidR="00F703F8" w:rsidRPr="00DC7E52" w:rsidRDefault="00F703F8" w:rsidP="00F703F8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0244FEAE" w14:textId="2FB9B195" w:rsidR="00F703F8" w:rsidRPr="00DC7E52" w:rsidRDefault="002A02A6" w:rsidP="00F703F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641A3B">
        <w:rPr>
          <w:b/>
        </w:rPr>
        <w:t xml:space="preserve">Dostawa analizatora właściwości termicznych dla </w:t>
      </w:r>
      <w:proofErr w:type="spellStart"/>
      <w:r w:rsidRPr="00641A3B">
        <w:rPr>
          <w:b/>
        </w:rPr>
        <w:t>WEiP</w:t>
      </w:r>
      <w:proofErr w:type="spellEnd"/>
      <w:r w:rsidR="00F703F8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72</w:t>
      </w:r>
      <w:r w:rsidR="00F703F8"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="00F703F8" w:rsidRPr="00DC7E52">
        <w:rPr>
          <w:rFonts w:ascii="Times New Roman" w:hAnsi="Times New Roman"/>
          <w:b/>
          <w:bCs/>
          <w:iCs/>
        </w:rPr>
        <w:t xml:space="preserve">, </w:t>
      </w:r>
      <w:r w:rsidR="00F703F8" w:rsidRPr="00DC7E52">
        <w:rPr>
          <w:rFonts w:ascii="Times New Roman" w:hAnsi="Times New Roman"/>
        </w:rPr>
        <w:t xml:space="preserve">prowadzonego przez Akademię Górniczo-Hutniczą w Krakowie, </w:t>
      </w:r>
    </w:p>
    <w:p w14:paraId="2BEB0366" w14:textId="77777777" w:rsidR="00F703F8" w:rsidRPr="00DC7E52" w:rsidRDefault="00F703F8" w:rsidP="00F703F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1EE1DA5" w14:textId="77777777" w:rsidR="00F703F8" w:rsidRPr="00DC7E52" w:rsidRDefault="00F703F8" w:rsidP="00F703F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6F43F9F" w14:textId="77777777" w:rsidR="00F703F8" w:rsidRPr="00DC7E52" w:rsidRDefault="00F703F8" w:rsidP="00F703F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3399A30" w14:textId="77777777" w:rsidR="00F703F8" w:rsidRPr="00DC7E52" w:rsidRDefault="00F703F8" w:rsidP="00F703F8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3DD2511" w14:textId="77777777" w:rsidR="00F703F8" w:rsidRPr="00DC7E52" w:rsidRDefault="00F703F8" w:rsidP="00F703F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55E3B9F1" w14:textId="77777777" w:rsidR="00F703F8" w:rsidRPr="00DC7E52" w:rsidRDefault="00F703F8" w:rsidP="00F703F8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703F8" w:rsidRPr="00DC7E52" w14:paraId="219309CC" w14:textId="77777777" w:rsidTr="008326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384E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9D570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0001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F703F8" w:rsidRPr="00DC7E52" w14:paraId="02A46497" w14:textId="77777777" w:rsidTr="008326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8C16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EB95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6077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703F8" w:rsidRPr="00DC7E52" w14:paraId="6EB5B056" w14:textId="77777777" w:rsidTr="008326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A089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A401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8B0F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703F8" w:rsidRPr="00DC7E52" w14:paraId="6F0FE073" w14:textId="77777777" w:rsidTr="008326B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D70A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87F4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7600" w14:textId="77777777" w:rsidR="00F703F8" w:rsidRPr="00DC7E52" w:rsidRDefault="00F703F8" w:rsidP="008326B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4F227EC2" w14:textId="77777777" w:rsidR="00F703F8" w:rsidRPr="00DC7E52" w:rsidRDefault="00F703F8" w:rsidP="00F703F8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7965B05D" w14:textId="77777777" w:rsidR="00F703F8" w:rsidRPr="00DC7E52" w:rsidRDefault="00F703F8" w:rsidP="00F703F8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4D2BE276" w14:textId="77777777" w:rsidR="00F703F8" w:rsidRPr="00DC7E52" w:rsidRDefault="00F703F8" w:rsidP="00F703F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279B9A51" w14:textId="77777777" w:rsidR="00F703F8" w:rsidRPr="00DC7E52" w:rsidRDefault="00F703F8" w:rsidP="00F703F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177BD9EA" w14:textId="77777777" w:rsidR="00F703F8" w:rsidRPr="00DC7E52" w:rsidRDefault="00F703F8" w:rsidP="00F703F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5639A3D" w14:textId="77777777" w:rsidR="00F703F8" w:rsidRPr="00DC7E52" w:rsidRDefault="00F703F8" w:rsidP="00F703F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920BA6D" w14:textId="77777777" w:rsidR="00F703F8" w:rsidRPr="00DC7E52" w:rsidRDefault="00F703F8" w:rsidP="00F703F8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79CBE24" w14:textId="77777777" w:rsidR="00F703F8" w:rsidRPr="00DC7E52" w:rsidRDefault="00F703F8" w:rsidP="00F703F8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3373D0D" w14:textId="77777777" w:rsidR="00F703F8" w:rsidRPr="00DC7E52" w:rsidRDefault="00F703F8" w:rsidP="00F703F8">
      <w:pPr>
        <w:rPr>
          <w:rFonts w:ascii="Times New Roman" w:hAnsi="Times New Roman"/>
        </w:rPr>
      </w:pPr>
    </w:p>
    <w:p w14:paraId="692DEA9F" w14:textId="77777777" w:rsidR="00F703F8" w:rsidRPr="00DC7E52" w:rsidRDefault="00F703F8" w:rsidP="00F703F8">
      <w:pPr>
        <w:rPr>
          <w:rFonts w:ascii="Times New Roman" w:hAnsi="Times New Roman"/>
        </w:rPr>
      </w:pPr>
    </w:p>
    <w:p w14:paraId="56D5BF6C" w14:textId="4B045CC4" w:rsidR="00106AC7" w:rsidRPr="009508B4" w:rsidRDefault="00106AC7" w:rsidP="009508B4"/>
    <w:sectPr w:rsidR="00106AC7" w:rsidRPr="009508B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3B72" w14:textId="77777777" w:rsidR="00052F40" w:rsidRDefault="00052F40">
      <w:r>
        <w:separator/>
      </w:r>
    </w:p>
  </w:endnote>
  <w:endnote w:type="continuationSeparator" w:id="0">
    <w:p w14:paraId="234CD453" w14:textId="77777777" w:rsidR="00052F40" w:rsidRDefault="0005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DDA3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8873D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14E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685637E" w14:textId="77777777" w:rsidR="00336EEB" w:rsidRDefault="002A02A6" w:rsidP="00336EEB">
    <w:pPr>
      <w:pStyle w:val="Stopka"/>
      <w:tabs>
        <w:tab w:val="clear" w:pos="4536"/>
      </w:tabs>
      <w:jc w:val="center"/>
    </w:pPr>
    <w:r>
      <w:rPr>
        <w:noProof/>
      </w:rPr>
      <w:pict w14:anchorId="64CBCA53">
        <v:line id="_x0000_s1025" style="position:absolute;left:0;text-align:left;z-index:251657728" from="-3.85pt,8.7pt" to="455.15pt,8.7pt"/>
      </w:pict>
    </w:r>
  </w:p>
  <w:p w14:paraId="5646AB7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F1F8F" w14:textId="77777777" w:rsidR="00D4757A" w:rsidRDefault="00D47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AE457" w14:textId="77777777" w:rsidR="00052F40" w:rsidRDefault="00052F40">
      <w:r>
        <w:separator/>
      </w:r>
    </w:p>
  </w:footnote>
  <w:footnote w:type="continuationSeparator" w:id="0">
    <w:p w14:paraId="4A5B22C0" w14:textId="77777777" w:rsidR="00052F40" w:rsidRDefault="00052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AA35" w14:textId="77777777" w:rsidR="00D4757A" w:rsidRDefault="00D47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39A3" w14:textId="77777777" w:rsidR="00D4757A" w:rsidRDefault="00D47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6788" w14:textId="77777777" w:rsidR="00D4757A" w:rsidRDefault="00D47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F40"/>
    <w:rsid w:val="0000184A"/>
    <w:rsid w:val="00012997"/>
    <w:rsid w:val="00052F40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A02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08B4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75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64829"/>
  <w15:chartTrackingRefBased/>
  <w15:docId w15:val="{C9895F4B-0219-477D-A441-030F6B604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03F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F703F8"/>
    <w:rPr>
      <w:b/>
      <w:sz w:val="24"/>
    </w:rPr>
  </w:style>
  <w:style w:type="character" w:customStyle="1" w:styleId="NagwekZnak">
    <w:name w:val="Nagłówek Znak"/>
    <w:link w:val="Nagwek"/>
    <w:rsid w:val="00F703F8"/>
  </w:style>
  <w:style w:type="paragraph" w:styleId="Akapitzlist">
    <w:name w:val="List Paragraph"/>
    <w:basedOn w:val="Normalny"/>
    <w:uiPriority w:val="34"/>
    <w:qFormat/>
    <w:rsid w:val="00F703F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2022-02-15T09:38:00Z</cp:lastPrinted>
  <dcterms:created xsi:type="dcterms:W3CDTF">2022-02-15T09:39:00Z</dcterms:created>
  <dcterms:modified xsi:type="dcterms:W3CDTF">2022-02-15T09:39:00Z</dcterms:modified>
</cp:coreProperties>
</file>