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BA7C84" w14:textId="44CB90F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047BF7A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B8977E6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3C97E76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941CE8C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NAZWA WYKONAWCY:……………………………………………………………………..</w:t>
      </w:r>
    </w:p>
    <w:p w14:paraId="1C9DCD2B" w14:textId="77777777" w:rsidR="002A4082" w:rsidRPr="000526E2" w:rsidRDefault="002A4082" w:rsidP="002A4082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CD4AB35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ADRES:…………………………………………………………………………………………</w:t>
      </w:r>
    </w:p>
    <w:p w14:paraId="35B9001F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15468672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>TEL.</w:t>
      </w:r>
      <w:r w:rsidRPr="000526E2">
        <w:rPr>
          <w:sz w:val="22"/>
          <w:szCs w:val="22"/>
        </w:rPr>
        <w:t>……………………………………………………………………………………………..</w:t>
      </w:r>
    </w:p>
    <w:p w14:paraId="4DA08D71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 xml:space="preserve">FAX </w:t>
      </w:r>
      <w:r w:rsidRPr="000526E2">
        <w:rPr>
          <w:sz w:val="22"/>
          <w:szCs w:val="22"/>
        </w:rPr>
        <w:t>…………………………………………………………………………………………….</w:t>
      </w:r>
    </w:p>
    <w:p w14:paraId="235F1393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17EBAFB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  <w:lang w:val="de-DE"/>
        </w:rPr>
        <w:t xml:space="preserve">NIP…………………………………. </w:t>
      </w:r>
      <w:r w:rsidRPr="000526E2">
        <w:rPr>
          <w:sz w:val="22"/>
          <w:szCs w:val="22"/>
        </w:rPr>
        <w:t>REGON:………………………………………………...</w:t>
      </w:r>
    </w:p>
    <w:p w14:paraId="45D7FB16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BANK/ NR KONTA ……………………………………………………………………………</w:t>
      </w:r>
    </w:p>
    <w:p w14:paraId="09C854E9" w14:textId="77777777" w:rsidR="002A4082" w:rsidRPr="000526E2" w:rsidRDefault="002A4082" w:rsidP="002A4082">
      <w:pPr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Do: Nazwa i siedziba Zamawiającego:</w:t>
      </w:r>
    </w:p>
    <w:p w14:paraId="656E20EB" w14:textId="77777777" w:rsidR="002A4082" w:rsidRPr="002F3098" w:rsidRDefault="002A4082" w:rsidP="002A4082">
      <w:pPr>
        <w:ind w:right="-110"/>
        <w:rPr>
          <w:b/>
        </w:rPr>
      </w:pPr>
      <w:r w:rsidRPr="002F3098">
        <w:rPr>
          <w:b/>
        </w:rPr>
        <w:t>Akademia Górniczo - Hutnicza</w:t>
      </w:r>
    </w:p>
    <w:p w14:paraId="4CF1D301" w14:textId="77777777" w:rsidR="002A4082" w:rsidRPr="002F3098" w:rsidRDefault="002A4082" w:rsidP="002A4082">
      <w:pPr>
        <w:ind w:right="-110"/>
        <w:rPr>
          <w:b/>
        </w:rPr>
      </w:pPr>
      <w:r w:rsidRPr="002F3098">
        <w:rPr>
          <w:b/>
        </w:rPr>
        <w:t>im. Stanisława Staszica w Krakowie</w:t>
      </w:r>
    </w:p>
    <w:p w14:paraId="74389BF6" w14:textId="77777777" w:rsidR="002A4082" w:rsidRDefault="002A4082" w:rsidP="002A4082">
      <w:pPr>
        <w:ind w:right="-110"/>
        <w:rPr>
          <w:b/>
        </w:rPr>
      </w:pPr>
      <w:r w:rsidRPr="002F3098">
        <w:rPr>
          <w:b/>
        </w:rPr>
        <w:t>Dział Zamówień Publicznych</w:t>
      </w:r>
      <w:r>
        <w:rPr>
          <w:b/>
        </w:rPr>
        <w:t xml:space="preserve">  </w:t>
      </w:r>
    </w:p>
    <w:p w14:paraId="3AC41AF6" w14:textId="77777777" w:rsidR="002A4082" w:rsidRDefault="002A4082" w:rsidP="002A4082">
      <w:pPr>
        <w:ind w:right="-110"/>
        <w:rPr>
          <w:b/>
        </w:rPr>
      </w:pPr>
      <w:r w:rsidRPr="002F3098">
        <w:rPr>
          <w:b/>
        </w:rPr>
        <w:t>Al. Mickiewicza</w:t>
      </w:r>
      <w:r>
        <w:rPr>
          <w:b/>
        </w:rPr>
        <w:t xml:space="preserve"> </w:t>
      </w:r>
      <w:r w:rsidRPr="002F3098">
        <w:rPr>
          <w:b/>
        </w:rPr>
        <w:t>30</w:t>
      </w:r>
      <w:r>
        <w:rPr>
          <w:b/>
        </w:rPr>
        <w:t xml:space="preserve"> </w:t>
      </w:r>
    </w:p>
    <w:p w14:paraId="104B2D1B" w14:textId="77777777" w:rsidR="002A4082" w:rsidRDefault="002A4082" w:rsidP="002A4082">
      <w:pPr>
        <w:rPr>
          <w:b/>
        </w:rPr>
      </w:pPr>
      <w:r w:rsidRPr="002F3098">
        <w:rPr>
          <w:b/>
        </w:rPr>
        <w:t>30-059</w:t>
      </w:r>
      <w:r>
        <w:rPr>
          <w:b/>
        </w:rPr>
        <w:t xml:space="preserve"> </w:t>
      </w:r>
      <w:r w:rsidRPr="002F3098">
        <w:rPr>
          <w:b/>
        </w:rPr>
        <w:t>Kraków</w:t>
      </w:r>
      <w:r>
        <w:rPr>
          <w:b/>
        </w:rPr>
        <w:t xml:space="preserve">,  </w:t>
      </w:r>
    </w:p>
    <w:p w14:paraId="2F0E2134" w14:textId="77777777" w:rsidR="002A4082" w:rsidRDefault="002A4082" w:rsidP="002A4082">
      <w:pPr>
        <w:ind w:firstLine="3969"/>
        <w:rPr>
          <w:b/>
        </w:rPr>
      </w:pPr>
    </w:p>
    <w:p w14:paraId="4C1C8ACD" w14:textId="0A5CE609" w:rsidR="002A4082" w:rsidRDefault="002A4082" w:rsidP="002A4082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2F3098">
        <w:rPr>
          <w:b/>
        </w:rPr>
        <w:t xml:space="preserve">dostawa </w:t>
      </w:r>
      <w:r w:rsidR="00AF0358">
        <w:rPr>
          <w:b/>
        </w:rPr>
        <w:t xml:space="preserve">notebooka dla </w:t>
      </w:r>
      <w:proofErr w:type="spellStart"/>
      <w:r w:rsidR="00AF0358">
        <w:rPr>
          <w:b/>
        </w:rPr>
        <w:t>WEiP</w:t>
      </w:r>
      <w:proofErr w:type="spellEnd"/>
      <w:r w:rsidRPr="002F3098">
        <w:rPr>
          <w:b/>
        </w:rPr>
        <w:t xml:space="preserve"> - KC-zp.272-</w:t>
      </w:r>
      <w:r w:rsidR="00AF0358">
        <w:rPr>
          <w:b/>
        </w:rPr>
        <w:t>66</w:t>
      </w:r>
      <w:r w:rsidRPr="002F3098">
        <w:rPr>
          <w:b/>
        </w:rPr>
        <w:t>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7E05BC2D" w14:textId="77777777" w:rsidR="002A4082" w:rsidRDefault="002A4082" w:rsidP="002A4082">
      <w:pPr>
        <w:tabs>
          <w:tab w:val="right" w:pos="9000"/>
        </w:tabs>
      </w:pPr>
    </w:p>
    <w:p w14:paraId="3D110528" w14:textId="77777777" w:rsidR="002A4082" w:rsidRDefault="002A4082" w:rsidP="002A4082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......................................................................... PLN</w:t>
      </w:r>
    </w:p>
    <w:p w14:paraId="50FF9E48" w14:textId="77777777" w:rsidR="002A4082" w:rsidRDefault="002A4082" w:rsidP="002A4082">
      <w:pPr>
        <w:widowControl w:val="0"/>
        <w:spacing w:line="264" w:lineRule="auto"/>
        <w:ind w:right="1"/>
        <w:rPr>
          <w:b/>
        </w:rPr>
      </w:pPr>
    </w:p>
    <w:p w14:paraId="79680652" w14:textId="77777777" w:rsidR="002A4082" w:rsidRDefault="002A4082" w:rsidP="002A4082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 PLN</w:t>
      </w:r>
    </w:p>
    <w:p w14:paraId="26C773A6" w14:textId="77777777" w:rsidR="002A4082" w:rsidRPr="00FB1B4F" w:rsidRDefault="002A4082" w:rsidP="002A4082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CAC6485" w14:textId="77777777" w:rsidR="002A4082" w:rsidRPr="00FB1B4F" w:rsidRDefault="002A4082" w:rsidP="002A4082">
      <w:pPr>
        <w:widowControl w:val="0"/>
        <w:spacing w:line="264" w:lineRule="auto"/>
        <w:ind w:right="1"/>
        <w:jc w:val="both"/>
      </w:pPr>
      <w:r w:rsidRPr="00FB1B4F">
        <w:t>Słownie brutto:</w:t>
      </w:r>
      <w:r>
        <w:t xml:space="preserve"> </w:t>
      </w:r>
      <w:r w:rsidRPr="00FB1B4F">
        <w:t>.......................................................................................................................</w:t>
      </w:r>
    </w:p>
    <w:p w14:paraId="0C992B85" w14:textId="77777777" w:rsidR="002A4082" w:rsidRPr="00FB1B4F" w:rsidRDefault="002A4082" w:rsidP="002A4082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6B2741B0" w14:textId="77777777" w:rsidR="002A4082" w:rsidRDefault="002A4082" w:rsidP="002A4082">
      <w:pPr>
        <w:pStyle w:val="Tekstpodstawowy"/>
      </w:pPr>
      <w:r>
        <w:t>Powyższa cena zawiera podatek VAT w wysokości .......... % tj. ……………………. PLN</w:t>
      </w:r>
    </w:p>
    <w:p w14:paraId="5C0FFBDD" w14:textId="26A92299" w:rsidR="002A4082" w:rsidRDefault="002A4082" w:rsidP="002A4082">
      <w:pPr>
        <w:pStyle w:val="Tekstpodstawowy"/>
      </w:pPr>
      <w:r>
        <w:t xml:space="preserve">Producent/typ/model zaoferowanego </w:t>
      </w:r>
      <w:r>
        <w:t>notebooka</w:t>
      </w:r>
      <w:r>
        <w:t xml:space="preserve">: </w:t>
      </w:r>
      <w:r w:rsidRPr="00FE545C">
        <w:rPr>
          <w:b w:val="0"/>
        </w:rPr>
        <w:t>…………………………………………..</w:t>
      </w:r>
    </w:p>
    <w:p w14:paraId="6C3E4219" w14:textId="77777777" w:rsidR="002A4082" w:rsidRDefault="002A4082" w:rsidP="002A4082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3636C0">
        <w:t>………</w:t>
      </w:r>
      <w:r>
        <w:t>..</w:t>
      </w:r>
      <w:r w:rsidRPr="00D73313">
        <w:rPr>
          <w:b/>
          <w:bCs/>
        </w:rPr>
        <w:t xml:space="preserve"> dni od daty podpisania umowy</w:t>
      </w:r>
      <w:r>
        <w:t xml:space="preserve"> </w:t>
      </w:r>
      <w:r w:rsidRPr="00D73313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2B7A99BE" w14:textId="743F485E" w:rsidR="002A4082" w:rsidRDefault="002A4082" w:rsidP="002A4082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……………</w:t>
      </w:r>
      <w:r>
        <w:t xml:space="preserve"> </w:t>
      </w:r>
      <w:r w:rsidRPr="003636C0">
        <w:rPr>
          <w:b/>
          <w:bCs/>
        </w:rPr>
        <w:t>miesięcy</w:t>
      </w:r>
      <w:r>
        <w:rPr>
          <w:b/>
          <w:bCs/>
        </w:rPr>
        <w:t xml:space="preserve"> </w:t>
      </w:r>
      <w:r w:rsidRPr="00D73313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1968CDCA" w14:textId="77777777" w:rsidR="002A4082" w:rsidRPr="00FE545C" w:rsidRDefault="002A4082" w:rsidP="002A4082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4AB87F6" w14:textId="77777777" w:rsidR="002A4082" w:rsidRPr="003636C0" w:rsidRDefault="002A4082" w:rsidP="002A4082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052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38BD072" w14:textId="77777777" w:rsidR="002A4082" w:rsidRDefault="002A4082" w:rsidP="002A4082">
      <w:pPr>
        <w:rPr>
          <w:sz w:val="18"/>
          <w:szCs w:val="18"/>
        </w:rPr>
      </w:pPr>
    </w:p>
    <w:p w14:paraId="45C8645B" w14:textId="77777777" w:rsidR="002A4082" w:rsidRDefault="002A4082" w:rsidP="002A4082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33BEC0B7" w14:textId="77777777" w:rsidR="002A4082" w:rsidRPr="000526E2" w:rsidRDefault="002A4082" w:rsidP="002A408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526E2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7F3F529" w14:textId="77777777" w:rsidR="002A4082" w:rsidRPr="000526E2" w:rsidRDefault="002A4082" w:rsidP="002A408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526E2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526E2">
        <w:rPr>
          <w:color w:val="000000"/>
          <w:sz w:val="22"/>
          <w:szCs w:val="22"/>
        </w:rPr>
        <w:t xml:space="preserve"> i nie wnosimy do nich żadnych zastrzeżeń.</w:t>
      </w:r>
    </w:p>
    <w:p w14:paraId="25110714" w14:textId="77777777" w:rsidR="002A4082" w:rsidRPr="000526E2" w:rsidRDefault="002A4082" w:rsidP="002A4082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949544C" w14:textId="77777777" w:rsidR="002A4082" w:rsidRPr="000526E2" w:rsidRDefault="002A4082" w:rsidP="002A4082">
      <w:pPr>
        <w:ind w:left="360"/>
        <w:jc w:val="both"/>
        <w:rPr>
          <w:i/>
          <w:sz w:val="22"/>
          <w:szCs w:val="22"/>
        </w:rPr>
      </w:pPr>
      <w:r w:rsidRPr="00052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33ACC5" w14:textId="77777777" w:rsidR="002A4082" w:rsidRPr="000526E2" w:rsidRDefault="002A4082" w:rsidP="002A4082">
      <w:pPr>
        <w:ind w:left="360"/>
        <w:jc w:val="both"/>
        <w:rPr>
          <w:i/>
          <w:sz w:val="22"/>
          <w:szCs w:val="22"/>
        </w:rPr>
      </w:pPr>
      <w:r w:rsidRPr="00052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277CE25" w14:textId="77777777" w:rsidR="002A4082" w:rsidRPr="000526E2" w:rsidRDefault="002A4082" w:rsidP="002A408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A4082" w:rsidRPr="000526E2" w14:paraId="157111B8" w14:textId="77777777" w:rsidTr="0064547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2C2D58" w14:textId="77777777" w:rsidR="002A4082" w:rsidRPr="000526E2" w:rsidRDefault="002A4082" w:rsidP="0064547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D462E1" w14:textId="77777777" w:rsidR="002A4082" w:rsidRPr="000526E2" w:rsidRDefault="002A4082" w:rsidP="0064547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 xml:space="preserve">Opis części zamówienia, którą wykonawca </w:t>
            </w:r>
          </w:p>
          <w:p w14:paraId="64E250BD" w14:textId="77777777" w:rsidR="002A4082" w:rsidRPr="000526E2" w:rsidRDefault="002A4082" w:rsidP="0064547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405E5E" w14:textId="77777777" w:rsidR="002A4082" w:rsidRPr="000526E2" w:rsidRDefault="002A4082" w:rsidP="0064547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Nazwa podwykonawcy</w:t>
            </w:r>
            <w:r w:rsidRPr="000526E2">
              <w:rPr>
                <w:sz w:val="22"/>
                <w:szCs w:val="22"/>
              </w:rPr>
              <w:br/>
              <w:t>(o ile jest znana)</w:t>
            </w:r>
          </w:p>
        </w:tc>
      </w:tr>
      <w:tr w:rsidR="002A4082" w:rsidRPr="000526E2" w14:paraId="1DD0194B" w14:textId="77777777" w:rsidTr="0064547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183F4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F005BF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1975FC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A4082" w:rsidRPr="000526E2" w14:paraId="369DBD6E" w14:textId="77777777" w:rsidTr="0064547E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67166E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45F0A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4EDDBF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C790505" w14:textId="77777777" w:rsidR="002A4082" w:rsidRPr="000526E2" w:rsidRDefault="002A4082" w:rsidP="002A4082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Umocowanymi do reprezentowania naszej firmy są następujące osoby:</w:t>
      </w:r>
    </w:p>
    <w:p w14:paraId="29C2656A" w14:textId="77777777" w:rsidR="002A4082" w:rsidRPr="000526E2" w:rsidRDefault="002A4082" w:rsidP="002A4082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052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</w:p>
    <w:p w14:paraId="21B949C2" w14:textId="77777777" w:rsidR="002A4082" w:rsidRPr="000526E2" w:rsidRDefault="002A4082" w:rsidP="002A408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526E2">
        <w:rPr>
          <w:sz w:val="22"/>
          <w:szCs w:val="22"/>
        </w:rPr>
        <w:tab/>
      </w:r>
      <w:r w:rsidRPr="000526E2">
        <w:rPr>
          <w:sz w:val="22"/>
          <w:szCs w:val="22"/>
        </w:rPr>
        <w:tab/>
        <w:t xml:space="preserve"> </w:t>
      </w:r>
    </w:p>
    <w:p w14:paraId="5C4F5E6F" w14:textId="77777777" w:rsidR="002A4082" w:rsidRPr="000526E2" w:rsidRDefault="002A4082" w:rsidP="002A408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526E2">
        <w:rPr>
          <w:sz w:val="22"/>
          <w:szCs w:val="22"/>
        </w:rPr>
        <w:tab/>
      </w:r>
      <w:r w:rsidRPr="000526E2">
        <w:rPr>
          <w:sz w:val="22"/>
          <w:szCs w:val="22"/>
        </w:rPr>
        <w:tab/>
        <w:t xml:space="preserve"> .</w:t>
      </w:r>
    </w:p>
    <w:p w14:paraId="6BE6A2AF" w14:textId="77777777" w:rsidR="002A4082" w:rsidRPr="000526E2" w:rsidRDefault="002A4082" w:rsidP="002A4082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Umocowanie dla powyżej wskazanych osób wynika z następującego (</w:t>
      </w:r>
      <w:proofErr w:type="spellStart"/>
      <w:r w:rsidRPr="000526E2">
        <w:rPr>
          <w:sz w:val="22"/>
          <w:szCs w:val="22"/>
        </w:rPr>
        <w:t>ych</w:t>
      </w:r>
      <w:proofErr w:type="spellEnd"/>
      <w:r w:rsidRPr="000526E2">
        <w:rPr>
          <w:sz w:val="22"/>
          <w:szCs w:val="22"/>
        </w:rPr>
        <w:t>) dokumentu(ów)</w:t>
      </w:r>
    </w:p>
    <w:p w14:paraId="09FC1607" w14:textId="77777777" w:rsidR="002A4082" w:rsidRPr="000526E2" w:rsidRDefault="002A4082" w:rsidP="002A4082">
      <w:p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6E5C729" w14:textId="77777777" w:rsidR="002A4082" w:rsidRPr="000526E2" w:rsidRDefault="002A4082" w:rsidP="002A4082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załącznikami do niniejszej oferty są:</w:t>
      </w:r>
    </w:p>
    <w:p w14:paraId="581647B6" w14:textId="77777777" w:rsidR="002A4082" w:rsidRPr="000526E2" w:rsidRDefault="002A4082" w:rsidP="002A408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………………………………………………………………………………………….</w:t>
      </w:r>
    </w:p>
    <w:p w14:paraId="69C9E675" w14:textId="77777777" w:rsidR="002A4082" w:rsidRPr="000526E2" w:rsidRDefault="002A4082" w:rsidP="002A408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……………………………………………..……………………………………………</w:t>
      </w:r>
    </w:p>
    <w:p w14:paraId="019B1270" w14:textId="77777777" w:rsidR="002A4082" w:rsidRPr="000526E2" w:rsidRDefault="002A4082" w:rsidP="002A4082">
      <w:pPr>
        <w:jc w:val="both"/>
        <w:rPr>
          <w:b/>
          <w:color w:val="FF0000"/>
          <w:sz w:val="22"/>
          <w:szCs w:val="22"/>
        </w:rPr>
      </w:pPr>
    </w:p>
    <w:p w14:paraId="351F16CC" w14:textId="77777777" w:rsidR="002A4082" w:rsidRPr="000526E2" w:rsidRDefault="002A4082" w:rsidP="002A4082">
      <w:pPr>
        <w:jc w:val="both"/>
        <w:rPr>
          <w:b/>
          <w:color w:val="FF0000"/>
          <w:sz w:val="22"/>
          <w:szCs w:val="22"/>
        </w:rPr>
      </w:pPr>
      <w:r w:rsidRPr="000526E2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04BA6E39" w14:textId="77777777" w:rsidR="002A4082" w:rsidRPr="000526E2" w:rsidRDefault="002A4082" w:rsidP="002A4082">
      <w:pPr>
        <w:rPr>
          <w:b/>
          <w:sz w:val="22"/>
          <w:szCs w:val="22"/>
          <w:u w:val="single"/>
        </w:rPr>
      </w:pPr>
    </w:p>
    <w:p w14:paraId="7F234513" w14:textId="77777777" w:rsidR="002A4082" w:rsidRDefault="002A4082" w:rsidP="002A4082">
      <w:pPr>
        <w:rPr>
          <w:b/>
          <w:sz w:val="22"/>
          <w:szCs w:val="22"/>
          <w:u w:val="single"/>
        </w:rPr>
      </w:pPr>
    </w:p>
    <w:p w14:paraId="3CE705EF" w14:textId="77777777" w:rsidR="00FE545C" w:rsidRDefault="00FE545C" w:rsidP="002A4082">
      <w:pPr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EA43BE" w14:textId="77777777" w:rsidR="00C322DA" w:rsidRDefault="00C322DA">
      <w:r>
        <w:separator/>
      </w:r>
    </w:p>
  </w:endnote>
  <w:endnote w:type="continuationSeparator" w:id="0">
    <w:p w14:paraId="390A31B9" w14:textId="77777777" w:rsidR="00C322DA" w:rsidRDefault="00C32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A329C" w14:textId="77777777" w:rsidR="00FD3882" w:rsidRDefault="00FD38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3757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EA90C" w14:textId="77777777" w:rsidR="00FD3882" w:rsidRDefault="00FD38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D99D86" w14:textId="77777777" w:rsidR="00C322DA" w:rsidRDefault="00C322DA">
      <w:r>
        <w:separator/>
      </w:r>
    </w:p>
  </w:footnote>
  <w:footnote w:type="continuationSeparator" w:id="0">
    <w:p w14:paraId="6E399D21" w14:textId="77777777" w:rsidR="00C322DA" w:rsidRDefault="00C322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909FC" w14:textId="77777777" w:rsidR="00FD3882" w:rsidRDefault="00FD38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B0B4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72860" w14:textId="77777777" w:rsidR="00FD3882" w:rsidRDefault="00FD38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22DA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A4082"/>
    <w:rsid w:val="00315A4A"/>
    <w:rsid w:val="004B7300"/>
    <w:rsid w:val="004C6753"/>
    <w:rsid w:val="00595C87"/>
    <w:rsid w:val="005B5CB8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F0358"/>
    <w:rsid w:val="00B774DC"/>
    <w:rsid w:val="00C322DA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D388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03AA08"/>
  <w15:chartTrackingRefBased/>
  <w15:docId w15:val="{4DFBE96F-0749-46B1-817C-8C82D5530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473</Words>
  <Characters>3970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2022-02-10T10:35:00Z</dcterms:created>
  <dcterms:modified xsi:type="dcterms:W3CDTF">2022-02-10T10:35:00Z</dcterms:modified>
</cp:coreProperties>
</file>