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4BEFA" w14:textId="4F9FFF9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93FB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22F5624" w14:textId="77777777" w:rsidR="005103B9" w:rsidRDefault="005103B9" w:rsidP="005103B9">
      <w:pPr>
        <w:spacing w:after="0" w:line="480" w:lineRule="auto"/>
        <w:rPr>
          <w:b/>
        </w:rPr>
      </w:pPr>
    </w:p>
    <w:p w14:paraId="6D0843F8" w14:textId="5C99104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4B1A" w:rsidRPr="00924B1A">
        <w:rPr>
          <w:rFonts w:ascii="Times New Roman" w:hAnsi="Times New Roman"/>
          <w:b/>
        </w:rPr>
        <w:t>ZP/2/202</w:t>
      </w:r>
      <w:r w:rsidR="004619A4">
        <w:rPr>
          <w:rFonts w:ascii="Times New Roman" w:hAnsi="Times New Roman"/>
          <w:b/>
        </w:rPr>
        <w:t>2</w:t>
      </w:r>
    </w:p>
    <w:p w14:paraId="7124775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F02DA90" w14:textId="6B9FD9C2" w:rsidR="006676AE" w:rsidRPr="00E24546" w:rsidRDefault="00924B1A" w:rsidP="00E24546">
      <w:pPr>
        <w:pStyle w:val="Tekstpodstawowy"/>
        <w:spacing w:after="0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Szpital Specjalistyczny im. Stefana Żeromskiego SPZOZ w Krakowie</w:t>
      </w:r>
    </w:p>
    <w:p w14:paraId="4B878254" w14:textId="6E71E667" w:rsidR="006676AE" w:rsidRPr="00E24546" w:rsidRDefault="00924B1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289FBD50" w14:textId="22A0F23C" w:rsidR="00F90CD1" w:rsidRDefault="00924B1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Kraków</w:t>
      </w:r>
    </w:p>
    <w:p w14:paraId="132E76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87223A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DCEEAA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0DD86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347E7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E3EC1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6E5719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B44A20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8A20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3D15A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24B1A" w:rsidRPr="00110593" w14:paraId="503C8175" w14:textId="77777777" w:rsidTr="00E102E7">
        <w:tc>
          <w:tcPr>
            <w:tcW w:w="9212" w:type="dxa"/>
            <w:shd w:val="clear" w:color="auto" w:fill="D9D9D9"/>
          </w:tcPr>
          <w:p w14:paraId="0B746E1B" w14:textId="77777777" w:rsidR="00924B1A" w:rsidRPr="00110593" w:rsidRDefault="00924B1A" w:rsidP="00E102E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CB0AB66" w14:textId="77777777" w:rsidR="00924B1A" w:rsidRPr="00110593" w:rsidRDefault="00924B1A" w:rsidP="00E102E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24B1A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70AC1442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4922EA0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137356" w14:textId="77777777" w:rsidR="00924B1A" w:rsidRPr="00110593" w:rsidRDefault="00924B1A" w:rsidP="00E102E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C3F4FD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3E6483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6C40EB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24B1A" w:rsidRPr="00924B1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80324EE" w14:textId="7E979406" w:rsidR="005434B3" w:rsidRDefault="002F543C" w:rsidP="002F543C">
      <w:pPr>
        <w:spacing w:after="24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Dostawa </w:t>
      </w:r>
      <w:r w:rsidRPr="002F543C">
        <w:rPr>
          <w:rFonts w:ascii="Times New Roman" w:hAnsi="Times New Roman"/>
          <w:b/>
        </w:rPr>
        <w:t>gazów medycznych, technicznych i specjalnych, dzierżaw</w:t>
      </w:r>
      <w:r w:rsidR="001D3B41">
        <w:rPr>
          <w:rFonts w:ascii="Times New Roman" w:hAnsi="Times New Roman"/>
          <w:b/>
        </w:rPr>
        <w:t>a</w:t>
      </w:r>
      <w:r w:rsidRPr="002F543C">
        <w:rPr>
          <w:rFonts w:ascii="Times New Roman" w:hAnsi="Times New Roman"/>
          <w:b/>
        </w:rPr>
        <w:t xml:space="preserve"> zbiornika ciekłego tlenu medycznego i dzierżaw</w:t>
      </w:r>
      <w:r w:rsidR="001D3B41">
        <w:rPr>
          <w:rFonts w:ascii="Times New Roman" w:hAnsi="Times New Roman"/>
          <w:b/>
        </w:rPr>
        <w:t>a</w:t>
      </w:r>
      <w:bookmarkStart w:id="0" w:name="_GoBack"/>
      <w:bookmarkEnd w:id="0"/>
      <w:r w:rsidRPr="002F543C">
        <w:rPr>
          <w:rFonts w:ascii="Times New Roman" w:hAnsi="Times New Roman"/>
          <w:b/>
        </w:rPr>
        <w:t xml:space="preserve"> trzech ramp tlenu medycznego butlowego, podtlenku azotu i sprężonego powietrza</w:t>
      </w:r>
      <w:r>
        <w:rPr>
          <w:rFonts w:ascii="Times New Roman" w:hAnsi="Times New Roman"/>
          <w:b/>
        </w:rPr>
        <w:t xml:space="preserve"> </w:t>
      </w:r>
      <w:r w:rsidR="00A33FAE">
        <w:rPr>
          <w:rFonts w:ascii="Times New Roman" w:hAnsi="Times New Roman"/>
          <w:b/>
        </w:rPr>
        <w:t xml:space="preserve">zgodnie z opisem przedmiotu zamówienia </w:t>
      </w:r>
      <w:r w:rsidR="00924B1A" w:rsidRPr="00924B1A">
        <w:rPr>
          <w:rFonts w:ascii="Times New Roman" w:hAnsi="Times New Roman"/>
          <w:b/>
        </w:rPr>
        <w:t>stanowiącym załącznik nr 1 do SWZ</w:t>
      </w:r>
    </w:p>
    <w:p w14:paraId="4BAC82B8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FB8E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004D9D2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2522B6" w14:textId="77777777" w:rsidR="00710937" w:rsidRPr="00292198" w:rsidRDefault="00710937" w:rsidP="005E24AA">
      <w:pPr>
        <w:rPr>
          <w:rFonts w:ascii="Times New Roman" w:hAnsi="Times New Roman"/>
        </w:rPr>
      </w:pPr>
    </w:p>
    <w:p w14:paraId="4CB1564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A483B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154B4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BF5E4D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359FF1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E9B615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9F2B7A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F7C421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D00E7B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6C7270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30606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EF1FB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BA18B1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3A3B3B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239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D02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61F66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6DF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5C1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4832496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DB0398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C9BB52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C80789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9F559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6A3F4DA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AF504F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CD6E2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807749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113F1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8B4F4" w14:textId="77777777" w:rsidR="006212C0" w:rsidRDefault="006212C0" w:rsidP="0038231F">
      <w:pPr>
        <w:spacing w:after="0" w:line="240" w:lineRule="auto"/>
      </w:pPr>
      <w:r>
        <w:separator/>
      </w:r>
    </w:p>
  </w:endnote>
  <w:endnote w:type="continuationSeparator" w:id="0">
    <w:p w14:paraId="6E2D7F13" w14:textId="77777777" w:rsidR="006212C0" w:rsidRDefault="00621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8890C" w14:textId="77777777" w:rsidR="00924B1A" w:rsidRDefault="00924B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CFE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DD4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2A676" w14:textId="77777777" w:rsidR="00924B1A" w:rsidRDefault="00924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7E00D3" w14:textId="77777777" w:rsidR="006212C0" w:rsidRDefault="006212C0" w:rsidP="0038231F">
      <w:pPr>
        <w:spacing w:after="0" w:line="240" w:lineRule="auto"/>
      </w:pPr>
      <w:r>
        <w:separator/>
      </w:r>
    </w:p>
  </w:footnote>
  <w:footnote w:type="continuationSeparator" w:id="0">
    <w:p w14:paraId="08877F2E" w14:textId="77777777" w:rsidR="006212C0" w:rsidRDefault="006212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146E" w14:textId="77777777" w:rsidR="00924B1A" w:rsidRDefault="00924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44684" w14:textId="77777777" w:rsidR="00924B1A" w:rsidRDefault="00924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14BF3" w14:textId="77777777" w:rsidR="00924B1A" w:rsidRDefault="00924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3B41"/>
    <w:rsid w:val="001F024C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43C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9A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12C0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91C"/>
    <w:rsid w:val="008747BA"/>
    <w:rsid w:val="008757E1"/>
    <w:rsid w:val="00892E48"/>
    <w:rsid w:val="008C5709"/>
    <w:rsid w:val="008C6DF8"/>
    <w:rsid w:val="008D0487"/>
    <w:rsid w:val="008F3B4E"/>
    <w:rsid w:val="008F5F77"/>
    <w:rsid w:val="0091264E"/>
    <w:rsid w:val="00924B1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074C"/>
    <w:rsid w:val="00A15F7E"/>
    <w:rsid w:val="00A166B0"/>
    <w:rsid w:val="00A22DCF"/>
    <w:rsid w:val="00A24C2D"/>
    <w:rsid w:val="00A261A3"/>
    <w:rsid w:val="00A276E4"/>
    <w:rsid w:val="00A3062E"/>
    <w:rsid w:val="00A33FAE"/>
    <w:rsid w:val="00A347DE"/>
    <w:rsid w:val="00AE015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3FBD"/>
    <w:rsid w:val="00DA6EC7"/>
    <w:rsid w:val="00DD006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6B4D7"/>
  <w15:docId w15:val="{B9DCAEA8-AF8E-4635-A2EB-7AD70DCE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25B10-BBAB-429F-9AD9-94F2CA4DD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7</cp:revision>
  <cp:lastPrinted>2016-07-26T10:32:00Z</cp:lastPrinted>
  <dcterms:created xsi:type="dcterms:W3CDTF">2022-02-18T08:00:00Z</dcterms:created>
  <dcterms:modified xsi:type="dcterms:W3CDTF">2022-02-18T09:25:00Z</dcterms:modified>
</cp:coreProperties>
</file>