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B6AE" w14:textId="77777777" w:rsidR="00FB7F50" w:rsidRPr="002245BE" w:rsidRDefault="001419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19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1927">
        <w:rPr>
          <w:sz w:val="22"/>
          <w:szCs w:val="22"/>
        </w:rPr>
        <w:t>2022-02-18</w:t>
      </w:r>
    </w:p>
    <w:p w14:paraId="346CFA9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3D55FD8" w14:textId="77777777" w:rsidR="00FB7F50" w:rsidRPr="002245BE" w:rsidRDefault="00141927" w:rsidP="00FB7F50">
      <w:pPr>
        <w:spacing w:after="40"/>
        <w:rPr>
          <w:b/>
          <w:bCs/>
          <w:sz w:val="22"/>
          <w:szCs w:val="22"/>
        </w:rPr>
      </w:pPr>
      <w:r w:rsidRPr="0014192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CAD323" w14:textId="77777777" w:rsidR="00FB7F50" w:rsidRPr="002245BE" w:rsidRDefault="00141927" w:rsidP="00FB7F50">
      <w:pPr>
        <w:rPr>
          <w:sz w:val="22"/>
          <w:szCs w:val="22"/>
        </w:rPr>
      </w:pPr>
      <w:r w:rsidRPr="0014192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141927">
        <w:rPr>
          <w:sz w:val="22"/>
          <w:szCs w:val="22"/>
        </w:rPr>
        <w:t>66</w:t>
      </w:r>
    </w:p>
    <w:p w14:paraId="6F12AE3E" w14:textId="77777777" w:rsidR="00FB7F50" w:rsidRPr="002245BE" w:rsidRDefault="00141927" w:rsidP="00FB7F50">
      <w:pPr>
        <w:rPr>
          <w:sz w:val="22"/>
          <w:szCs w:val="22"/>
        </w:rPr>
      </w:pPr>
      <w:r w:rsidRPr="0014192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141927">
        <w:rPr>
          <w:sz w:val="22"/>
          <w:szCs w:val="22"/>
        </w:rPr>
        <w:t>Kraków</w:t>
      </w:r>
    </w:p>
    <w:p w14:paraId="3AB37A2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2613CB3" w14:textId="7C14907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BF79D3E" w14:textId="2558365B" w:rsidR="007338BF" w:rsidRDefault="007338BF" w:rsidP="00FB7F50">
      <w:pPr>
        <w:jc w:val="both"/>
        <w:rPr>
          <w:bCs/>
          <w:sz w:val="18"/>
          <w:szCs w:val="18"/>
        </w:rPr>
      </w:pPr>
    </w:p>
    <w:p w14:paraId="442A0AF0" w14:textId="624E0F32" w:rsidR="007338BF" w:rsidRPr="000F51C1" w:rsidRDefault="007338BF" w:rsidP="00FB7F50">
      <w:pPr>
        <w:jc w:val="both"/>
        <w:rPr>
          <w:bCs/>
          <w:sz w:val="22"/>
          <w:szCs w:val="22"/>
        </w:rPr>
      </w:pPr>
      <w:r w:rsidRPr="000F51C1">
        <w:rPr>
          <w:bCs/>
          <w:sz w:val="22"/>
          <w:szCs w:val="22"/>
        </w:rPr>
        <w:t>SZP.271.147.(12/2021)/2022</w:t>
      </w:r>
    </w:p>
    <w:p w14:paraId="37626A6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98E747" w14:textId="18DD143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45CC429" w14:textId="77777777" w:rsidR="000F51C1" w:rsidRDefault="000F51C1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41927" w:rsidRPr="00607F9B" w14:paraId="51D7EFB9" w14:textId="77777777" w:rsidTr="005A3158">
        <w:trPr>
          <w:trHeight w:val="638"/>
        </w:trPr>
        <w:tc>
          <w:tcPr>
            <w:tcW w:w="959" w:type="dxa"/>
            <w:shd w:val="clear" w:color="auto" w:fill="auto"/>
          </w:tcPr>
          <w:p w14:paraId="65ED8447" w14:textId="77777777" w:rsidR="00141927" w:rsidRPr="00607F9B" w:rsidRDefault="00141927" w:rsidP="005A31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F890CD" w14:textId="77777777" w:rsidR="00141927" w:rsidRPr="00607F9B" w:rsidRDefault="00141927" w:rsidP="005A31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192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1927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1927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1471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41927" w:rsidRPr="0014192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41927" w:rsidRPr="0014192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41927" w14:paraId="7B2BFDC9" w14:textId="77777777" w:rsidTr="005A3158">
        <w:trPr>
          <w:cantSplit/>
        </w:trPr>
        <w:tc>
          <w:tcPr>
            <w:tcW w:w="9498" w:type="dxa"/>
          </w:tcPr>
          <w:p w14:paraId="7F56581D" w14:textId="77777777" w:rsidR="00141927" w:rsidRPr="001D1EEC" w:rsidRDefault="00141927" w:rsidP="005A315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41927">
              <w:rPr>
                <w:b/>
                <w:sz w:val="22"/>
                <w:szCs w:val="22"/>
              </w:rPr>
              <w:t>Consultronix Spółka Akcyjna</w:t>
            </w:r>
          </w:p>
          <w:p w14:paraId="2E7F3B76" w14:textId="77777777" w:rsidR="00141927" w:rsidRPr="001D1EEC" w:rsidRDefault="00141927" w:rsidP="005A3158">
            <w:pPr>
              <w:spacing w:line="276" w:lineRule="auto"/>
              <w:rPr>
                <w:bCs/>
                <w:sz w:val="22"/>
                <w:szCs w:val="22"/>
              </w:rPr>
            </w:pPr>
            <w:r w:rsidRPr="00141927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41927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41927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41927">
              <w:rPr>
                <w:bCs/>
                <w:sz w:val="22"/>
                <w:szCs w:val="22"/>
              </w:rPr>
              <w:t>Balice</w:t>
            </w:r>
          </w:p>
          <w:p w14:paraId="6218D922" w14:textId="77777777" w:rsidR="00141927" w:rsidRDefault="00141927" w:rsidP="005A3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2FCA79" w14:textId="77777777" w:rsidR="00141927" w:rsidRDefault="00141927" w:rsidP="00F802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41927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338BF">
              <w:rPr>
                <w:b/>
                <w:bCs/>
                <w:color w:val="000000"/>
                <w:sz w:val="22"/>
                <w:szCs w:val="22"/>
              </w:rPr>
              <w:t>Pakiet 19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41927">
              <w:rPr>
                <w:b/>
                <w:sz w:val="22"/>
                <w:szCs w:val="22"/>
              </w:rPr>
              <w:t>43 200.00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BEA77C" w14:textId="64B350CE" w:rsidR="00F802C5" w:rsidRPr="00F802C5" w:rsidRDefault="00F802C5" w:rsidP="00F802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141927" w14:paraId="317B4ED9" w14:textId="77777777" w:rsidTr="005A3158">
        <w:trPr>
          <w:cantSplit/>
        </w:trPr>
        <w:tc>
          <w:tcPr>
            <w:tcW w:w="9498" w:type="dxa"/>
          </w:tcPr>
          <w:p w14:paraId="61B3FBA2" w14:textId="77777777" w:rsidR="00141927" w:rsidRPr="001D1EEC" w:rsidRDefault="00141927" w:rsidP="005A315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41927">
              <w:rPr>
                <w:b/>
                <w:sz w:val="22"/>
                <w:szCs w:val="22"/>
              </w:rPr>
              <w:t>Neomed Polska Sp. z o.o.</w:t>
            </w:r>
          </w:p>
          <w:p w14:paraId="50C95A2E" w14:textId="77777777" w:rsidR="00141927" w:rsidRPr="001D1EEC" w:rsidRDefault="00141927" w:rsidP="005A3158">
            <w:pPr>
              <w:spacing w:line="276" w:lineRule="auto"/>
              <w:rPr>
                <w:bCs/>
                <w:sz w:val="22"/>
                <w:szCs w:val="22"/>
              </w:rPr>
            </w:pPr>
            <w:r w:rsidRPr="00141927">
              <w:rPr>
                <w:bCs/>
                <w:sz w:val="22"/>
                <w:szCs w:val="22"/>
              </w:rPr>
              <w:t>Orężna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41927">
              <w:rPr>
                <w:bCs/>
                <w:sz w:val="22"/>
                <w:szCs w:val="22"/>
              </w:rPr>
              <w:t>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41927">
              <w:rPr>
                <w:bCs/>
                <w:sz w:val="22"/>
                <w:szCs w:val="22"/>
              </w:rPr>
              <w:t>05-501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41927">
              <w:rPr>
                <w:bCs/>
                <w:sz w:val="22"/>
                <w:szCs w:val="22"/>
              </w:rPr>
              <w:t>Piaseczno</w:t>
            </w:r>
          </w:p>
          <w:p w14:paraId="579578DE" w14:textId="77777777" w:rsidR="00141927" w:rsidRDefault="00141927" w:rsidP="005A3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4AB48B" w14:textId="77777777" w:rsidR="00141927" w:rsidRPr="00211A34" w:rsidRDefault="00141927" w:rsidP="005A3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41927">
              <w:rPr>
                <w:color w:val="000000"/>
                <w:sz w:val="22"/>
                <w:szCs w:val="22"/>
              </w:rPr>
              <w:t>64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338BF">
              <w:rPr>
                <w:b/>
                <w:bCs/>
                <w:color w:val="000000"/>
                <w:sz w:val="22"/>
                <w:szCs w:val="22"/>
              </w:rPr>
              <w:t>Pakiet 64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41927">
              <w:rPr>
                <w:b/>
                <w:sz w:val="22"/>
                <w:szCs w:val="22"/>
              </w:rPr>
              <w:t>270 367.20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545CDD" w14:textId="1A77636B" w:rsidR="00141927" w:rsidRPr="00141927" w:rsidRDefault="00141927" w:rsidP="005A315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03A98C23" w14:textId="77777777" w:rsidR="00AA0976" w:rsidRDefault="00AA0976" w:rsidP="00AA0976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4CEDEB5D" w14:textId="2D67D6D6" w:rsidR="00AA0976" w:rsidRDefault="00AA0976" w:rsidP="00AA0976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5E6B312B" w14:textId="77777777" w:rsidR="00AA0976" w:rsidRDefault="00AA0976" w:rsidP="00AA0976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575F3F84" w14:textId="1D391909" w:rsidR="007338BF" w:rsidRDefault="007338B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28225DE" w14:textId="45F386F2" w:rsidR="00AA0976" w:rsidRDefault="00AA097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A8CCED4" w14:textId="76E7577B" w:rsidR="00AA0976" w:rsidRDefault="00AA097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28C9606" w14:textId="70C52D14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BD4A381" w14:textId="77777777" w:rsidTr="00596EA3">
        <w:tc>
          <w:tcPr>
            <w:tcW w:w="2169" w:type="dxa"/>
            <w:shd w:val="clear" w:color="auto" w:fill="F3F3F3"/>
          </w:tcPr>
          <w:p w14:paraId="4664510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18636A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4EB000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66CED3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41927" w:rsidRPr="00834EF4" w14:paraId="2BE8A429" w14:textId="77777777" w:rsidTr="005A3158">
        <w:tc>
          <w:tcPr>
            <w:tcW w:w="2169" w:type="dxa"/>
            <w:shd w:val="clear" w:color="auto" w:fill="auto"/>
          </w:tcPr>
          <w:p w14:paraId="2C387FB6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41927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0DA74828" w14:textId="538D22A1" w:rsidR="00D52E9A" w:rsidRPr="00D52E9A" w:rsidRDefault="00D52E9A" w:rsidP="00D52E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52E9A">
              <w:rPr>
                <w:b/>
                <w:bCs/>
                <w:sz w:val="20"/>
                <w:szCs w:val="20"/>
              </w:rPr>
              <w:t>Konsorcjum:</w:t>
            </w:r>
          </w:p>
          <w:p w14:paraId="6587F162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1)</w:t>
            </w:r>
            <w:r w:rsidRPr="00D52E9A">
              <w:rPr>
                <w:sz w:val="20"/>
                <w:szCs w:val="20"/>
              </w:rPr>
              <w:tab/>
              <w:t>Citonet-Kraków Sp. z o.o. (lider)</w:t>
            </w:r>
          </w:p>
          <w:p w14:paraId="2B44280D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Gromadzka 52 , 30-719 Kraków</w:t>
            </w:r>
          </w:p>
          <w:p w14:paraId="70C14054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2)</w:t>
            </w:r>
            <w:r w:rsidRPr="00D52E9A"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2821EDAB" w14:textId="40CDCCE7" w:rsidR="00141927" w:rsidRPr="00211A34" w:rsidRDefault="00D52E9A" w:rsidP="00D52E9A">
            <w:pPr>
              <w:spacing w:after="40"/>
              <w:rPr>
                <w:color w:val="000000"/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Żółkiewskiego 20/26, 87-100 Toruń</w:t>
            </w:r>
          </w:p>
        </w:tc>
        <w:tc>
          <w:tcPr>
            <w:tcW w:w="2976" w:type="dxa"/>
            <w:shd w:val="clear" w:color="auto" w:fill="auto"/>
          </w:tcPr>
          <w:p w14:paraId="38A78AA5" w14:textId="059DF70C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7EA766" w14:textId="51FBD0C9" w:rsidR="00141927" w:rsidRPr="00211A34" w:rsidRDefault="007338BF" w:rsidP="007338BF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Uprzednio wybrany wykonawca odmówił podpisania umowy</w:t>
            </w:r>
          </w:p>
        </w:tc>
      </w:tr>
      <w:tr w:rsidR="00141927" w:rsidRPr="00834EF4" w14:paraId="19F77E06" w14:textId="77777777" w:rsidTr="005A3158">
        <w:tc>
          <w:tcPr>
            <w:tcW w:w="2169" w:type="dxa"/>
            <w:shd w:val="clear" w:color="auto" w:fill="auto"/>
          </w:tcPr>
          <w:p w14:paraId="16EE83E7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41927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5746E193" w14:textId="77777777" w:rsidR="00141927" w:rsidRPr="00211A34" w:rsidRDefault="00141927" w:rsidP="005A31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41927">
              <w:rPr>
                <w:b/>
                <w:bCs/>
                <w:sz w:val="20"/>
                <w:szCs w:val="20"/>
              </w:rPr>
              <w:t>Consultronix Spółka Akcyjna</w:t>
            </w:r>
          </w:p>
          <w:p w14:paraId="5548A822" w14:textId="77777777" w:rsidR="00141927" w:rsidRPr="00211A34" w:rsidRDefault="00141927" w:rsidP="005A3158">
            <w:pPr>
              <w:rPr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17</w:t>
            </w:r>
          </w:p>
          <w:p w14:paraId="5F66F11F" w14:textId="77777777" w:rsidR="00141927" w:rsidRPr="00211A34" w:rsidRDefault="00141927" w:rsidP="005A3158">
            <w:pPr>
              <w:spacing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0B3D2B20" w14:textId="699A9209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 xml:space="preserve">1 - Cena - </w:t>
            </w:r>
            <w:r w:rsidR="007338BF">
              <w:rPr>
                <w:sz w:val="20"/>
                <w:szCs w:val="20"/>
              </w:rPr>
              <w:t>10</w:t>
            </w:r>
            <w:r w:rsidRPr="0014192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AC1D94" w14:textId="6B1319BE" w:rsidR="00141927" w:rsidRPr="00211A34" w:rsidRDefault="00141927" w:rsidP="005A3158">
            <w:pPr>
              <w:jc w:val="center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 xml:space="preserve">  </w:t>
            </w:r>
            <w:r w:rsidR="007338BF">
              <w:rPr>
                <w:sz w:val="20"/>
                <w:szCs w:val="20"/>
              </w:rPr>
              <w:t>10</w:t>
            </w:r>
            <w:r w:rsidRPr="00141927">
              <w:rPr>
                <w:sz w:val="20"/>
                <w:szCs w:val="20"/>
              </w:rPr>
              <w:t>0,00</w:t>
            </w:r>
          </w:p>
        </w:tc>
      </w:tr>
      <w:tr w:rsidR="00141927" w:rsidRPr="00834EF4" w14:paraId="4DA4B25C" w14:textId="77777777" w:rsidTr="005A3158">
        <w:tc>
          <w:tcPr>
            <w:tcW w:w="2169" w:type="dxa"/>
            <w:shd w:val="clear" w:color="auto" w:fill="auto"/>
          </w:tcPr>
          <w:p w14:paraId="46AA7C0E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41927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1565F0B1" w14:textId="77777777" w:rsidR="00141927" w:rsidRPr="00211A34" w:rsidRDefault="00141927" w:rsidP="005A31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41927">
              <w:rPr>
                <w:b/>
                <w:bCs/>
                <w:sz w:val="20"/>
                <w:szCs w:val="20"/>
              </w:rPr>
              <w:t>Panep s.r.o.</w:t>
            </w:r>
          </w:p>
          <w:p w14:paraId="02CF7458" w14:textId="77777777" w:rsidR="00141927" w:rsidRPr="00211A34" w:rsidRDefault="00141927" w:rsidP="005A3158">
            <w:pPr>
              <w:rPr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Brněnská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1246</w:t>
            </w:r>
          </w:p>
          <w:p w14:paraId="6BAF16BA" w14:textId="77777777" w:rsidR="00141927" w:rsidRPr="00211A34" w:rsidRDefault="00141927" w:rsidP="005A3158">
            <w:pPr>
              <w:spacing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Rosice u Brna</w:t>
            </w:r>
          </w:p>
        </w:tc>
        <w:tc>
          <w:tcPr>
            <w:tcW w:w="2976" w:type="dxa"/>
            <w:shd w:val="clear" w:color="auto" w:fill="auto"/>
          </w:tcPr>
          <w:p w14:paraId="3707D7B5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EB0828" w14:textId="77777777" w:rsidR="00141927" w:rsidRPr="00211A34" w:rsidRDefault="00141927" w:rsidP="005A3158">
            <w:pPr>
              <w:jc w:val="center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 xml:space="preserve">  0,00</w:t>
            </w:r>
          </w:p>
        </w:tc>
      </w:tr>
      <w:tr w:rsidR="00141927" w:rsidRPr="00834EF4" w14:paraId="03F71635" w14:textId="77777777" w:rsidTr="005A3158">
        <w:tc>
          <w:tcPr>
            <w:tcW w:w="2169" w:type="dxa"/>
            <w:shd w:val="clear" w:color="auto" w:fill="auto"/>
          </w:tcPr>
          <w:p w14:paraId="02958244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41927">
              <w:rPr>
                <w:sz w:val="20"/>
                <w:szCs w:val="20"/>
              </w:rPr>
              <w:t>Pakiet 64</w:t>
            </w:r>
          </w:p>
        </w:tc>
        <w:tc>
          <w:tcPr>
            <w:tcW w:w="2793" w:type="dxa"/>
            <w:shd w:val="clear" w:color="auto" w:fill="auto"/>
          </w:tcPr>
          <w:p w14:paraId="3B840759" w14:textId="77777777" w:rsidR="00D52E9A" w:rsidRPr="00D52E9A" w:rsidRDefault="00D52E9A" w:rsidP="00D52E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52E9A">
              <w:rPr>
                <w:b/>
                <w:bCs/>
                <w:sz w:val="20"/>
                <w:szCs w:val="20"/>
              </w:rPr>
              <w:t>Konsorcjum:</w:t>
            </w:r>
          </w:p>
          <w:p w14:paraId="531AB926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1)</w:t>
            </w:r>
            <w:r w:rsidRPr="00D52E9A">
              <w:rPr>
                <w:sz w:val="20"/>
                <w:szCs w:val="20"/>
              </w:rPr>
              <w:tab/>
              <w:t>Citonet-Kraków Sp. z o.o. (lider)</w:t>
            </w:r>
          </w:p>
          <w:p w14:paraId="433DBC26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Gromadzka 52 , 30-719 Kraków</w:t>
            </w:r>
          </w:p>
          <w:p w14:paraId="3267D360" w14:textId="77777777" w:rsidR="00D52E9A" w:rsidRPr="00D52E9A" w:rsidRDefault="00D52E9A" w:rsidP="00D52E9A">
            <w:pPr>
              <w:spacing w:before="40" w:after="40"/>
              <w:rPr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2)</w:t>
            </w:r>
            <w:r w:rsidRPr="00D52E9A"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5B5D2B6D" w14:textId="5424CDFC" w:rsidR="00141927" w:rsidRPr="00211A34" w:rsidRDefault="00D52E9A" w:rsidP="00D52E9A">
            <w:pPr>
              <w:spacing w:after="40"/>
              <w:rPr>
                <w:color w:val="000000"/>
                <w:sz w:val="20"/>
                <w:szCs w:val="20"/>
              </w:rPr>
            </w:pPr>
            <w:r w:rsidRPr="00D52E9A">
              <w:rPr>
                <w:sz w:val="20"/>
                <w:szCs w:val="20"/>
              </w:rPr>
              <w:t>Żółkiewskiego 20/26, 87-100 Toruń</w:t>
            </w:r>
          </w:p>
        </w:tc>
        <w:tc>
          <w:tcPr>
            <w:tcW w:w="2976" w:type="dxa"/>
            <w:shd w:val="clear" w:color="auto" w:fill="auto"/>
          </w:tcPr>
          <w:p w14:paraId="2057ED02" w14:textId="1D4E45A5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 xml:space="preserve">1 - Cena </w:t>
            </w:r>
            <w:r w:rsidR="007338BF">
              <w:rPr>
                <w:sz w:val="20"/>
                <w:szCs w:val="20"/>
              </w:rPr>
              <w:t>–</w:t>
            </w:r>
            <w:r w:rsidRPr="00141927">
              <w:rPr>
                <w:sz w:val="20"/>
                <w:szCs w:val="20"/>
              </w:rPr>
              <w:t xml:space="preserve"> </w:t>
            </w:r>
            <w:r w:rsidR="007338BF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2C3B98" w14:textId="74B97840" w:rsidR="00141927" w:rsidRPr="00211A34" w:rsidRDefault="007338BF" w:rsidP="007338BF">
            <w:pPr>
              <w:rPr>
                <w:color w:val="000000"/>
                <w:sz w:val="20"/>
                <w:szCs w:val="20"/>
              </w:rPr>
            </w:pPr>
            <w:r w:rsidRPr="007338BF">
              <w:rPr>
                <w:sz w:val="20"/>
                <w:szCs w:val="20"/>
              </w:rPr>
              <w:t>Uprzednio wybrany wykonawca odmówił podpisania umowy</w:t>
            </w:r>
          </w:p>
        </w:tc>
      </w:tr>
      <w:tr w:rsidR="00141927" w:rsidRPr="00834EF4" w14:paraId="598D8DA0" w14:textId="77777777" w:rsidTr="005A3158">
        <w:tc>
          <w:tcPr>
            <w:tcW w:w="2169" w:type="dxa"/>
            <w:shd w:val="clear" w:color="auto" w:fill="auto"/>
          </w:tcPr>
          <w:p w14:paraId="391B9684" w14:textId="77777777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41927">
              <w:rPr>
                <w:sz w:val="20"/>
                <w:szCs w:val="20"/>
              </w:rPr>
              <w:t>Pakiet 64</w:t>
            </w:r>
          </w:p>
        </w:tc>
        <w:tc>
          <w:tcPr>
            <w:tcW w:w="2793" w:type="dxa"/>
            <w:shd w:val="clear" w:color="auto" w:fill="auto"/>
          </w:tcPr>
          <w:p w14:paraId="726A26AF" w14:textId="77777777" w:rsidR="00141927" w:rsidRPr="00211A34" w:rsidRDefault="00141927" w:rsidP="005A31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41927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6D5AF484" w14:textId="77777777" w:rsidR="00141927" w:rsidRPr="00211A34" w:rsidRDefault="00141927" w:rsidP="005A3158">
            <w:pPr>
              <w:rPr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6A</w:t>
            </w:r>
          </w:p>
          <w:p w14:paraId="5563705A" w14:textId="77777777" w:rsidR="00141927" w:rsidRPr="00211A34" w:rsidRDefault="00141927" w:rsidP="005A3158">
            <w:pPr>
              <w:spacing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41927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2DA0509" w14:textId="01FBD20A" w:rsidR="00141927" w:rsidRPr="00211A34" w:rsidRDefault="00141927" w:rsidP="005A31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41927">
              <w:rPr>
                <w:sz w:val="20"/>
                <w:szCs w:val="20"/>
              </w:rPr>
              <w:t xml:space="preserve">1 - Cena </w:t>
            </w:r>
            <w:r w:rsidR="007338BF">
              <w:rPr>
                <w:sz w:val="20"/>
                <w:szCs w:val="20"/>
              </w:rPr>
              <w:t>–</w:t>
            </w:r>
            <w:r w:rsidRPr="00141927">
              <w:rPr>
                <w:sz w:val="20"/>
                <w:szCs w:val="20"/>
              </w:rPr>
              <w:t xml:space="preserve"> </w:t>
            </w:r>
            <w:r w:rsidR="007338BF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000A07" w14:textId="3AAD8A93" w:rsidR="00141927" w:rsidRPr="00211A34" w:rsidRDefault="007338BF" w:rsidP="005A31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14:paraId="21E1ECC0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CC287" w14:textId="77777777" w:rsidR="00980D58" w:rsidRDefault="00980D58">
      <w:r>
        <w:separator/>
      </w:r>
    </w:p>
  </w:endnote>
  <w:endnote w:type="continuationSeparator" w:id="0">
    <w:p w14:paraId="1CB7BBD6" w14:textId="77777777" w:rsidR="00980D58" w:rsidRDefault="00980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4A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75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3753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7DC78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E425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A3D22" w14:textId="77777777" w:rsidR="00980D58" w:rsidRDefault="00980D58">
      <w:r>
        <w:separator/>
      </w:r>
    </w:p>
  </w:footnote>
  <w:footnote w:type="continuationSeparator" w:id="0">
    <w:p w14:paraId="5AB6FB76" w14:textId="77777777" w:rsidR="00980D58" w:rsidRDefault="00980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A1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3F5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08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58"/>
    <w:rsid w:val="00022322"/>
    <w:rsid w:val="00042497"/>
    <w:rsid w:val="000C1E6F"/>
    <w:rsid w:val="000E4E56"/>
    <w:rsid w:val="000F51C1"/>
    <w:rsid w:val="00141927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4481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38B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0D58"/>
    <w:rsid w:val="009F0E5C"/>
    <w:rsid w:val="00A029B8"/>
    <w:rsid w:val="00A91321"/>
    <w:rsid w:val="00AA02AC"/>
    <w:rsid w:val="00AA097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2E9A"/>
    <w:rsid w:val="00D8427E"/>
    <w:rsid w:val="00D908DF"/>
    <w:rsid w:val="00E30B2D"/>
    <w:rsid w:val="00E62859"/>
    <w:rsid w:val="00E85D70"/>
    <w:rsid w:val="00F223E4"/>
    <w:rsid w:val="00F33C66"/>
    <w:rsid w:val="00F802C5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76831"/>
  <w15:chartTrackingRefBased/>
  <w15:docId w15:val="{7857444B-1C55-46F9-9005-59FBA35C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2E9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2022-02-18T10:00:00Z</dcterms:created>
  <dcterms:modified xsi:type="dcterms:W3CDTF">2022-02-18T10:02:00Z</dcterms:modified>
</cp:coreProperties>
</file>