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3D01F" w14:textId="2C93FF2C" w:rsidR="008D2AB8" w:rsidRPr="00D90EF1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90EF1">
        <w:rPr>
          <w:rFonts w:ascii="Times New Roman" w:hAnsi="Times New Roman"/>
          <w:b w:val="0"/>
          <w:sz w:val="22"/>
          <w:szCs w:val="22"/>
        </w:rPr>
        <w:tab/>
      </w:r>
      <w:r w:rsidRPr="00D90EF1">
        <w:rPr>
          <w:rFonts w:ascii="Times New Roman" w:hAnsi="Times New Roman"/>
          <w:b w:val="0"/>
          <w:sz w:val="22"/>
          <w:szCs w:val="22"/>
        </w:rPr>
        <w:tab/>
      </w:r>
      <w:r w:rsidRPr="00D90EF1">
        <w:rPr>
          <w:rFonts w:ascii="Times New Roman" w:hAnsi="Times New Roman"/>
          <w:b w:val="0"/>
          <w:sz w:val="22"/>
          <w:szCs w:val="22"/>
        </w:rPr>
        <w:tab/>
      </w:r>
      <w:r w:rsidRPr="00D90EF1">
        <w:rPr>
          <w:rFonts w:ascii="Times New Roman" w:hAnsi="Times New Roman"/>
          <w:b w:val="0"/>
          <w:sz w:val="22"/>
          <w:szCs w:val="22"/>
        </w:rPr>
        <w:tab/>
      </w:r>
      <w:r w:rsidRPr="00D90EF1">
        <w:rPr>
          <w:rFonts w:ascii="Times New Roman" w:hAnsi="Times New Roman"/>
          <w:b w:val="0"/>
          <w:sz w:val="22"/>
          <w:szCs w:val="22"/>
        </w:rPr>
        <w:tab/>
      </w:r>
      <w:r w:rsidRPr="00D90EF1">
        <w:rPr>
          <w:rFonts w:ascii="Times New Roman" w:hAnsi="Times New Roman"/>
          <w:b w:val="0"/>
          <w:sz w:val="22"/>
          <w:szCs w:val="22"/>
        </w:rPr>
        <w:tab/>
      </w:r>
      <w:r w:rsidRPr="00D90EF1">
        <w:rPr>
          <w:rFonts w:ascii="Times New Roman" w:hAnsi="Times New Roman"/>
          <w:b w:val="0"/>
          <w:sz w:val="22"/>
          <w:szCs w:val="22"/>
        </w:rPr>
        <w:tab/>
      </w:r>
      <w:r w:rsidRPr="00D90EF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90EF1">
        <w:rPr>
          <w:rFonts w:ascii="Times New Roman" w:hAnsi="Times New Roman"/>
          <w:sz w:val="22"/>
          <w:szCs w:val="22"/>
        </w:rPr>
        <w:t>1</w:t>
      </w:r>
    </w:p>
    <w:p w14:paraId="62D3F181" w14:textId="77777777" w:rsidR="008D2AB8" w:rsidRPr="00D90EF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7E4BD33" w14:textId="77777777" w:rsidR="008D2AB8" w:rsidRPr="00D90EF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>FORMULARZ OFERTY</w:t>
      </w:r>
    </w:p>
    <w:p w14:paraId="2EDFA936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0EF1">
        <w:rPr>
          <w:sz w:val="22"/>
          <w:szCs w:val="22"/>
        </w:rPr>
        <w:t>NAZWA WYKONAWCY:……………………………………………………………………..</w:t>
      </w:r>
    </w:p>
    <w:p w14:paraId="556B5315" w14:textId="77777777" w:rsidR="00D90EF1" w:rsidRPr="00D90EF1" w:rsidRDefault="00D90EF1" w:rsidP="00D90EF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D90EF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15F3E00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0EF1">
        <w:rPr>
          <w:sz w:val="22"/>
          <w:szCs w:val="22"/>
        </w:rPr>
        <w:t>ADRES:…………………………………………………………………………………………</w:t>
      </w:r>
    </w:p>
    <w:p w14:paraId="0DDA32A9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0EF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6D63AC4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0EF1">
        <w:rPr>
          <w:sz w:val="22"/>
          <w:szCs w:val="22"/>
          <w:lang w:val="de-DE"/>
        </w:rPr>
        <w:t>TEL.</w:t>
      </w:r>
      <w:r w:rsidRPr="00D90EF1">
        <w:rPr>
          <w:sz w:val="22"/>
          <w:szCs w:val="22"/>
        </w:rPr>
        <w:t>……………………………………………………………………………………………..</w:t>
      </w:r>
    </w:p>
    <w:p w14:paraId="63991B9C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0EF1">
        <w:rPr>
          <w:sz w:val="22"/>
          <w:szCs w:val="22"/>
          <w:lang w:val="de-DE"/>
        </w:rPr>
        <w:t xml:space="preserve">FAX </w:t>
      </w:r>
      <w:r w:rsidRPr="00D90EF1">
        <w:rPr>
          <w:sz w:val="22"/>
          <w:szCs w:val="22"/>
        </w:rPr>
        <w:t>…………………………………………………………………………………………….</w:t>
      </w:r>
    </w:p>
    <w:p w14:paraId="03C52889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0EF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DB0C2B9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0EF1">
        <w:rPr>
          <w:sz w:val="22"/>
          <w:szCs w:val="22"/>
          <w:lang w:val="de-DE"/>
        </w:rPr>
        <w:t xml:space="preserve">NIP…………………………………. </w:t>
      </w:r>
      <w:r w:rsidRPr="00D90EF1">
        <w:rPr>
          <w:sz w:val="22"/>
          <w:szCs w:val="22"/>
        </w:rPr>
        <w:t>REGON:………………………………………………...</w:t>
      </w:r>
    </w:p>
    <w:p w14:paraId="412AFA77" w14:textId="77777777" w:rsidR="00D90EF1" w:rsidRPr="00D90EF1" w:rsidRDefault="00D90EF1" w:rsidP="00D90EF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0EF1">
        <w:rPr>
          <w:sz w:val="22"/>
          <w:szCs w:val="22"/>
        </w:rPr>
        <w:t>BANK/ NR KONTA ……………………………………………………………………………</w:t>
      </w:r>
    </w:p>
    <w:p w14:paraId="28D7771B" w14:textId="77777777" w:rsidR="00D90EF1" w:rsidRPr="00D90EF1" w:rsidRDefault="00D90EF1" w:rsidP="00D90EF1">
      <w:pPr>
        <w:spacing w:line="360" w:lineRule="auto"/>
        <w:rPr>
          <w:sz w:val="22"/>
          <w:szCs w:val="22"/>
        </w:rPr>
      </w:pPr>
      <w:r w:rsidRPr="00D90EF1">
        <w:rPr>
          <w:sz w:val="22"/>
          <w:szCs w:val="22"/>
        </w:rPr>
        <w:t>Do: Nazwa i siedziba Zamawiającego:</w:t>
      </w:r>
    </w:p>
    <w:p w14:paraId="6D011269" w14:textId="77777777" w:rsidR="00D90EF1" w:rsidRPr="00D90EF1" w:rsidRDefault="00D90EF1" w:rsidP="00D90EF1">
      <w:pPr>
        <w:ind w:right="-110"/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>Akademia Górniczo - Hutnicza</w:t>
      </w:r>
    </w:p>
    <w:p w14:paraId="5D2C2A8C" w14:textId="77777777" w:rsidR="00D90EF1" w:rsidRPr="00D90EF1" w:rsidRDefault="00D90EF1" w:rsidP="00D90EF1">
      <w:pPr>
        <w:ind w:right="-110"/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>im. Stanisława Staszica w Krakowie</w:t>
      </w:r>
    </w:p>
    <w:p w14:paraId="026925FD" w14:textId="77777777" w:rsidR="00D90EF1" w:rsidRPr="00D90EF1" w:rsidRDefault="00D90EF1" w:rsidP="00D90EF1">
      <w:pPr>
        <w:ind w:right="-110"/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 xml:space="preserve">Dział Zamówień Publicznych  </w:t>
      </w:r>
    </w:p>
    <w:p w14:paraId="16E30852" w14:textId="77777777" w:rsidR="00D90EF1" w:rsidRPr="00D90EF1" w:rsidRDefault="00D90EF1" w:rsidP="00D90EF1">
      <w:pPr>
        <w:ind w:right="-110"/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 xml:space="preserve">Al. Mickiewicza 30 </w:t>
      </w:r>
    </w:p>
    <w:p w14:paraId="1EC2E81E" w14:textId="77777777" w:rsidR="00D90EF1" w:rsidRPr="00D90EF1" w:rsidRDefault="00D90EF1" w:rsidP="00D90EF1">
      <w:pPr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 xml:space="preserve">30-059 Kraków,  </w:t>
      </w:r>
    </w:p>
    <w:p w14:paraId="364F8577" w14:textId="77777777" w:rsidR="00D90EF1" w:rsidRPr="00D90EF1" w:rsidRDefault="00D90EF1" w:rsidP="00D90EF1">
      <w:pPr>
        <w:ind w:firstLine="3969"/>
        <w:rPr>
          <w:b/>
          <w:sz w:val="22"/>
          <w:szCs w:val="22"/>
        </w:rPr>
      </w:pPr>
    </w:p>
    <w:p w14:paraId="23BFF369" w14:textId="7406E6FE" w:rsidR="00D90EF1" w:rsidRPr="00D90EF1" w:rsidRDefault="00D90EF1" w:rsidP="00D90EF1">
      <w:pPr>
        <w:widowControl w:val="0"/>
        <w:ind w:right="1"/>
        <w:jc w:val="both"/>
        <w:rPr>
          <w:sz w:val="22"/>
          <w:szCs w:val="22"/>
        </w:rPr>
      </w:pPr>
      <w:r w:rsidRPr="00D90EF1">
        <w:rPr>
          <w:sz w:val="22"/>
          <w:szCs w:val="22"/>
        </w:rPr>
        <w:t xml:space="preserve">Przystępując do postępowania o udzielenie zamówienia publicznego, którego przedmiotem jest </w:t>
      </w:r>
      <w:r w:rsidRPr="00D90EF1">
        <w:rPr>
          <w:b/>
          <w:sz w:val="22"/>
          <w:szCs w:val="22"/>
        </w:rPr>
        <w:t xml:space="preserve">Dostawa serwera plików dla </w:t>
      </w:r>
      <w:proofErr w:type="spellStart"/>
      <w:r w:rsidRPr="00D90EF1">
        <w:rPr>
          <w:b/>
          <w:sz w:val="22"/>
          <w:szCs w:val="22"/>
        </w:rPr>
        <w:t>WGGiIŚ</w:t>
      </w:r>
      <w:proofErr w:type="spellEnd"/>
      <w:r w:rsidRPr="00D90EF1">
        <w:rPr>
          <w:b/>
          <w:sz w:val="22"/>
          <w:szCs w:val="22"/>
        </w:rPr>
        <w:t xml:space="preserve"> - KC-zp.272-57/22, </w:t>
      </w:r>
      <w:r w:rsidRPr="00D90EF1">
        <w:rPr>
          <w:sz w:val="22"/>
          <w:szCs w:val="22"/>
        </w:rPr>
        <w:t>oferuję realizację przedmiotu zamówienia, zgodnie z zasadami określonymi w specyfikacji warunków zamówienia.</w:t>
      </w:r>
    </w:p>
    <w:p w14:paraId="15E9BA12" w14:textId="77777777" w:rsidR="00D90EF1" w:rsidRPr="00D90EF1" w:rsidRDefault="00D90EF1" w:rsidP="00D90EF1">
      <w:pPr>
        <w:tabs>
          <w:tab w:val="right" w:pos="9000"/>
        </w:tabs>
        <w:rPr>
          <w:sz w:val="22"/>
          <w:szCs w:val="22"/>
        </w:rPr>
      </w:pPr>
    </w:p>
    <w:p w14:paraId="4293FD7C" w14:textId="77777777" w:rsidR="00D90EF1" w:rsidRPr="00D90EF1" w:rsidRDefault="00D90EF1" w:rsidP="00D90EF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>Cena netto:   ......................................................................... PLN</w:t>
      </w:r>
    </w:p>
    <w:p w14:paraId="427059AF" w14:textId="77777777" w:rsidR="00D90EF1" w:rsidRPr="00D90EF1" w:rsidRDefault="00D90EF1" w:rsidP="00D90EF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B2D6E08" w14:textId="77777777" w:rsidR="00D90EF1" w:rsidRPr="00D90EF1" w:rsidRDefault="00D90EF1" w:rsidP="00D90EF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0EF1">
        <w:rPr>
          <w:b/>
          <w:sz w:val="22"/>
          <w:szCs w:val="22"/>
        </w:rPr>
        <w:t>Cena brutto: ......................................................................... PLN</w:t>
      </w:r>
    </w:p>
    <w:p w14:paraId="48E3127B" w14:textId="77777777" w:rsidR="00D90EF1" w:rsidRPr="00D90EF1" w:rsidRDefault="00D90EF1" w:rsidP="00D90EF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A48CFFA" w14:textId="34520918" w:rsidR="00D90EF1" w:rsidRPr="00D90EF1" w:rsidRDefault="00D90EF1" w:rsidP="00D90EF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0EF1">
        <w:rPr>
          <w:sz w:val="22"/>
          <w:szCs w:val="22"/>
        </w:rPr>
        <w:t>Słownie brutto</w:t>
      </w:r>
      <w:r>
        <w:rPr>
          <w:sz w:val="22"/>
          <w:szCs w:val="22"/>
        </w:rPr>
        <w:t xml:space="preserve">: </w:t>
      </w:r>
      <w:r w:rsidRPr="00D90EF1">
        <w:rPr>
          <w:sz w:val="22"/>
          <w:szCs w:val="22"/>
        </w:rPr>
        <w:t>.......................................................................................................................</w:t>
      </w:r>
      <w:r>
        <w:rPr>
          <w:sz w:val="22"/>
          <w:szCs w:val="22"/>
        </w:rPr>
        <w:t>...................</w:t>
      </w:r>
    </w:p>
    <w:p w14:paraId="665F74BF" w14:textId="77777777" w:rsidR="00D90EF1" w:rsidRPr="00D90EF1" w:rsidRDefault="00D90EF1" w:rsidP="00D90EF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70EB5CD" w14:textId="77777777" w:rsidR="00D90EF1" w:rsidRPr="00D90EF1" w:rsidRDefault="00D90EF1" w:rsidP="00D90EF1">
      <w:pPr>
        <w:pStyle w:val="Tekstpodstawowy"/>
        <w:rPr>
          <w:sz w:val="22"/>
          <w:szCs w:val="22"/>
        </w:rPr>
      </w:pPr>
      <w:r w:rsidRPr="00D90EF1">
        <w:rPr>
          <w:sz w:val="22"/>
          <w:szCs w:val="22"/>
        </w:rPr>
        <w:t>Powyższa cena zawiera podatek VAT w wysokości .......... % tj. ……………………. PLN</w:t>
      </w:r>
    </w:p>
    <w:p w14:paraId="0A616154" w14:textId="22708741" w:rsidR="00D90EF1" w:rsidRDefault="00D90EF1" w:rsidP="00D90EF1">
      <w:pPr>
        <w:pStyle w:val="Tekstpodstawowy"/>
        <w:rPr>
          <w:sz w:val="22"/>
          <w:szCs w:val="22"/>
        </w:rPr>
      </w:pPr>
      <w:r w:rsidRPr="00D90EF1">
        <w:rPr>
          <w:sz w:val="22"/>
          <w:szCs w:val="22"/>
        </w:rPr>
        <w:t>Producent/typ/model</w:t>
      </w:r>
      <w:r w:rsidR="00654E3A">
        <w:rPr>
          <w:sz w:val="22"/>
          <w:szCs w:val="22"/>
        </w:rPr>
        <w:t xml:space="preserve"> zaoferowanego sprzętu tj.:</w:t>
      </w:r>
    </w:p>
    <w:p w14:paraId="34DCCE4B" w14:textId="732E68E5" w:rsidR="00654E3A" w:rsidRDefault="00654E3A" w:rsidP="00654E3A">
      <w:pPr>
        <w:pStyle w:val="Tekstpodstawowy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NAS: ………………………………………………………………………………</w:t>
      </w:r>
    </w:p>
    <w:p w14:paraId="5D2091BA" w14:textId="12BDD97B" w:rsidR="00654E3A" w:rsidRPr="00654E3A" w:rsidRDefault="00654E3A" w:rsidP="00D90EF1">
      <w:pPr>
        <w:pStyle w:val="Tekstpodstawowy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Dysków twardych: ………………………………………………………………..</w:t>
      </w:r>
    </w:p>
    <w:p w14:paraId="54DF7DB3" w14:textId="47A89351" w:rsidR="00D90EF1" w:rsidRPr="00D90EF1" w:rsidRDefault="00D90EF1" w:rsidP="00D90EF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D90EF1">
        <w:rPr>
          <w:b/>
          <w:sz w:val="22"/>
          <w:szCs w:val="22"/>
        </w:rPr>
        <w:t xml:space="preserve">Termin realizacji umowy: </w:t>
      </w:r>
      <w:r w:rsidRPr="00D90EF1">
        <w:rPr>
          <w:b/>
          <w:iCs/>
          <w:color w:val="000000"/>
          <w:sz w:val="22"/>
          <w:szCs w:val="22"/>
        </w:rPr>
        <w:t xml:space="preserve">do ………… dni od daty otrzymania zamówienia potwierdzonego przez </w:t>
      </w:r>
      <w:proofErr w:type="spellStart"/>
      <w:r w:rsidRPr="00D90EF1">
        <w:rPr>
          <w:b/>
          <w:iCs/>
          <w:color w:val="000000"/>
          <w:sz w:val="22"/>
          <w:szCs w:val="22"/>
        </w:rPr>
        <w:t>MEiN</w:t>
      </w:r>
      <w:proofErr w:type="spellEnd"/>
      <w:r w:rsidRPr="00D90EF1">
        <w:rPr>
          <w:b/>
          <w:iCs/>
          <w:color w:val="000000"/>
          <w:sz w:val="22"/>
          <w:szCs w:val="22"/>
        </w:rPr>
        <w:t xml:space="preserve"> </w:t>
      </w:r>
      <w:r w:rsidRPr="00D90EF1">
        <w:rPr>
          <w:b/>
          <w:iCs/>
          <w:color w:val="000000"/>
          <w:sz w:val="22"/>
          <w:szCs w:val="22"/>
          <w:highlight w:val="yellow"/>
        </w:rPr>
        <w:t>(kryterium oceny ofert)</w:t>
      </w:r>
    </w:p>
    <w:p w14:paraId="06CA95B9" w14:textId="77777777" w:rsidR="00D90EF1" w:rsidRPr="00D90EF1" w:rsidRDefault="00D90EF1" w:rsidP="00D90EF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D90EF1">
        <w:rPr>
          <w:b/>
          <w:sz w:val="22"/>
          <w:szCs w:val="22"/>
        </w:rPr>
        <w:t>Okres udzielonej gwarancji wynosi:</w:t>
      </w:r>
      <w:r w:rsidRPr="00D90EF1">
        <w:rPr>
          <w:sz w:val="22"/>
          <w:szCs w:val="22"/>
        </w:rPr>
        <w:t xml:space="preserve"> </w:t>
      </w:r>
    </w:p>
    <w:p w14:paraId="236CBA5F" w14:textId="509D6B70" w:rsidR="00D90EF1" w:rsidRPr="00D90EF1" w:rsidRDefault="00D90EF1" w:rsidP="00D90EF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D90EF1">
        <w:rPr>
          <w:b/>
          <w:bCs/>
          <w:sz w:val="22"/>
          <w:szCs w:val="22"/>
        </w:rPr>
        <w:t>- na NAS: .………… miesięcy</w:t>
      </w:r>
    </w:p>
    <w:p w14:paraId="1CE61FFC" w14:textId="30A87CDB" w:rsidR="00D90EF1" w:rsidRPr="00D90EF1" w:rsidRDefault="00D90EF1" w:rsidP="00D90EF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D90EF1">
        <w:rPr>
          <w:b/>
          <w:bCs/>
          <w:sz w:val="22"/>
          <w:szCs w:val="22"/>
        </w:rPr>
        <w:t>- na dysk twardy: .………… miesięcy</w:t>
      </w:r>
      <w:r w:rsidRPr="00D90EF1">
        <w:rPr>
          <w:sz w:val="22"/>
          <w:szCs w:val="22"/>
        </w:rPr>
        <w:t xml:space="preserve"> </w:t>
      </w:r>
    </w:p>
    <w:p w14:paraId="3264756B" w14:textId="77777777" w:rsidR="00D90EF1" w:rsidRPr="00D90EF1" w:rsidRDefault="00D90EF1" w:rsidP="00D90EF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90EF1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D90EF1">
        <w:rPr>
          <w:b/>
          <w:sz w:val="22"/>
          <w:szCs w:val="22"/>
        </w:rPr>
        <w:t xml:space="preserve"> TAK/NIE</w:t>
      </w:r>
    </w:p>
    <w:p w14:paraId="52F9644F" w14:textId="77777777" w:rsidR="00D90EF1" w:rsidRPr="00D90EF1" w:rsidRDefault="00D90EF1" w:rsidP="00D90EF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90EF1">
        <w:rPr>
          <w:b/>
          <w:sz w:val="22"/>
          <w:szCs w:val="22"/>
        </w:rPr>
        <w:lastRenderedPageBreak/>
        <w:t xml:space="preserve">Termin płatności: </w:t>
      </w:r>
      <w:r w:rsidRPr="00D90EF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48A0DC1" w14:textId="77777777" w:rsidR="00D90EF1" w:rsidRPr="00D90EF1" w:rsidRDefault="00D90EF1" w:rsidP="00D90EF1">
      <w:pPr>
        <w:rPr>
          <w:i/>
          <w:iCs/>
          <w:sz w:val="22"/>
          <w:szCs w:val="22"/>
        </w:rPr>
      </w:pPr>
      <w:r w:rsidRPr="00D90EF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90EF1">
        <w:rPr>
          <w:b/>
          <w:bCs/>
          <w:i/>
          <w:iCs/>
          <w:sz w:val="22"/>
          <w:szCs w:val="22"/>
        </w:rPr>
        <w:t xml:space="preserve">na serwer </w:t>
      </w:r>
      <w:r w:rsidRPr="00D90EF1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7F3E83E5" w14:textId="77777777" w:rsidR="00D90EF1" w:rsidRPr="00D90EF1" w:rsidRDefault="00D90EF1" w:rsidP="00D90EF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56DFC8" w14:textId="77777777" w:rsidR="00D90EF1" w:rsidRPr="00D90EF1" w:rsidRDefault="00D90EF1" w:rsidP="00D90EF1">
      <w:pPr>
        <w:tabs>
          <w:tab w:val="left" w:pos="5040"/>
        </w:tabs>
        <w:rPr>
          <w:sz w:val="22"/>
          <w:szCs w:val="22"/>
        </w:rPr>
      </w:pPr>
    </w:p>
    <w:p w14:paraId="4BD3AB3C" w14:textId="77777777" w:rsidR="00D90EF1" w:rsidRPr="00D90EF1" w:rsidRDefault="00D90EF1" w:rsidP="00D90EF1">
      <w:pPr>
        <w:rPr>
          <w:b/>
          <w:sz w:val="22"/>
          <w:szCs w:val="22"/>
          <w:u w:val="single"/>
        </w:rPr>
      </w:pPr>
      <w:r w:rsidRPr="00D90EF1">
        <w:rPr>
          <w:sz w:val="22"/>
          <w:szCs w:val="22"/>
        </w:rPr>
        <w:br w:type="page"/>
      </w:r>
      <w:r w:rsidRPr="00D90EF1">
        <w:rPr>
          <w:b/>
          <w:sz w:val="22"/>
          <w:szCs w:val="22"/>
          <w:u w:val="single"/>
        </w:rPr>
        <w:lastRenderedPageBreak/>
        <w:t>Jednocześnie oświadczamy, że:</w:t>
      </w:r>
    </w:p>
    <w:p w14:paraId="125D03C0" w14:textId="77777777" w:rsidR="00D90EF1" w:rsidRPr="00D90EF1" w:rsidRDefault="00D90EF1" w:rsidP="00D90EF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90EF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565A642" w14:textId="77777777" w:rsidR="00D90EF1" w:rsidRPr="00D90EF1" w:rsidRDefault="00D90EF1" w:rsidP="00D90EF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90EF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90EF1">
        <w:rPr>
          <w:color w:val="000000"/>
          <w:sz w:val="22"/>
          <w:szCs w:val="22"/>
        </w:rPr>
        <w:t xml:space="preserve"> i nie wnosimy do nich żadnych zastrzeżeń.</w:t>
      </w:r>
    </w:p>
    <w:p w14:paraId="77A7ECB8" w14:textId="77777777" w:rsidR="00D90EF1" w:rsidRPr="00D90EF1" w:rsidRDefault="00D90EF1" w:rsidP="00D90EF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90EF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D90EF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90EF1">
        <w:rPr>
          <w:sz w:val="22"/>
          <w:szCs w:val="22"/>
        </w:rPr>
        <w:t>późn</w:t>
      </w:r>
      <w:proofErr w:type="spellEnd"/>
      <w:r w:rsidRPr="00D90EF1">
        <w:rPr>
          <w:sz w:val="22"/>
          <w:szCs w:val="22"/>
        </w:rPr>
        <w:t xml:space="preserve">. zm.) </w:t>
      </w:r>
      <w:r w:rsidRPr="00D90EF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D90EF1">
        <w:rPr>
          <w:b/>
          <w:color w:val="000000"/>
          <w:sz w:val="22"/>
          <w:szCs w:val="22"/>
          <w:lang w:eastAsia="ar-SA"/>
        </w:rPr>
        <w:t xml:space="preserve">na serwer </w:t>
      </w:r>
      <w:r w:rsidRPr="00D90EF1">
        <w:rPr>
          <w:sz w:val="22"/>
          <w:szCs w:val="22"/>
        </w:rPr>
        <w:t xml:space="preserve">w zakresie objętym zwolnieniem – zgodnie z art. 83 ust. 1 pkt 26 przywołanej ustawy. </w:t>
      </w:r>
    </w:p>
    <w:p w14:paraId="00313846" w14:textId="77777777" w:rsidR="00D90EF1" w:rsidRPr="00D90EF1" w:rsidRDefault="00D90EF1" w:rsidP="00D90EF1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D90EF1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90EF1">
        <w:rPr>
          <w:b/>
          <w:color w:val="000000"/>
          <w:sz w:val="22"/>
          <w:szCs w:val="22"/>
          <w:lang w:eastAsia="ar-SA"/>
        </w:rPr>
        <w:t xml:space="preserve">serwer </w:t>
      </w:r>
      <w:r w:rsidRPr="00D90EF1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D90EF1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D90EF1">
        <w:rPr>
          <w:sz w:val="22"/>
          <w:szCs w:val="22"/>
        </w:rPr>
        <w:t>późn</w:t>
      </w:r>
      <w:proofErr w:type="spellEnd"/>
      <w:r w:rsidRPr="00D90EF1">
        <w:rPr>
          <w:sz w:val="22"/>
          <w:szCs w:val="22"/>
        </w:rPr>
        <w:t>. zm.)</w:t>
      </w:r>
    </w:p>
    <w:p w14:paraId="7B48786B" w14:textId="77777777" w:rsidR="00D90EF1" w:rsidRPr="00D90EF1" w:rsidRDefault="00D90EF1" w:rsidP="00D90EF1">
      <w:pPr>
        <w:numPr>
          <w:ilvl w:val="0"/>
          <w:numId w:val="1"/>
        </w:numPr>
        <w:jc w:val="both"/>
        <w:rPr>
          <w:sz w:val="22"/>
          <w:szCs w:val="22"/>
        </w:rPr>
      </w:pPr>
      <w:r w:rsidRPr="00D90EF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6409A68" w14:textId="77777777" w:rsidR="00D90EF1" w:rsidRPr="00D90EF1" w:rsidRDefault="00D90EF1" w:rsidP="00D90EF1">
      <w:pPr>
        <w:ind w:left="360"/>
        <w:jc w:val="both"/>
        <w:rPr>
          <w:i/>
          <w:sz w:val="22"/>
          <w:szCs w:val="22"/>
        </w:rPr>
      </w:pPr>
      <w:r w:rsidRPr="00D90EF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706179" w14:textId="77777777" w:rsidR="00D90EF1" w:rsidRPr="00D90EF1" w:rsidRDefault="00D90EF1" w:rsidP="00D90EF1">
      <w:pPr>
        <w:ind w:left="360"/>
        <w:jc w:val="both"/>
        <w:rPr>
          <w:i/>
          <w:sz w:val="22"/>
          <w:szCs w:val="22"/>
        </w:rPr>
      </w:pPr>
      <w:r w:rsidRPr="00D90EF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5822B1" w14:textId="77777777" w:rsidR="00D90EF1" w:rsidRPr="00D90EF1" w:rsidRDefault="00D90EF1" w:rsidP="00D90EF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90EF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EF1" w:rsidRPr="00D90EF1" w14:paraId="3A922056" w14:textId="77777777" w:rsidTr="00362F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7C1EF" w14:textId="77777777" w:rsidR="00D90EF1" w:rsidRPr="00D90EF1" w:rsidRDefault="00D90EF1" w:rsidP="00362F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0EF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7BB4C" w14:textId="77777777" w:rsidR="00D90EF1" w:rsidRPr="00D90EF1" w:rsidRDefault="00D90EF1" w:rsidP="00362F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0EF1">
              <w:rPr>
                <w:sz w:val="22"/>
                <w:szCs w:val="22"/>
              </w:rPr>
              <w:t xml:space="preserve">Opis części zamówienia, którą wykonawca </w:t>
            </w:r>
          </w:p>
          <w:p w14:paraId="58794BC4" w14:textId="77777777" w:rsidR="00D90EF1" w:rsidRPr="00D90EF1" w:rsidRDefault="00D90EF1" w:rsidP="00362F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0EF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C9377" w14:textId="77777777" w:rsidR="00D90EF1" w:rsidRPr="00D90EF1" w:rsidRDefault="00D90EF1" w:rsidP="00362F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0EF1">
              <w:rPr>
                <w:sz w:val="22"/>
                <w:szCs w:val="22"/>
              </w:rPr>
              <w:t>Nazwa podwykonawcy</w:t>
            </w:r>
            <w:r w:rsidRPr="00D90EF1">
              <w:rPr>
                <w:sz w:val="22"/>
                <w:szCs w:val="22"/>
              </w:rPr>
              <w:br/>
              <w:t>(o ile jest znana)</w:t>
            </w:r>
          </w:p>
        </w:tc>
      </w:tr>
      <w:tr w:rsidR="00D90EF1" w:rsidRPr="00D90EF1" w14:paraId="3FCCD2F3" w14:textId="77777777" w:rsidTr="00362F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F507F" w14:textId="77777777" w:rsidR="00D90EF1" w:rsidRPr="00D90EF1" w:rsidRDefault="00D90EF1" w:rsidP="00362F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FD608" w14:textId="77777777" w:rsidR="00D90EF1" w:rsidRPr="00D90EF1" w:rsidRDefault="00D90EF1" w:rsidP="00362F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2A5BB" w14:textId="77777777" w:rsidR="00D90EF1" w:rsidRPr="00D90EF1" w:rsidRDefault="00D90EF1" w:rsidP="00362F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EF1" w:rsidRPr="00D90EF1" w14:paraId="5F06FE4B" w14:textId="77777777" w:rsidTr="00362F8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580DB" w14:textId="77777777" w:rsidR="00D90EF1" w:rsidRPr="00D90EF1" w:rsidRDefault="00D90EF1" w:rsidP="00362F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D1D76" w14:textId="77777777" w:rsidR="00D90EF1" w:rsidRPr="00D90EF1" w:rsidRDefault="00D90EF1" w:rsidP="00362F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011C9" w14:textId="77777777" w:rsidR="00D90EF1" w:rsidRPr="00D90EF1" w:rsidRDefault="00D90EF1" w:rsidP="00362F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567EE1" w14:textId="77777777" w:rsidR="00D90EF1" w:rsidRPr="00D90EF1" w:rsidRDefault="00D90EF1" w:rsidP="00D90EF1">
      <w:pPr>
        <w:numPr>
          <w:ilvl w:val="0"/>
          <w:numId w:val="1"/>
        </w:numPr>
        <w:jc w:val="both"/>
        <w:rPr>
          <w:sz w:val="22"/>
          <w:szCs w:val="22"/>
        </w:rPr>
      </w:pPr>
      <w:r w:rsidRPr="00D90EF1">
        <w:rPr>
          <w:sz w:val="22"/>
          <w:szCs w:val="22"/>
        </w:rPr>
        <w:t>Umocowanymi do reprezentowania naszej firmy są następujące osoby:</w:t>
      </w:r>
    </w:p>
    <w:p w14:paraId="534E4C56" w14:textId="77777777" w:rsidR="00D90EF1" w:rsidRPr="00D90EF1" w:rsidRDefault="00D90EF1" w:rsidP="00D90EF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90EF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90EF1">
        <w:rPr>
          <w:rFonts w:ascii="Times New Roman" w:hAnsi="Times New Roman" w:cs="Times New Roman"/>
          <w:sz w:val="22"/>
          <w:szCs w:val="22"/>
        </w:rPr>
        <w:tab/>
      </w:r>
      <w:r w:rsidRPr="00D90EF1">
        <w:rPr>
          <w:rFonts w:ascii="Times New Roman" w:hAnsi="Times New Roman" w:cs="Times New Roman"/>
          <w:sz w:val="22"/>
          <w:szCs w:val="22"/>
        </w:rPr>
        <w:tab/>
      </w:r>
      <w:r w:rsidRPr="00D90EF1">
        <w:rPr>
          <w:rFonts w:ascii="Times New Roman" w:hAnsi="Times New Roman" w:cs="Times New Roman"/>
          <w:sz w:val="22"/>
          <w:szCs w:val="22"/>
        </w:rPr>
        <w:tab/>
      </w:r>
      <w:r w:rsidRPr="00D90EF1">
        <w:rPr>
          <w:rFonts w:ascii="Times New Roman" w:hAnsi="Times New Roman" w:cs="Times New Roman"/>
          <w:sz w:val="22"/>
          <w:szCs w:val="22"/>
        </w:rPr>
        <w:tab/>
      </w:r>
      <w:r w:rsidRPr="00D90EF1">
        <w:rPr>
          <w:rFonts w:ascii="Times New Roman" w:hAnsi="Times New Roman" w:cs="Times New Roman"/>
          <w:sz w:val="22"/>
          <w:szCs w:val="22"/>
        </w:rPr>
        <w:tab/>
      </w:r>
      <w:r w:rsidRPr="00D90EF1">
        <w:rPr>
          <w:rFonts w:ascii="Times New Roman" w:hAnsi="Times New Roman" w:cs="Times New Roman"/>
          <w:sz w:val="22"/>
          <w:szCs w:val="22"/>
        </w:rPr>
        <w:tab/>
      </w:r>
      <w:r w:rsidRPr="00D90EF1">
        <w:rPr>
          <w:rFonts w:ascii="Times New Roman" w:hAnsi="Times New Roman" w:cs="Times New Roman"/>
          <w:sz w:val="22"/>
          <w:szCs w:val="22"/>
        </w:rPr>
        <w:tab/>
      </w:r>
    </w:p>
    <w:p w14:paraId="7DD36DD5" w14:textId="77777777" w:rsidR="00D90EF1" w:rsidRPr="00D90EF1" w:rsidRDefault="00D90EF1" w:rsidP="00D90EF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90EF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90EF1">
        <w:rPr>
          <w:sz w:val="22"/>
          <w:szCs w:val="22"/>
        </w:rPr>
        <w:tab/>
      </w:r>
      <w:r w:rsidRPr="00D90EF1">
        <w:rPr>
          <w:sz w:val="22"/>
          <w:szCs w:val="22"/>
        </w:rPr>
        <w:tab/>
        <w:t xml:space="preserve"> </w:t>
      </w:r>
    </w:p>
    <w:p w14:paraId="3329887B" w14:textId="77777777" w:rsidR="00D90EF1" w:rsidRPr="00D90EF1" w:rsidRDefault="00D90EF1" w:rsidP="00D90EF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90EF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90EF1">
        <w:rPr>
          <w:sz w:val="22"/>
          <w:szCs w:val="22"/>
        </w:rPr>
        <w:tab/>
      </w:r>
      <w:r w:rsidRPr="00D90EF1">
        <w:rPr>
          <w:sz w:val="22"/>
          <w:szCs w:val="22"/>
        </w:rPr>
        <w:tab/>
        <w:t xml:space="preserve"> .</w:t>
      </w:r>
    </w:p>
    <w:p w14:paraId="5B659326" w14:textId="77777777" w:rsidR="00D90EF1" w:rsidRPr="00D90EF1" w:rsidRDefault="00D90EF1" w:rsidP="00D90EF1">
      <w:pPr>
        <w:numPr>
          <w:ilvl w:val="0"/>
          <w:numId w:val="1"/>
        </w:numPr>
        <w:jc w:val="both"/>
        <w:rPr>
          <w:sz w:val="22"/>
          <w:szCs w:val="22"/>
        </w:rPr>
      </w:pPr>
      <w:r w:rsidRPr="00D90EF1">
        <w:rPr>
          <w:sz w:val="22"/>
          <w:szCs w:val="22"/>
        </w:rPr>
        <w:t>Umocowanie dla powyżej wskazanych osób wynika z następującego (</w:t>
      </w:r>
      <w:proofErr w:type="spellStart"/>
      <w:r w:rsidRPr="00D90EF1">
        <w:rPr>
          <w:sz w:val="22"/>
          <w:szCs w:val="22"/>
        </w:rPr>
        <w:t>ych</w:t>
      </w:r>
      <w:proofErr w:type="spellEnd"/>
      <w:r w:rsidRPr="00D90EF1">
        <w:rPr>
          <w:sz w:val="22"/>
          <w:szCs w:val="22"/>
        </w:rPr>
        <w:t>) dokumentu(ów)</w:t>
      </w:r>
    </w:p>
    <w:p w14:paraId="62CB090C" w14:textId="77777777" w:rsidR="00D90EF1" w:rsidRPr="00D90EF1" w:rsidRDefault="00D90EF1" w:rsidP="00D90EF1">
      <w:pPr>
        <w:jc w:val="both"/>
        <w:rPr>
          <w:sz w:val="22"/>
          <w:szCs w:val="22"/>
        </w:rPr>
      </w:pPr>
      <w:r w:rsidRPr="00D90EF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26EEF2" w14:textId="77777777" w:rsidR="00D90EF1" w:rsidRPr="00D90EF1" w:rsidRDefault="00D90EF1" w:rsidP="00D90EF1">
      <w:pPr>
        <w:numPr>
          <w:ilvl w:val="0"/>
          <w:numId w:val="1"/>
        </w:numPr>
        <w:jc w:val="both"/>
        <w:rPr>
          <w:sz w:val="22"/>
          <w:szCs w:val="22"/>
        </w:rPr>
      </w:pPr>
      <w:r w:rsidRPr="00D90EF1">
        <w:rPr>
          <w:sz w:val="22"/>
          <w:szCs w:val="22"/>
        </w:rPr>
        <w:t>załącznikami do niniejszej oferty są:</w:t>
      </w:r>
    </w:p>
    <w:p w14:paraId="4AA98EBC" w14:textId="77777777" w:rsidR="00D90EF1" w:rsidRPr="00D90EF1" w:rsidRDefault="00D90EF1" w:rsidP="00D90EF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90EF1">
        <w:rPr>
          <w:sz w:val="22"/>
          <w:szCs w:val="22"/>
        </w:rPr>
        <w:t>………………………………………………………………………………………….</w:t>
      </w:r>
    </w:p>
    <w:p w14:paraId="65D58D73" w14:textId="77777777" w:rsidR="00D90EF1" w:rsidRPr="00D90EF1" w:rsidRDefault="00D90EF1" w:rsidP="00D90EF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90EF1">
        <w:rPr>
          <w:sz w:val="22"/>
          <w:szCs w:val="22"/>
        </w:rPr>
        <w:t>……………………………………………..……………………………………………</w:t>
      </w:r>
    </w:p>
    <w:p w14:paraId="4CA055BC" w14:textId="77777777" w:rsidR="00D90EF1" w:rsidRPr="00D90EF1" w:rsidRDefault="00D90EF1" w:rsidP="00D90EF1">
      <w:pPr>
        <w:jc w:val="both"/>
        <w:rPr>
          <w:b/>
          <w:color w:val="FF0000"/>
          <w:sz w:val="22"/>
          <w:szCs w:val="22"/>
        </w:rPr>
      </w:pPr>
    </w:p>
    <w:p w14:paraId="3E05E8C9" w14:textId="77777777" w:rsidR="00D90EF1" w:rsidRPr="00D90EF1" w:rsidRDefault="00D90EF1" w:rsidP="00D90EF1">
      <w:pPr>
        <w:jc w:val="both"/>
        <w:rPr>
          <w:b/>
          <w:color w:val="FF0000"/>
          <w:sz w:val="22"/>
          <w:szCs w:val="22"/>
        </w:rPr>
      </w:pPr>
      <w:r w:rsidRPr="00D90EF1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3C0388C" w14:textId="77777777" w:rsidR="00D90EF1" w:rsidRPr="00D90EF1" w:rsidRDefault="00D90EF1" w:rsidP="00D90EF1">
      <w:pPr>
        <w:rPr>
          <w:b/>
          <w:sz w:val="22"/>
          <w:szCs w:val="22"/>
          <w:u w:val="single"/>
        </w:rPr>
      </w:pPr>
    </w:p>
    <w:p w14:paraId="0045F7F4" w14:textId="77777777" w:rsidR="00D90EF1" w:rsidRPr="00D90EF1" w:rsidRDefault="00D90EF1" w:rsidP="00D90EF1">
      <w:pPr>
        <w:rPr>
          <w:b/>
          <w:sz w:val="22"/>
          <w:szCs w:val="22"/>
          <w:u w:val="single"/>
        </w:rPr>
      </w:pPr>
    </w:p>
    <w:p w14:paraId="1D3B377A" w14:textId="77777777" w:rsidR="008D2AB8" w:rsidRPr="00D90EF1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sectPr w:rsidR="008D2AB8" w:rsidRPr="00D90E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2BDE3" w14:textId="77777777" w:rsidR="005A1590" w:rsidRDefault="005A1590">
      <w:r>
        <w:separator/>
      </w:r>
    </w:p>
  </w:endnote>
  <w:endnote w:type="continuationSeparator" w:id="0">
    <w:p w14:paraId="7F62E85A" w14:textId="77777777" w:rsidR="005A1590" w:rsidRDefault="005A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01628" w14:textId="77777777" w:rsidR="006E156F" w:rsidRDefault="006E15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21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84200" w14:textId="77777777" w:rsidR="006E156F" w:rsidRDefault="006E15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D10E5" w14:textId="77777777" w:rsidR="005A1590" w:rsidRDefault="005A1590">
      <w:r>
        <w:separator/>
      </w:r>
    </w:p>
  </w:footnote>
  <w:footnote w:type="continuationSeparator" w:id="0">
    <w:p w14:paraId="19CA0821" w14:textId="77777777" w:rsidR="005A1590" w:rsidRDefault="005A1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533C1" w14:textId="77777777" w:rsidR="006E156F" w:rsidRDefault="006E1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964C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3E2B0" w14:textId="77777777" w:rsidR="006E156F" w:rsidRDefault="006E1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F213D1"/>
    <w:multiLevelType w:val="hybridMultilevel"/>
    <w:tmpl w:val="E8383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59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1590"/>
    <w:rsid w:val="005D2C65"/>
    <w:rsid w:val="005E6D94"/>
    <w:rsid w:val="0063384F"/>
    <w:rsid w:val="00643C6F"/>
    <w:rsid w:val="00646202"/>
    <w:rsid w:val="0065290F"/>
    <w:rsid w:val="00654E3A"/>
    <w:rsid w:val="006815F6"/>
    <w:rsid w:val="006E156F"/>
    <w:rsid w:val="007748F0"/>
    <w:rsid w:val="007A4321"/>
    <w:rsid w:val="00833933"/>
    <w:rsid w:val="00853083"/>
    <w:rsid w:val="008B2F0C"/>
    <w:rsid w:val="008B4928"/>
    <w:rsid w:val="008D2AB8"/>
    <w:rsid w:val="008F1C66"/>
    <w:rsid w:val="0092312C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90EF1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093F0"/>
  <w15:chartTrackingRefBased/>
  <w15:docId w15:val="{390E4005-E143-4D99-8F1F-A5746164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2022-02-10T12:47:00Z</dcterms:created>
  <dcterms:modified xsi:type="dcterms:W3CDTF">2022-02-10T12:47:00Z</dcterms:modified>
</cp:coreProperties>
</file>