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7987671F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9E6A7E">
        <w:rPr>
          <w:b/>
          <w:sz w:val="24"/>
        </w:rPr>
        <w:t>71</w:t>
      </w:r>
      <w:r>
        <w:rPr>
          <w:b/>
          <w:sz w:val="24"/>
        </w:rPr>
        <w:t>/2</w:t>
      </w:r>
      <w:r w:rsidR="00E1688F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983AE82" w:rsidR="001B2C00" w:rsidRPr="00C85E06" w:rsidRDefault="009E6A7E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E6A7E">
        <w:rPr>
          <w:rFonts w:ascii="Verdana" w:eastAsia="Times New Roman" w:hAnsi="Verdana"/>
          <w:b/>
          <w:sz w:val="20"/>
          <w:szCs w:val="20"/>
          <w:lang w:eastAsia="pl-PL"/>
        </w:rPr>
        <w:t>dostawa laptopa na potrzeby  Centrum Rekrutacji - KC-zp.272-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71</w:t>
      </w:r>
      <w:r w:rsidRPr="009E6A7E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39116A1B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C206F37" w14:textId="33576FEA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C6D433E" w14:textId="46B97631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F81961" w14:textId="6FF2876F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42AE6D" w14:textId="072A643E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0544D6F" w14:textId="3D2B4390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FCBB38C" w14:textId="04B3C79F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FFDD65B" w14:textId="77777777" w:rsidR="00415B13" w:rsidRDefault="00415B13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1" w:name="_GoBack"/>
      <w:bookmarkEnd w:id="1"/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5B240" w14:textId="77777777" w:rsidR="00763437" w:rsidRDefault="00763437">
      <w:r>
        <w:separator/>
      </w:r>
    </w:p>
  </w:endnote>
  <w:endnote w:type="continuationSeparator" w:id="0">
    <w:p w14:paraId="09192AC5" w14:textId="77777777" w:rsidR="00763437" w:rsidRDefault="0076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E12FA" w14:textId="77777777" w:rsidR="00763437" w:rsidRDefault="00763437">
      <w:r>
        <w:separator/>
      </w:r>
    </w:p>
  </w:footnote>
  <w:footnote w:type="continuationSeparator" w:id="0">
    <w:p w14:paraId="332AA6E7" w14:textId="77777777" w:rsidR="00763437" w:rsidRDefault="0076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34AD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15B13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3437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6A7E"/>
    <w:rsid w:val="00A24942"/>
    <w:rsid w:val="00A311C9"/>
    <w:rsid w:val="00A40EF0"/>
    <w:rsid w:val="00A46EFE"/>
    <w:rsid w:val="00A73F7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1688F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50562-35C2-4482-8D78-0BB8B779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5</cp:revision>
  <cp:lastPrinted>2021-06-22T11:54:00Z</cp:lastPrinted>
  <dcterms:created xsi:type="dcterms:W3CDTF">2022-02-11T09:08:00Z</dcterms:created>
  <dcterms:modified xsi:type="dcterms:W3CDTF">2022-02-11T09:39:00Z</dcterms:modified>
</cp:coreProperties>
</file>