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694EE" w14:textId="77777777" w:rsidR="00EB1359" w:rsidRPr="003261E7" w:rsidRDefault="006B7CAF" w:rsidP="00EB1359">
      <w:pPr>
        <w:spacing w:after="240"/>
        <w:jc w:val="right"/>
        <w:rPr>
          <w:sz w:val="22"/>
          <w:szCs w:val="22"/>
        </w:rPr>
      </w:pPr>
      <w:r w:rsidRPr="006B7CA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6B7CAF">
        <w:rPr>
          <w:sz w:val="22"/>
          <w:szCs w:val="22"/>
        </w:rPr>
        <w:t>2022-02-17</w:t>
      </w:r>
    </w:p>
    <w:p w14:paraId="0C2C550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BC72DA9" w14:textId="77777777" w:rsidR="00EB1359" w:rsidRPr="003261E7" w:rsidRDefault="006B7CAF" w:rsidP="00EB1359">
      <w:pPr>
        <w:spacing w:after="40"/>
        <w:rPr>
          <w:b/>
          <w:bCs/>
          <w:sz w:val="22"/>
          <w:szCs w:val="22"/>
        </w:rPr>
      </w:pPr>
      <w:r w:rsidRPr="006B7CA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32F7BBE" w14:textId="77777777" w:rsidR="00EB1359" w:rsidRPr="003261E7" w:rsidRDefault="006B7CAF" w:rsidP="00EB1359">
      <w:pPr>
        <w:rPr>
          <w:sz w:val="22"/>
          <w:szCs w:val="22"/>
        </w:rPr>
      </w:pPr>
      <w:r w:rsidRPr="006B7CA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6B7CAF">
        <w:rPr>
          <w:sz w:val="22"/>
          <w:szCs w:val="22"/>
        </w:rPr>
        <w:t>66</w:t>
      </w:r>
    </w:p>
    <w:p w14:paraId="0FAB0F94" w14:textId="77777777" w:rsidR="00EB1359" w:rsidRPr="003261E7" w:rsidRDefault="006B7CAF" w:rsidP="00EB1359">
      <w:pPr>
        <w:rPr>
          <w:sz w:val="22"/>
          <w:szCs w:val="22"/>
        </w:rPr>
      </w:pPr>
      <w:r w:rsidRPr="006B7CA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6B7CAF">
        <w:rPr>
          <w:sz w:val="22"/>
          <w:szCs w:val="22"/>
        </w:rPr>
        <w:t>Kraków</w:t>
      </w:r>
    </w:p>
    <w:p w14:paraId="3081554B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CB1DE62" w14:textId="4D7121B6" w:rsidR="00EB1359" w:rsidRDefault="00EB1359" w:rsidP="00C245CB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8271252" w14:textId="4C2178BC" w:rsidR="00C245CB" w:rsidRPr="00C245CB" w:rsidRDefault="00C245CB" w:rsidP="00EB1359">
      <w:pPr>
        <w:spacing w:after="480"/>
        <w:jc w:val="both"/>
        <w:rPr>
          <w:bCs/>
        </w:rPr>
      </w:pPr>
      <w:r w:rsidRPr="00C245CB">
        <w:rPr>
          <w:bCs/>
        </w:rPr>
        <w:t>SZP.271.145.(12/2021)/2022</w:t>
      </w:r>
    </w:p>
    <w:p w14:paraId="7EAD420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7CAB3B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5DAE6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F96CDB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B7CAF" w:rsidRPr="003261E7" w14:paraId="7E1EBADC" w14:textId="77777777" w:rsidTr="004940D7">
        <w:trPr>
          <w:trHeight w:val="638"/>
        </w:trPr>
        <w:tc>
          <w:tcPr>
            <w:tcW w:w="959" w:type="dxa"/>
            <w:shd w:val="clear" w:color="auto" w:fill="auto"/>
          </w:tcPr>
          <w:p w14:paraId="55D1DE8E" w14:textId="77777777" w:rsidR="006B7CAF" w:rsidRPr="003261E7" w:rsidRDefault="006B7CAF" w:rsidP="0049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53D4FC" w14:textId="77777777" w:rsidR="006B7CAF" w:rsidRPr="003261E7" w:rsidRDefault="006B7CAF" w:rsidP="0049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7CA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B7CAF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B7CAF">
              <w:rPr>
                <w:b/>
                <w:sz w:val="22"/>
                <w:szCs w:val="22"/>
              </w:rPr>
              <w:t>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BF378B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66BDD6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318895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B7CAF" w:rsidRPr="006B7CAF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B7CAF" w:rsidRPr="006B7CAF">
        <w:rPr>
          <w:sz w:val="22"/>
          <w:szCs w:val="22"/>
        </w:rPr>
        <w:t>(</w:t>
      </w:r>
      <w:proofErr w:type="spellStart"/>
      <w:r w:rsidR="006B7CAF" w:rsidRPr="006B7CAF">
        <w:rPr>
          <w:sz w:val="22"/>
          <w:szCs w:val="22"/>
        </w:rPr>
        <w:t>t.j</w:t>
      </w:r>
      <w:proofErr w:type="spellEnd"/>
      <w:r w:rsidR="006B7CAF" w:rsidRPr="006B7CAF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DAE7BD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88F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7F5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642D9E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B7CAF" w:rsidRPr="00EB1359" w14:paraId="78664AC4" w14:textId="77777777" w:rsidTr="004940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EEF" w14:textId="77777777" w:rsidR="006B7CAF" w:rsidRPr="00710915" w:rsidRDefault="006B7CAF" w:rsidP="004940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B7CAF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CE87" w14:textId="77777777" w:rsidR="006B7CAF" w:rsidRPr="00EB1359" w:rsidRDefault="006B7CAF" w:rsidP="004940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B7CAF">
              <w:rPr>
                <w:b/>
                <w:sz w:val="22"/>
                <w:szCs w:val="22"/>
              </w:rPr>
              <w:t>Pakiet 62</w:t>
            </w:r>
          </w:p>
          <w:p w14:paraId="59A70ABA" w14:textId="7848AC2A" w:rsidR="006B7CAF" w:rsidRDefault="006B7CAF" w:rsidP="004940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B26C8">
              <w:rPr>
                <w:sz w:val="22"/>
                <w:szCs w:val="22"/>
              </w:rPr>
              <w:t xml:space="preserve"> Art. 255</w:t>
            </w:r>
            <w:r w:rsidR="00C245CB">
              <w:rPr>
                <w:sz w:val="22"/>
                <w:szCs w:val="22"/>
              </w:rPr>
              <w:t xml:space="preserve"> pkt 3</w:t>
            </w:r>
          </w:p>
          <w:p w14:paraId="78535ACF" w14:textId="77777777" w:rsidR="006B7CAF" w:rsidRDefault="006B7CAF" w:rsidP="004940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B7CA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3B9B3C9D" w14:textId="77777777" w:rsidR="00C245CB" w:rsidRDefault="00C245CB" w:rsidP="004940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0CF9DDA" w14:textId="1701D028" w:rsidR="006B7CAF" w:rsidRDefault="006B7CAF" w:rsidP="004940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E78857" w14:textId="4FCAF0B4" w:rsidR="006B7CAF" w:rsidRPr="00EB1359" w:rsidRDefault="006B7CAF" w:rsidP="004940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B7CAF">
              <w:rPr>
                <w:sz w:val="22"/>
                <w:szCs w:val="22"/>
              </w:rPr>
              <w:t xml:space="preserve">oferta z najniższą ceną </w:t>
            </w:r>
            <w:r w:rsidR="00C245CB">
              <w:rPr>
                <w:sz w:val="22"/>
                <w:szCs w:val="22"/>
              </w:rPr>
              <w:t xml:space="preserve">tj. </w:t>
            </w:r>
            <w:r w:rsidR="00C245CB" w:rsidRPr="00C245CB">
              <w:rPr>
                <w:sz w:val="22"/>
                <w:szCs w:val="22"/>
              </w:rPr>
              <w:t xml:space="preserve">262 470,24 </w:t>
            </w:r>
            <w:r w:rsidR="00C245CB">
              <w:rPr>
                <w:sz w:val="22"/>
                <w:szCs w:val="22"/>
              </w:rPr>
              <w:t>zł</w:t>
            </w:r>
            <w:r w:rsidR="00C245CB" w:rsidRPr="00C245CB">
              <w:rPr>
                <w:sz w:val="22"/>
                <w:szCs w:val="22"/>
              </w:rPr>
              <w:t xml:space="preserve">  </w:t>
            </w:r>
            <w:r w:rsidRPr="006B7CAF">
              <w:rPr>
                <w:sz w:val="22"/>
                <w:szCs w:val="22"/>
              </w:rPr>
              <w:t>przekracza kwotę jaką zamawiający zamierza przeznaczyć na sfinansowanie zamówienia</w:t>
            </w:r>
            <w:r w:rsidR="00C245CB">
              <w:rPr>
                <w:sz w:val="22"/>
                <w:szCs w:val="22"/>
              </w:rPr>
              <w:t xml:space="preserve"> tj. </w:t>
            </w:r>
            <w:r w:rsidR="00C245CB" w:rsidRPr="00C245CB">
              <w:rPr>
                <w:sz w:val="22"/>
                <w:szCs w:val="22"/>
              </w:rPr>
              <w:t>231 520,70</w:t>
            </w:r>
            <w:r w:rsidR="00C245CB">
              <w:rPr>
                <w:sz w:val="22"/>
                <w:szCs w:val="22"/>
              </w:rPr>
              <w:t xml:space="preserve"> zł.</w:t>
            </w:r>
          </w:p>
        </w:tc>
      </w:tr>
    </w:tbl>
    <w:p w14:paraId="2D5618D0" w14:textId="77777777" w:rsidR="00C245CB" w:rsidRDefault="00C245CB" w:rsidP="00C245CB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EC61EBA" w14:textId="77777777" w:rsidR="00C245CB" w:rsidRDefault="00C245CB" w:rsidP="00C245C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18"/>
        </w:rPr>
      </w:pPr>
    </w:p>
    <w:p w14:paraId="074F4741" w14:textId="55EBB686" w:rsidR="00010B31" w:rsidRPr="00C245CB" w:rsidRDefault="00010B31" w:rsidP="00C245C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18"/>
        </w:rPr>
      </w:pPr>
      <w:r w:rsidRPr="00C245CB">
        <w:rPr>
          <w:i/>
          <w:sz w:val="22"/>
          <w:szCs w:val="18"/>
        </w:rPr>
        <w:t>Zamawiający</w:t>
      </w:r>
    </w:p>
    <w:p w14:paraId="16A4F4E5" w14:textId="67C6D51A" w:rsidR="00C245CB" w:rsidRPr="00C245CB" w:rsidRDefault="00C245CB" w:rsidP="00C245C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18"/>
        </w:rPr>
      </w:pPr>
      <w:r w:rsidRPr="00C245CB">
        <w:rPr>
          <w:i/>
          <w:sz w:val="22"/>
          <w:szCs w:val="18"/>
        </w:rPr>
        <w:t>Z-ca Dyrektora ds. Finansowych</w:t>
      </w:r>
    </w:p>
    <w:p w14:paraId="51EA2767" w14:textId="1A7C019B" w:rsidR="00C245CB" w:rsidRPr="00C245CB" w:rsidRDefault="00C245CB" w:rsidP="00C245C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18"/>
        </w:rPr>
      </w:pPr>
      <w:r>
        <w:rPr>
          <w:i/>
          <w:sz w:val="22"/>
          <w:szCs w:val="18"/>
        </w:rPr>
        <w:t>m</w:t>
      </w:r>
      <w:r w:rsidRPr="00C245CB">
        <w:rPr>
          <w:i/>
          <w:sz w:val="22"/>
          <w:szCs w:val="18"/>
        </w:rPr>
        <w:t xml:space="preserve">gr Dorota Gołąb – </w:t>
      </w:r>
      <w:proofErr w:type="spellStart"/>
      <w:r w:rsidRPr="00C245CB">
        <w:rPr>
          <w:i/>
          <w:sz w:val="22"/>
          <w:szCs w:val="18"/>
        </w:rPr>
        <w:t>Bełtowicz</w:t>
      </w:r>
      <w:proofErr w:type="spellEnd"/>
    </w:p>
    <w:p w14:paraId="076D3A72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E119C57" w14:textId="3022D3EF" w:rsidR="00010B31" w:rsidRPr="00C245CB" w:rsidRDefault="00010B31" w:rsidP="00C245CB">
      <w:pPr>
        <w:spacing w:line="360" w:lineRule="auto"/>
        <w:rPr>
          <w:i/>
          <w:sz w:val="24"/>
        </w:rPr>
      </w:pPr>
    </w:p>
    <w:sectPr w:rsidR="00010B31" w:rsidRPr="00C245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2B0A0" w14:textId="77777777" w:rsidR="006B7CAF" w:rsidRDefault="006B7CAF" w:rsidP="006B7CAF">
      <w:r>
        <w:separator/>
      </w:r>
    </w:p>
  </w:endnote>
  <w:endnote w:type="continuationSeparator" w:id="0">
    <w:p w14:paraId="74FD8729" w14:textId="77777777" w:rsidR="006B7CAF" w:rsidRDefault="006B7CAF" w:rsidP="006B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699C" w14:textId="77777777" w:rsidR="006B7CAF" w:rsidRDefault="006B7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D3034" w14:textId="77777777" w:rsidR="006B7CAF" w:rsidRDefault="006B7C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E1F9A" w14:textId="77777777" w:rsidR="006B7CAF" w:rsidRDefault="006B7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5AA7D" w14:textId="77777777" w:rsidR="006B7CAF" w:rsidRDefault="006B7CAF" w:rsidP="006B7CAF">
      <w:r>
        <w:separator/>
      </w:r>
    </w:p>
  </w:footnote>
  <w:footnote w:type="continuationSeparator" w:id="0">
    <w:p w14:paraId="3C0757D7" w14:textId="77777777" w:rsidR="006B7CAF" w:rsidRDefault="006B7CAF" w:rsidP="006B7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F1DEF" w14:textId="77777777" w:rsidR="006B7CAF" w:rsidRDefault="006B7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7BC89" w14:textId="77777777" w:rsidR="006B7CAF" w:rsidRDefault="006B7C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7D610" w14:textId="77777777" w:rsidR="006B7CAF" w:rsidRDefault="006B7C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208"/>
    <w:rsid w:val="00010B31"/>
    <w:rsid w:val="00082208"/>
    <w:rsid w:val="00104963"/>
    <w:rsid w:val="00150F65"/>
    <w:rsid w:val="002B26C8"/>
    <w:rsid w:val="006B7CAF"/>
    <w:rsid w:val="00823326"/>
    <w:rsid w:val="00856A3E"/>
    <w:rsid w:val="00894412"/>
    <w:rsid w:val="009462DF"/>
    <w:rsid w:val="009500EB"/>
    <w:rsid w:val="00993EFC"/>
    <w:rsid w:val="00AB3E72"/>
    <w:rsid w:val="00AC1A4B"/>
    <w:rsid w:val="00C245C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B043F"/>
  <w15:chartTrackingRefBased/>
  <w15:docId w15:val="{F07A6BBB-CC5C-435A-BF6F-47E4C3B7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B7C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dcterms:created xsi:type="dcterms:W3CDTF">2022-02-17T13:07:00Z</dcterms:created>
  <dcterms:modified xsi:type="dcterms:W3CDTF">2022-02-17T13:13:00Z</dcterms:modified>
</cp:coreProperties>
</file>