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A97E8" w14:textId="44DBD704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709C9792" w:rsidR="00C86F3D" w:rsidRDefault="00AE2A9D" w:rsidP="00C86F3D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17735" wp14:editId="7B66ED53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2057400" cy="793115"/>
                <wp:effectExtent l="0" t="0" r="19050" b="2603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7931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E1A05D" id="AutoShape 2" o:spid="_x0000_s1026" style="position:absolute;margin-left:0;margin-top:.55pt;width:162pt;height:6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"/>
            </w:pict>
          </mc:Fallback>
        </mc:AlternateContent>
      </w:r>
      <w:r w:rsidR="00C86F3D">
        <w:rPr>
          <w:b/>
          <w:sz w:val="24"/>
          <w:szCs w:val="24"/>
        </w:rPr>
        <w:t xml:space="preserve">Załącznik nr </w:t>
      </w:r>
      <w:r w:rsidR="00C44A1F">
        <w:rPr>
          <w:b/>
          <w:sz w:val="24"/>
          <w:szCs w:val="24"/>
        </w:rPr>
        <w:t>6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77777777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" stroked="f">
                <v:textbox inset="0,0,0,0">
                  <w:txbxContent>
                    <w:p w14:paraId="143B0D4C" w14:textId="77777777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6B29103" w14:textId="77777777" w:rsidR="00C86F3D" w:rsidRPr="00540289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C9E678" w14:textId="106A676C" w:rsidR="00C86F3D" w:rsidRPr="00726A14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</w:t>
      </w:r>
      <w:r w:rsidRPr="00726A14">
        <w:rPr>
          <w:color w:val="000000"/>
        </w:rPr>
        <w:t xml:space="preserve">postępowaniu o udzielenie zamówienia publicznego w trybie </w:t>
      </w:r>
      <w:r w:rsidR="00B93B92" w:rsidRPr="00726A14">
        <w:t>podstawowym</w:t>
      </w:r>
      <w:r w:rsidRPr="00726A14">
        <w:t xml:space="preserve"> </w:t>
      </w:r>
      <w:r w:rsidRPr="00726A14">
        <w:rPr>
          <w:color w:val="000000"/>
        </w:rPr>
        <w:t>na:</w:t>
      </w:r>
      <w:r w:rsidR="004C03CA" w:rsidRPr="00726A14">
        <w:rPr>
          <w:rFonts w:ascii="Arial" w:hAnsi="Arial" w:cs="Arial"/>
          <w:b/>
          <w:sz w:val="32"/>
          <w:szCs w:val="32"/>
        </w:rPr>
        <w:t xml:space="preserve"> </w:t>
      </w:r>
      <w:r w:rsidR="00C44A1F" w:rsidRPr="00726A14">
        <w:rPr>
          <w:b/>
        </w:rPr>
        <w:t>Świadczenie usług pocztowych w obrocie krajowym i zagranicznym dla AGH  - KC-zp.272-61/22</w:t>
      </w:r>
      <w:r w:rsidRPr="00726A14">
        <w:rPr>
          <w:b/>
        </w:rPr>
        <w:t>,</w:t>
      </w:r>
      <w:r w:rsidRPr="00726A14">
        <w:rPr>
          <w:color w:val="000000"/>
        </w:rPr>
        <w:t xml:space="preserve"> </w:t>
      </w:r>
      <w:r w:rsidRPr="00726A14">
        <w:t>oświadczamy, że w ciągu ostatnich 3 lat  przed upływem terminu składania ofert zrealizowaliśmy następujące zamówienia o podobnym zakresie i charakterze:</w:t>
      </w:r>
    </w:p>
    <w:tbl>
      <w:tblPr>
        <w:tblW w:w="9072" w:type="dxa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80" w:firstRow="0" w:lastRow="0" w:firstColumn="1" w:lastColumn="0" w:noHBand="0" w:noVBand="0"/>
      </w:tblPr>
      <w:tblGrid>
        <w:gridCol w:w="633"/>
        <w:gridCol w:w="4611"/>
        <w:gridCol w:w="1560"/>
        <w:gridCol w:w="2268"/>
      </w:tblGrid>
      <w:tr w:rsidR="00C86F3D" w:rsidRPr="00726A14" w14:paraId="6C0D05E3" w14:textId="77777777" w:rsidTr="000261AA">
        <w:trPr>
          <w:cantSplit/>
          <w:trHeight w:val="782"/>
        </w:trPr>
        <w:tc>
          <w:tcPr>
            <w:tcW w:w="633" w:type="dxa"/>
            <w:vAlign w:val="center"/>
          </w:tcPr>
          <w:p w14:paraId="4E9B4DA1" w14:textId="77777777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726A14">
              <w:rPr>
                <w:b/>
              </w:rPr>
              <w:t>L.p</w:t>
            </w:r>
            <w:proofErr w:type="spellEnd"/>
          </w:p>
        </w:tc>
        <w:tc>
          <w:tcPr>
            <w:tcW w:w="4611" w:type="dxa"/>
            <w:vAlign w:val="center"/>
          </w:tcPr>
          <w:p w14:paraId="36FDF0A1" w14:textId="640FE5AF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726A14">
              <w:rPr>
                <w:b/>
              </w:rPr>
              <w:t>Przedmiot usługi</w:t>
            </w:r>
            <w:r w:rsidRPr="00726A14">
              <w:rPr>
                <w:rStyle w:val="Odwoanieprzypisudolnego"/>
                <w:b/>
              </w:rPr>
              <w:footnoteReference w:id="1"/>
            </w:r>
            <w:r w:rsidR="000261AA" w:rsidRPr="00726A14">
              <w:rPr>
                <w:b/>
              </w:rPr>
              <w:t xml:space="preserve"> i wartość usługi</w:t>
            </w:r>
          </w:p>
          <w:p w14:paraId="470533D8" w14:textId="77777777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726A14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726A14">
              <w:rPr>
                <w:b/>
              </w:rPr>
              <w:t xml:space="preserve">Odbiorca usługi </w:t>
            </w:r>
          </w:p>
          <w:p w14:paraId="4DDE8123" w14:textId="77777777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726A14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0261AA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AA7BE10" w14:textId="77777777" w:rsidR="00C86F3D" w:rsidRPr="00726A14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726A14">
              <w:t>1</w:t>
            </w:r>
          </w:p>
        </w:tc>
        <w:tc>
          <w:tcPr>
            <w:tcW w:w="4611" w:type="dxa"/>
            <w:vAlign w:val="center"/>
          </w:tcPr>
          <w:p w14:paraId="20335B88" w14:textId="77777777" w:rsidR="00C86F3D" w:rsidRPr="00726A14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726A14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726A14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726A14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726A14">
              <w:t>4</w:t>
            </w:r>
          </w:p>
        </w:tc>
      </w:tr>
      <w:tr w:rsidR="00C86F3D" w:rsidRPr="005A10E2" w14:paraId="6D1FBD19" w14:textId="77777777" w:rsidTr="000261AA">
        <w:trPr>
          <w:cantSplit/>
          <w:trHeight w:val="1060"/>
        </w:trPr>
        <w:tc>
          <w:tcPr>
            <w:tcW w:w="633" w:type="dxa"/>
          </w:tcPr>
          <w:p w14:paraId="4B0EE4BB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5AE4E853" w14:textId="77777777" w:rsidR="00C86F3D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28999630" w14:textId="77777777" w:rsidR="00C44A1F" w:rsidRDefault="00C44A1F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1569AF0E" w14:textId="1AB18DCC" w:rsidR="00C44A1F" w:rsidRPr="005A10E2" w:rsidRDefault="00C44A1F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195BFA35" w14:textId="77777777" w:rsidR="00C44A1F" w:rsidRDefault="00C44A1F" w:rsidP="006B480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highlight w:val="yellow"/>
          <w:lang w:eastAsia="zh-CN"/>
        </w:rPr>
      </w:pPr>
    </w:p>
    <w:p w14:paraId="3533DFF6" w14:textId="2723896E" w:rsidR="00F213FB" w:rsidRPr="006B4809" w:rsidRDefault="00FD38FE" w:rsidP="006B480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 w:rsidRPr="00FD38FE">
        <w:rPr>
          <w:rFonts w:eastAsia="Calibri"/>
          <w:b/>
          <w:highlight w:val="yellow"/>
          <w:lang w:eastAsia="zh-CN"/>
        </w:rPr>
        <w:t>Oferta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powinna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być sporządzona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38FE">
        <w:rPr>
          <w:rFonts w:eastAsia="Calibri"/>
          <w:highlight w:val="yellow"/>
          <w:lang w:eastAsia="zh-CN"/>
        </w:rPr>
        <w:t>.</w:t>
      </w:r>
    </w:p>
    <w:sectPr w:rsidR="00F213FB" w:rsidRPr="006B48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81891" w14:textId="77777777" w:rsidR="00495CC9" w:rsidRDefault="00495CC9">
      <w:r>
        <w:separator/>
      </w:r>
    </w:p>
  </w:endnote>
  <w:endnote w:type="continuationSeparator" w:id="0">
    <w:p w14:paraId="3DB03ED3" w14:textId="77777777" w:rsidR="00495CC9" w:rsidRDefault="00495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notTrueType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ACEA6" w14:textId="77777777" w:rsidR="00495CC9" w:rsidRDefault="00495CC9">
      <w:r>
        <w:separator/>
      </w:r>
    </w:p>
  </w:footnote>
  <w:footnote w:type="continuationSeparator" w:id="0">
    <w:p w14:paraId="489A15D6" w14:textId="77777777" w:rsidR="00495CC9" w:rsidRDefault="00495CC9">
      <w:r>
        <w:continuationSeparator/>
      </w:r>
    </w:p>
  </w:footnote>
  <w:footnote w:id="1">
    <w:p w14:paraId="010C7529" w14:textId="586A2950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C44A1F">
        <w:t>8</w:t>
      </w:r>
      <w:r w:rsidR="00094658">
        <w:t>.2</w:t>
      </w:r>
      <w:r>
        <w:t>.3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2B"/>
    <w:rsid w:val="000261AA"/>
    <w:rsid w:val="00082E0F"/>
    <w:rsid w:val="00094658"/>
    <w:rsid w:val="001C5C7B"/>
    <w:rsid w:val="00210E8E"/>
    <w:rsid w:val="00276C10"/>
    <w:rsid w:val="002F7E2B"/>
    <w:rsid w:val="0037616C"/>
    <w:rsid w:val="00495CC9"/>
    <w:rsid w:val="004C03CA"/>
    <w:rsid w:val="00540289"/>
    <w:rsid w:val="00551DBC"/>
    <w:rsid w:val="006B469B"/>
    <w:rsid w:val="006B4809"/>
    <w:rsid w:val="006E266F"/>
    <w:rsid w:val="00702A72"/>
    <w:rsid w:val="00726A14"/>
    <w:rsid w:val="00A63A91"/>
    <w:rsid w:val="00AE2A9D"/>
    <w:rsid w:val="00B72EC0"/>
    <w:rsid w:val="00B93B92"/>
    <w:rsid w:val="00C049BA"/>
    <w:rsid w:val="00C254C7"/>
    <w:rsid w:val="00C34B2E"/>
    <w:rsid w:val="00C44A1F"/>
    <w:rsid w:val="00C50722"/>
    <w:rsid w:val="00C833D4"/>
    <w:rsid w:val="00C86F3D"/>
    <w:rsid w:val="00D11BC3"/>
    <w:rsid w:val="00D93FE5"/>
    <w:rsid w:val="00D97C6D"/>
    <w:rsid w:val="00DD5BF2"/>
    <w:rsid w:val="00E27CB6"/>
    <w:rsid w:val="00F213FB"/>
    <w:rsid w:val="00F8605B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3</cp:revision>
  <cp:lastPrinted>2021-03-29T11:12:00Z</cp:lastPrinted>
  <dcterms:created xsi:type="dcterms:W3CDTF">2022-02-15T07:33:00Z</dcterms:created>
  <dcterms:modified xsi:type="dcterms:W3CDTF">2022-02-15T14:15:00Z</dcterms:modified>
</cp:coreProperties>
</file>