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1C905" w14:textId="77777777" w:rsidR="00FB7F50" w:rsidRPr="002245BE" w:rsidRDefault="001D0F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0F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D0F0F">
        <w:rPr>
          <w:sz w:val="22"/>
          <w:szCs w:val="22"/>
        </w:rPr>
        <w:t>2022-02-16</w:t>
      </w:r>
    </w:p>
    <w:p w14:paraId="0A4994C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DCF5C6" w14:textId="77777777" w:rsidR="00FB7F50" w:rsidRPr="002245BE" w:rsidRDefault="001D0F0F" w:rsidP="00FB7F50">
      <w:pPr>
        <w:spacing w:after="40"/>
        <w:rPr>
          <w:b/>
          <w:bCs/>
          <w:sz w:val="22"/>
          <w:szCs w:val="22"/>
        </w:rPr>
      </w:pPr>
      <w:r w:rsidRPr="001D0F0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ECD8D37" w14:textId="77777777" w:rsidR="00FB7F50" w:rsidRPr="002245BE" w:rsidRDefault="001D0F0F" w:rsidP="00FB7F50">
      <w:pPr>
        <w:rPr>
          <w:sz w:val="22"/>
          <w:szCs w:val="22"/>
        </w:rPr>
      </w:pPr>
      <w:r w:rsidRPr="001D0F0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1D0F0F">
        <w:rPr>
          <w:sz w:val="22"/>
          <w:szCs w:val="22"/>
        </w:rPr>
        <w:t>66</w:t>
      </w:r>
    </w:p>
    <w:p w14:paraId="7EAF3A1D" w14:textId="77777777" w:rsidR="00FB7F50" w:rsidRPr="002245BE" w:rsidRDefault="001D0F0F" w:rsidP="00FB7F50">
      <w:pPr>
        <w:rPr>
          <w:sz w:val="22"/>
          <w:szCs w:val="22"/>
        </w:rPr>
      </w:pPr>
      <w:r w:rsidRPr="001D0F0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1D0F0F">
        <w:rPr>
          <w:sz w:val="22"/>
          <w:szCs w:val="22"/>
        </w:rPr>
        <w:t>Kraków</w:t>
      </w:r>
    </w:p>
    <w:p w14:paraId="2355612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D7CB6F7" w14:textId="5AB6938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947CEA2" w14:textId="42CEF617" w:rsidR="008B21A7" w:rsidRDefault="008B21A7" w:rsidP="00FB7F50">
      <w:pPr>
        <w:jc w:val="both"/>
        <w:rPr>
          <w:bCs/>
          <w:sz w:val="18"/>
          <w:szCs w:val="18"/>
        </w:rPr>
      </w:pPr>
    </w:p>
    <w:p w14:paraId="18C3B703" w14:textId="6D96750F" w:rsidR="008B21A7" w:rsidRPr="008B21A7" w:rsidRDefault="008B21A7" w:rsidP="00FB7F50">
      <w:pPr>
        <w:jc w:val="both"/>
        <w:rPr>
          <w:bCs/>
          <w:sz w:val="20"/>
          <w:szCs w:val="20"/>
        </w:rPr>
      </w:pPr>
      <w:r w:rsidRPr="008B21A7">
        <w:rPr>
          <w:bCs/>
          <w:sz w:val="20"/>
          <w:szCs w:val="20"/>
        </w:rPr>
        <w:t>SZP.271.140.(12/2021)/2022</w:t>
      </w:r>
    </w:p>
    <w:p w14:paraId="5483D22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021493A" w14:textId="5E6843C3" w:rsidR="008642B3" w:rsidRDefault="008642B3" w:rsidP="00AB7DD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60FC748B" w14:textId="269E5B25" w:rsidR="00AB7DD3" w:rsidRPr="00AB7DD3" w:rsidRDefault="00AB7DD3" w:rsidP="00C65E53">
      <w:pPr>
        <w:spacing w:after="480"/>
        <w:jc w:val="center"/>
        <w:rPr>
          <w:bCs/>
          <w:sz w:val="28"/>
        </w:rPr>
      </w:pPr>
      <w:r w:rsidRPr="00AB7DD3">
        <w:rPr>
          <w:bCs/>
          <w:sz w:val="28"/>
        </w:rPr>
        <w:t>(dot. pakietu 1, 30, 63)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D0F0F" w:rsidRPr="00607F9B" w14:paraId="541B33EA" w14:textId="77777777" w:rsidTr="0032414E">
        <w:trPr>
          <w:trHeight w:val="638"/>
        </w:trPr>
        <w:tc>
          <w:tcPr>
            <w:tcW w:w="959" w:type="dxa"/>
            <w:shd w:val="clear" w:color="auto" w:fill="auto"/>
          </w:tcPr>
          <w:p w14:paraId="78031EF8" w14:textId="77777777" w:rsidR="001D0F0F" w:rsidRPr="00607F9B" w:rsidRDefault="001D0F0F" w:rsidP="003241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C7F553" w14:textId="77777777" w:rsidR="001D0F0F" w:rsidRPr="00607F9B" w:rsidRDefault="001D0F0F" w:rsidP="003241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0F0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0F0F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0F0F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2A36BC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D0F0F" w:rsidRPr="001D0F0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D0F0F" w:rsidRPr="001D0F0F">
        <w:rPr>
          <w:sz w:val="22"/>
          <w:szCs w:val="22"/>
        </w:rPr>
        <w:t>(</w:t>
      </w:r>
      <w:proofErr w:type="spellStart"/>
      <w:r w:rsidR="001D0F0F" w:rsidRPr="001D0F0F">
        <w:rPr>
          <w:sz w:val="22"/>
          <w:szCs w:val="22"/>
        </w:rPr>
        <w:t>t.j</w:t>
      </w:r>
      <w:proofErr w:type="spellEnd"/>
      <w:r w:rsidR="001D0F0F" w:rsidRPr="001D0F0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D0F0F" w14:paraId="3B919838" w14:textId="77777777" w:rsidTr="0032414E">
        <w:trPr>
          <w:cantSplit/>
        </w:trPr>
        <w:tc>
          <w:tcPr>
            <w:tcW w:w="9498" w:type="dxa"/>
          </w:tcPr>
          <w:p w14:paraId="426A8DFB" w14:textId="1F395D44" w:rsidR="001D0F0F" w:rsidRPr="001D1EEC" w:rsidRDefault="001D0F0F" w:rsidP="0032414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D0F0F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0CD5A41D" w14:textId="77777777" w:rsidR="001D0F0F" w:rsidRPr="001D1EEC" w:rsidRDefault="001D0F0F" w:rsidP="0032414E">
            <w:pPr>
              <w:spacing w:line="276" w:lineRule="auto"/>
              <w:rPr>
                <w:bCs/>
                <w:sz w:val="22"/>
                <w:szCs w:val="22"/>
              </w:rPr>
            </w:pPr>
            <w:r w:rsidRPr="001D0F0F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F0F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D0F0F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F0F">
              <w:rPr>
                <w:bCs/>
                <w:sz w:val="22"/>
                <w:szCs w:val="22"/>
              </w:rPr>
              <w:t>Łódź</w:t>
            </w:r>
          </w:p>
          <w:p w14:paraId="7B059C69" w14:textId="77777777" w:rsidR="001D0F0F" w:rsidRDefault="001D0F0F" w:rsidP="00324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4E6AF9" w14:textId="77777777" w:rsidR="001D0F0F" w:rsidRPr="00211A34" w:rsidRDefault="001D0F0F" w:rsidP="00324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D0F0F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0F0F">
              <w:rPr>
                <w:color w:val="000000"/>
                <w:sz w:val="22"/>
                <w:szCs w:val="22"/>
              </w:rPr>
              <w:t>Pakiet 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D0F0F">
              <w:rPr>
                <w:b/>
                <w:sz w:val="22"/>
                <w:szCs w:val="22"/>
              </w:rPr>
              <w:t>35 964.00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7B69AC" w14:textId="0A3DD864" w:rsidR="001D0F0F" w:rsidRPr="001D0F0F" w:rsidRDefault="001D0F0F" w:rsidP="003241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D0F0F" w14:paraId="2A6D5682" w14:textId="77777777" w:rsidTr="0032414E">
        <w:trPr>
          <w:cantSplit/>
        </w:trPr>
        <w:tc>
          <w:tcPr>
            <w:tcW w:w="9498" w:type="dxa"/>
          </w:tcPr>
          <w:p w14:paraId="5B8960AD" w14:textId="7BB683A9" w:rsidR="001D0F0F" w:rsidRPr="001D1EEC" w:rsidRDefault="001D0F0F" w:rsidP="0032414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D0F0F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404EBFDD" w14:textId="77777777" w:rsidR="001D0F0F" w:rsidRPr="001D1EEC" w:rsidRDefault="001D0F0F" w:rsidP="0032414E">
            <w:pPr>
              <w:spacing w:line="276" w:lineRule="auto"/>
              <w:rPr>
                <w:bCs/>
                <w:sz w:val="22"/>
                <w:szCs w:val="22"/>
              </w:rPr>
            </w:pPr>
            <w:r w:rsidRPr="001D0F0F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F0F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D0F0F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F0F">
              <w:rPr>
                <w:bCs/>
                <w:sz w:val="22"/>
                <w:szCs w:val="22"/>
              </w:rPr>
              <w:t>Łódź</w:t>
            </w:r>
          </w:p>
          <w:p w14:paraId="28235428" w14:textId="77777777" w:rsidR="001D0F0F" w:rsidRDefault="001D0F0F" w:rsidP="00324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605852" w14:textId="77777777" w:rsidR="001D0F0F" w:rsidRPr="00211A34" w:rsidRDefault="001D0F0F" w:rsidP="00324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D0F0F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0F0F">
              <w:rPr>
                <w:color w:val="000000"/>
                <w:sz w:val="22"/>
                <w:szCs w:val="22"/>
              </w:rPr>
              <w:t>Pakiet 30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D0F0F">
              <w:rPr>
                <w:b/>
                <w:sz w:val="22"/>
                <w:szCs w:val="22"/>
              </w:rPr>
              <w:t>87 048.00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B5E05F" w14:textId="01A32FE6" w:rsidR="001D0F0F" w:rsidRPr="001D0F0F" w:rsidRDefault="001D0F0F" w:rsidP="003241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1D0F0F" w14:paraId="6011203C" w14:textId="77777777" w:rsidTr="0032414E">
        <w:trPr>
          <w:cantSplit/>
        </w:trPr>
        <w:tc>
          <w:tcPr>
            <w:tcW w:w="9498" w:type="dxa"/>
          </w:tcPr>
          <w:p w14:paraId="3F9C8ED5" w14:textId="77777777" w:rsidR="001D0F0F" w:rsidRPr="001D1EEC" w:rsidRDefault="001D0F0F" w:rsidP="0032414E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D0F0F">
              <w:rPr>
                <w:b/>
                <w:sz w:val="22"/>
                <w:szCs w:val="22"/>
              </w:rPr>
              <w:t>Neomed</w:t>
            </w:r>
            <w:proofErr w:type="spellEnd"/>
            <w:r w:rsidRPr="001D0F0F">
              <w:rPr>
                <w:b/>
                <w:sz w:val="22"/>
                <w:szCs w:val="22"/>
              </w:rPr>
              <w:t xml:space="preserve"> Polska Sp. z o.o.</w:t>
            </w:r>
          </w:p>
          <w:p w14:paraId="74205C27" w14:textId="77777777" w:rsidR="001D0F0F" w:rsidRPr="001D1EEC" w:rsidRDefault="001D0F0F" w:rsidP="0032414E">
            <w:pPr>
              <w:spacing w:line="276" w:lineRule="auto"/>
              <w:rPr>
                <w:bCs/>
                <w:sz w:val="22"/>
                <w:szCs w:val="22"/>
              </w:rPr>
            </w:pPr>
            <w:r w:rsidRPr="001D0F0F">
              <w:rPr>
                <w:bCs/>
                <w:sz w:val="22"/>
                <w:szCs w:val="22"/>
              </w:rPr>
              <w:t>Orężna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F0F">
              <w:rPr>
                <w:bCs/>
                <w:sz w:val="22"/>
                <w:szCs w:val="22"/>
              </w:rPr>
              <w:t>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1D0F0F">
              <w:rPr>
                <w:bCs/>
                <w:sz w:val="22"/>
                <w:szCs w:val="22"/>
              </w:rPr>
              <w:t>05-501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1D0F0F">
              <w:rPr>
                <w:bCs/>
                <w:sz w:val="22"/>
                <w:szCs w:val="22"/>
              </w:rPr>
              <w:t>Piaseczno</w:t>
            </w:r>
          </w:p>
          <w:p w14:paraId="187C335D" w14:textId="77777777" w:rsidR="001D0F0F" w:rsidRDefault="001D0F0F" w:rsidP="00324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CB3F8A" w14:textId="77777777" w:rsidR="001D0F0F" w:rsidRPr="00211A34" w:rsidRDefault="001D0F0F" w:rsidP="003241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1D0F0F">
              <w:rPr>
                <w:color w:val="000000"/>
                <w:sz w:val="22"/>
                <w:szCs w:val="22"/>
              </w:rPr>
              <w:t>63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1D0F0F">
              <w:rPr>
                <w:color w:val="000000"/>
                <w:sz w:val="22"/>
                <w:szCs w:val="22"/>
              </w:rPr>
              <w:t>Pakiet 63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1D0F0F">
              <w:rPr>
                <w:b/>
                <w:sz w:val="22"/>
                <w:szCs w:val="22"/>
              </w:rPr>
              <w:t>548 100.00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7A6AB94" w14:textId="6C714D8A" w:rsidR="001D0F0F" w:rsidRPr="001D0F0F" w:rsidRDefault="001D0F0F" w:rsidP="0032414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57483C47" w14:textId="77777777" w:rsidR="00BE4E6D" w:rsidRDefault="00BE4E6D" w:rsidP="00BE4E6D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Uzasadnienie wyboru:</w:t>
      </w:r>
    </w:p>
    <w:p w14:paraId="093D44D7" w14:textId="77777777" w:rsidR="00BE4E6D" w:rsidRDefault="00BE4E6D" w:rsidP="00BE4E6D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0C0E84FA" w14:textId="252248EA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180F041" w14:textId="77777777" w:rsidTr="00596EA3">
        <w:tc>
          <w:tcPr>
            <w:tcW w:w="2169" w:type="dxa"/>
            <w:shd w:val="clear" w:color="auto" w:fill="F3F3F3"/>
          </w:tcPr>
          <w:p w14:paraId="241022D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A16736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A55ADE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3FC4F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D0F0F" w:rsidRPr="00834EF4" w14:paraId="516072C8" w14:textId="77777777" w:rsidTr="0032414E">
        <w:tc>
          <w:tcPr>
            <w:tcW w:w="2169" w:type="dxa"/>
            <w:shd w:val="clear" w:color="auto" w:fill="auto"/>
          </w:tcPr>
          <w:p w14:paraId="3A8DC2A8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F0F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6B718716" w14:textId="77777777" w:rsidR="001D0F0F" w:rsidRPr="00211A34" w:rsidRDefault="001D0F0F" w:rsidP="00324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F0F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7D5851F2" w14:textId="77777777" w:rsidR="001D0F0F" w:rsidRPr="00211A34" w:rsidRDefault="001D0F0F" w:rsidP="0032414E">
            <w:pPr>
              <w:rPr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38/52</w:t>
            </w:r>
          </w:p>
          <w:p w14:paraId="404CB3F7" w14:textId="77777777" w:rsidR="001D0F0F" w:rsidRPr="00211A34" w:rsidRDefault="001D0F0F" w:rsidP="0032414E">
            <w:pPr>
              <w:spacing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9A0D8BB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A75B26" w14:textId="77777777" w:rsidR="001D0F0F" w:rsidRPr="00211A34" w:rsidRDefault="001D0F0F" w:rsidP="0032414E">
            <w:pPr>
              <w:jc w:val="center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 xml:space="preserve">  100,00</w:t>
            </w:r>
          </w:p>
        </w:tc>
      </w:tr>
      <w:tr w:rsidR="001D0F0F" w:rsidRPr="00834EF4" w14:paraId="236F946D" w14:textId="77777777" w:rsidTr="0032414E">
        <w:tc>
          <w:tcPr>
            <w:tcW w:w="2169" w:type="dxa"/>
            <w:shd w:val="clear" w:color="auto" w:fill="auto"/>
          </w:tcPr>
          <w:p w14:paraId="7C204269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F0F">
              <w:rPr>
                <w:sz w:val="20"/>
                <w:szCs w:val="20"/>
              </w:rPr>
              <w:t>Pakiet 1</w:t>
            </w:r>
          </w:p>
        </w:tc>
        <w:tc>
          <w:tcPr>
            <w:tcW w:w="2793" w:type="dxa"/>
            <w:shd w:val="clear" w:color="auto" w:fill="auto"/>
          </w:tcPr>
          <w:p w14:paraId="7CA0BB97" w14:textId="77777777" w:rsidR="001D0F0F" w:rsidRPr="00211A34" w:rsidRDefault="001D0F0F" w:rsidP="00324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F0F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D0F0F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1D0F0F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D497D07" w14:textId="77777777" w:rsidR="001D0F0F" w:rsidRPr="00211A34" w:rsidRDefault="001D0F0F" w:rsidP="0032414E">
            <w:pPr>
              <w:rPr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18</w:t>
            </w:r>
          </w:p>
          <w:p w14:paraId="474E420B" w14:textId="77777777" w:rsidR="001D0F0F" w:rsidRPr="00211A34" w:rsidRDefault="001D0F0F" w:rsidP="0032414E">
            <w:pPr>
              <w:spacing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0488B4C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149A49" w14:textId="77777777" w:rsidR="001D0F0F" w:rsidRPr="00211A34" w:rsidRDefault="001D0F0F" w:rsidP="0032414E">
            <w:pPr>
              <w:jc w:val="center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 xml:space="preserve">  0,00</w:t>
            </w:r>
          </w:p>
        </w:tc>
      </w:tr>
      <w:tr w:rsidR="001D0F0F" w:rsidRPr="00834EF4" w14:paraId="527F30AD" w14:textId="77777777" w:rsidTr="0032414E">
        <w:tc>
          <w:tcPr>
            <w:tcW w:w="2169" w:type="dxa"/>
            <w:shd w:val="clear" w:color="auto" w:fill="auto"/>
          </w:tcPr>
          <w:p w14:paraId="48A0601C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F0F">
              <w:rPr>
                <w:sz w:val="20"/>
                <w:szCs w:val="20"/>
              </w:rPr>
              <w:t>Pakiet 30</w:t>
            </w:r>
          </w:p>
        </w:tc>
        <w:tc>
          <w:tcPr>
            <w:tcW w:w="2793" w:type="dxa"/>
            <w:shd w:val="clear" w:color="auto" w:fill="auto"/>
          </w:tcPr>
          <w:p w14:paraId="4B93E74A" w14:textId="77777777" w:rsidR="001D0F0F" w:rsidRPr="00211A34" w:rsidRDefault="001D0F0F" w:rsidP="00324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F0F">
              <w:rPr>
                <w:b/>
                <w:bCs/>
                <w:sz w:val="20"/>
                <w:szCs w:val="20"/>
              </w:rPr>
              <w:t>SKAMEX Spółka z ograniczona odpowiedzialnością Spółka Jawna</w:t>
            </w:r>
          </w:p>
          <w:p w14:paraId="041CE8EA" w14:textId="77777777" w:rsidR="001D0F0F" w:rsidRPr="00211A34" w:rsidRDefault="001D0F0F" w:rsidP="0032414E">
            <w:pPr>
              <w:rPr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38/52</w:t>
            </w:r>
          </w:p>
          <w:p w14:paraId="6420031E" w14:textId="77777777" w:rsidR="001D0F0F" w:rsidRPr="00211A34" w:rsidRDefault="001D0F0F" w:rsidP="0032414E">
            <w:pPr>
              <w:spacing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B2472E3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5831E8" w14:textId="77777777" w:rsidR="001D0F0F" w:rsidRPr="00211A34" w:rsidRDefault="001D0F0F" w:rsidP="0032414E">
            <w:pPr>
              <w:jc w:val="center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 xml:space="preserve">  100,00</w:t>
            </w:r>
          </w:p>
        </w:tc>
      </w:tr>
      <w:tr w:rsidR="001D0F0F" w:rsidRPr="00834EF4" w14:paraId="1682AD56" w14:textId="77777777" w:rsidTr="0032414E">
        <w:tc>
          <w:tcPr>
            <w:tcW w:w="2169" w:type="dxa"/>
            <w:shd w:val="clear" w:color="auto" w:fill="auto"/>
          </w:tcPr>
          <w:p w14:paraId="747B3ACE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F0F">
              <w:rPr>
                <w:sz w:val="20"/>
                <w:szCs w:val="20"/>
              </w:rPr>
              <w:t>Pakiet 30</w:t>
            </w:r>
          </w:p>
        </w:tc>
        <w:tc>
          <w:tcPr>
            <w:tcW w:w="2793" w:type="dxa"/>
            <w:shd w:val="clear" w:color="auto" w:fill="auto"/>
          </w:tcPr>
          <w:p w14:paraId="368BF6E2" w14:textId="77777777" w:rsidR="001D0F0F" w:rsidRPr="00211A34" w:rsidRDefault="001D0F0F" w:rsidP="00324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F0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28B144B" w14:textId="77777777" w:rsidR="001D0F0F" w:rsidRPr="00211A34" w:rsidRDefault="001D0F0F" w:rsidP="0032414E">
            <w:pPr>
              <w:rPr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17</w:t>
            </w:r>
          </w:p>
          <w:p w14:paraId="1C965312" w14:textId="77777777" w:rsidR="001D0F0F" w:rsidRPr="00211A34" w:rsidRDefault="001D0F0F" w:rsidP="0032414E">
            <w:pPr>
              <w:spacing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4DFD9A80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1 - Cena - 80.68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1D0CD9" w14:textId="77777777" w:rsidR="001D0F0F" w:rsidRPr="00211A34" w:rsidRDefault="001D0F0F" w:rsidP="0032414E">
            <w:pPr>
              <w:jc w:val="center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 xml:space="preserve">  80,68</w:t>
            </w:r>
          </w:p>
        </w:tc>
      </w:tr>
      <w:tr w:rsidR="001D0F0F" w:rsidRPr="00834EF4" w14:paraId="04621395" w14:textId="77777777" w:rsidTr="0032414E">
        <w:tc>
          <w:tcPr>
            <w:tcW w:w="2169" w:type="dxa"/>
            <w:shd w:val="clear" w:color="auto" w:fill="auto"/>
          </w:tcPr>
          <w:p w14:paraId="26784703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F0F">
              <w:rPr>
                <w:sz w:val="20"/>
                <w:szCs w:val="20"/>
              </w:rPr>
              <w:t>Pakiet 63</w:t>
            </w:r>
          </w:p>
        </w:tc>
        <w:tc>
          <w:tcPr>
            <w:tcW w:w="2793" w:type="dxa"/>
            <w:shd w:val="clear" w:color="auto" w:fill="auto"/>
          </w:tcPr>
          <w:p w14:paraId="6F48FD1A" w14:textId="77777777" w:rsidR="001D0F0F" w:rsidRPr="00211A34" w:rsidRDefault="001D0F0F" w:rsidP="00324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0F0F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1D0F0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E22C56E" w14:textId="77777777" w:rsidR="001D0F0F" w:rsidRPr="00211A34" w:rsidRDefault="001D0F0F" w:rsidP="0032414E">
            <w:pPr>
              <w:rPr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6A</w:t>
            </w:r>
          </w:p>
          <w:p w14:paraId="76FCF7E1" w14:textId="77777777" w:rsidR="001D0F0F" w:rsidRPr="00211A34" w:rsidRDefault="001D0F0F" w:rsidP="0032414E">
            <w:pPr>
              <w:spacing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1BE7AA8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746C0D" w14:textId="77777777" w:rsidR="001D0F0F" w:rsidRPr="00211A34" w:rsidRDefault="001D0F0F" w:rsidP="0032414E">
            <w:pPr>
              <w:jc w:val="center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 xml:space="preserve">  100,00</w:t>
            </w:r>
          </w:p>
        </w:tc>
      </w:tr>
      <w:tr w:rsidR="001D0F0F" w:rsidRPr="00834EF4" w14:paraId="689F9CEA" w14:textId="77777777" w:rsidTr="0032414E">
        <w:tc>
          <w:tcPr>
            <w:tcW w:w="2169" w:type="dxa"/>
            <w:shd w:val="clear" w:color="auto" w:fill="auto"/>
          </w:tcPr>
          <w:p w14:paraId="4195DAF9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0F0F">
              <w:rPr>
                <w:sz w:val="20"/>
                <w:szCs w:val="20"/>
              </w:rPr>
              <w:t>Pakiet 63</w:t>
            </w:r>
          </w:p>
        </w:tc>
        <w:tc>
          <w:tcPr>
            <w:tcW w:w="2793" w:type="dxa"/>
            <w:shd w:val="clear" w:color="auto" w:fill="auto"/>
          </w:tcPr>
          <w:p w14:paraId="2CFE63DE" w14:textId="77777777" w:rsidR="001D0F0F" w:rsidRPr="00211A34" w:rsidRDefault="001D0F0F" w:rsidP="003241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0F0F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649F438" w14:textId="77777777" w:rsidR="001D0F0F" w:rsidRPr="00211A34" w:rsidRDefault="001D0F0F" w:rsidP="0032414E">
            <w:pPr>
              <w:rPr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17</w:t>
            </w:r>
          </w:p>
          <w:p w14:paraId="4E2AE781" w14:textId="77777777" w:rsidR="001D0F0F" w:rsidRPr="00211A34" w:rsidRDefault="001D0F0F" w:rsidP="0032414E">
            <w:pPr>
              <w:spacing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0F0F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F000D90" w14:textId="77777777" w:rsidR="001D0F0F" w:rsidRPr="00211A34" w:rsidRDefault="001D0F0F" w:rsidP="003241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>1 - Cena - 57.10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53504" w14:textId="77777777" w:rsidR="001D0F0F" w:rsidRPr="00211A34" w:rsidRDefault="001D0F0F" w:rsidP="0032414E">
            <w:pPr>
              <w:jc w:val="center"/>
              <w:rPr>
                <w:color w:val="000000"/>
                <w:sz w:val="20"/>
                <w:szCs w:val="20"/>
              </w:rPr>
            </w:pPr>
            <w:r w:rsidRPr="001D0F0F">
              <w:rPr>
                <w:sz w:val="20"/>
                <w:szCs w:val="20"/>
              </w:rPr>
              <w:t xml:space="preserve">  57,10</w:t>
            </w:r>
          </w:p>
        </w:tc>
      </w:tr>
    </w:tbl>
    <w:p w14:paraId="7B186375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1AC7391" w14:textId="2EF72797" w:rsidR="008642B3" w:rsidRPr="00D168A0" w:rsidRDefault="001D0F0F" w:rsidP="00D168A0">
      <w:pPr>
        <w:jc w:val="right"/>
        <w:rPr>
          <w:sz w:val="32"/>
          <w:szCs w:val="32"/>
        </w:rPr>
      </w:pPr>
      <w:r w:rsidRPr="001D0F0F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E9C74" w14:textId="77777777" w:rsidR="00C90237" w:rsidRDefault="00C90237">
      <w:r>
        <w:separator/>
      </w:r>
    </w:p>
  </w:endnote>
  <w:endnote w:type="continuationSeparator" w:id="0">
    <w:p w14:paraId="253C57BB" w14:textId="77777777" w:rsidR="00C90237" w:rsidRDefault="00C90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8A0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700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22CB4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DC7B8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FFF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EA6A4" w14:textId="77777777" w:rsidR="00C90237" w:rsidRDefault="00C90237">
      <w:r>
        <w:separator/>
      </w:r>
    </w:p>
  </w:footnote>
  <w:footnote w:type="continuationSeparator" w:id="0">
    <w:p w14:paraId="1887CDDB" w14:textId="77777777" w:rsidR="00C90237" w:rsidRDefault="00C90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7C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6ACF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AD1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237"/>
    <w:rsid w:val="00022322"/>
    <w:rsid w:val="00042497"/>
    <w:rsid w:val="000C1E6F"/>
    <w:rsid w:val="000E4E56"/>
    <w:rsid w:val="001A1468"/>
    <w:rsid w:val="001B7815"/>
    <w:rsid w:val="001D0F0F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21A7"/>
    <w:rsid w:val="008E5102"/>
    <w:rsid w:val="00915B9E"/>
    <w:rsid w:val="00952256"/>
    <w:rsid w:val="0097748A"/>
    <w:rsid w:val="009F0E5C"/>
    <w:rsid w:val="00A029B8"/>
    <w:rsid w:val="00A91321"/>
    <w:rsid w:val="00AA02AC"/>
    <w:rsid w:val="00AB7DD3"/>
    <w:rsid w:val="00B32D12"/>
    <w:rsid w:val="00B464D3"/>
    <w:rsid w:val="00B8185B"/>
    <w:rsid w:val="00BC6F7F"/>
    <w:rsid w:val="00BD2174"/>
    <w:rsid w:val="00BE4E6D"/>
    <w:rsid w:val="00C423DD"/>
    <w:rsid w:val="00C60D7B"/>
    <w:rsid w:val="00C65E53"/>
    <w:rsid w:val="00C90237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83594D"/>
  <w15:chartTrackingRefBased/>
  <w15:docId w15:val="{A16A2226-F990-40A1-8863-563F0B98D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376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2022-02-16T10:23:00Z</dcterms:created>
  <dcterms:modified xsi:type="dcterms:W3CDTF">2022-02-16T10:42:00Z</dcterms:modified>
</cp:coreProperties>
</file>