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88C2" w14:textId="77777777" w:rsidR="00E26962" w:rsidRDefault="00E26962" w:rsidP="00E26962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tab/>
      </w:r>
      <w:r>
        <w:rPr>
          <w:b/>
          <w:sz w:val="24"/>
          <w:szCs w:val="24"/>
        </w:rPr>
        <w:t>Załącznik nr 4</w:t>
      </w:r>
    </w:p>
    <w:p w14:paraId="15E04E2D" w14:textId="639AEB07" w:rsidR="00E26962" w:rsidRDefault="00E26962" w:rsidP="00E26962">
      <w:pPr>
        <w:tabs>
          <w:tab w:val="right" w:pos="9000"/>
        </w:tabs>
        <w:rPr>
          <w:b/>
        </w:rPr>
      </w:pPr>
    </w:p>
    <w:p w14:paraId="5923C3B3" w14:textId="77777777" w:rsidR="00E26962" w:rsidRDefault="00E26962" w:rsidP="00E26962">
      <w:pPr>
        <w:tabs>
          <w:tab w:val="right" w:pos="9000"/>
        </w:tabs>
        <w:rPr>
          <w:b/>
        </w:rPr>
      </w:pPr>
    </w:p>
    <w:p w14:paraId="41BF788E" w14:textId="77777777" w:rsidR="00E26962" w:rsidRDefault="00E26962" w:rsidP="00E2696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14:paraId="6980BF91" w14:textId="77777777" w:rsidR="00E26962" w:rsidRDefault="00E26962" w:rsidP="00E26962">
      <w:pPr>
        <w:tabs>
          <w:tab w:val="right" w:pos="9000"/>
        </w:tabs>
        <w:rPr>
          <w:b/>
          <w:sz w:val="32"/>
        </w:rPr>
      </w:pPr>
    </w:p>
    <w:p w14:paraId="0B4211AB" w14:textId="77777777" w:rsidR="00E26962" w:rsidRDefault="00E26962" w:rsidP="00E2696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WYKONAWCY:………………………………………………….</w:t>
      </w:r>
    </w:p>
    <w:p w14:paraId="00AC877F" w14:textId="77777777" w:rsidR="00E26962" w:rsidRDefault="00E26962" w:rsidP="00E2696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5D6B35A" w14:textId="77777777" w:rsidR="00E26962" w:rsidRDefault="00E26962" w:rsidP="00E26962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2410"/>
        <w:gridCol w:w="2268"/>
        <w:gridCol w:w="2410"/>
      </w:tblGrid>
      <w:tr w:rsidR="00E26962" w14:paraId="5B544491" w14:textId="77777777" w:rsidTr="00E26962">
        <w:trPr>
          <w:trHeight w:val="210"/>
        </w:trPr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B87F2" w14:textId="77777777" w:rsidR="00E26962" w:rsidRDefault="00E2696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8B24DB" w14:textId="77777777" w:rsidR="00E26962" w:rsidRDefault="00E2696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Dyscyplina sportowa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1CC83" w14:textId="77777777" w:rsidR="00E26962" w:rsidRDefault="00E2696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potwierdzające warunek opisany w pkt 8.1.4 SWZ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873F" w14:textId="77777777" w:rsidR="00E26962" w:rsidRDefault="00E2696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E26962" w14:paraId="145610C7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4FDC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74F4" w14:textId="77777777" w:rsidR="00E26962" w:rsidRDefault="00E26962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aerobik sportowy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79CC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7A0D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3BE7E988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63C8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6C00E" w14:textId="77777777" w:rsidR="00E26962" w:rsidRDefault="00E26962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AF1B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665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5B936AB7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E7E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AD55D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522F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C996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43D2B6FE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C58C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683F" w14:textId="5C39ABC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iegi przełajowe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114D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9DB2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2B20F5DD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F589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3248" w14:textId="77777777" w:rsidR="00E26962" w:rsidRDefault="00E26962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trójbój siłowy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BFC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59E2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723B6D02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F30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3CC6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ergometr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45DA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B8CD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761093FE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14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EF9E6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wioślarstwo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D647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46F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59B43C47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6E8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04462" w14:textId="62CE4FEF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utsal</w:t>
            </w:r>
            <w:proofErr w:type="spellEnd"/>
            <w:r>
              <w:rPr>
                <w:sz w:val="24"/>
                <w:szCs w:val="24"/>
              </w:rPr>
              <w:t xml:space="preserve"> kobiet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34C0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78B9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20F854FA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1C88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6047" w14:textId="4E953DAA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tenis stołowy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5996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A882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60425223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252F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7323" w14:textId="2CB47399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futsal</w:t>
            </w:r>
            <w:proofErr w:type="spellEnd"/>
            <w:r>
              <w:rPr>
                <w:sz w:val="24"/>
                <w:szCs w:val="24"/>
              </w:rPr>
              <w:t xml:space="preserve"> mężczyzn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D152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F4D4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2B831AB9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E2DA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85DC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1964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14A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5AA207EB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F7EF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65AA" w14:textId="6178CDBD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olarstwo górskie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FC6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E15A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5F7D0132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E0BC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4E15" w14:textId="42E28DBD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iłka ręczna mężczyzn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67E7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CE7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37796355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B8D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5270" w14:textId="77777777" w:rsidR="00E26962" w:rsidRDefault="00E26962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piłka siatkowa kobiet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8016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86F6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0C1B0A6A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9729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CD38" w14:textId="0C074EA9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iłka siatkowa mężczyzn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C891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39B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1FA06099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C1F3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66CF" w14:textId="27F7C8DF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iatkówka plażowa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03BF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631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686DA0BC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4475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9069D" w14:textId="5EC455D6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spinaczka sportowa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5ACD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32E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262BA7B5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CD6C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185AC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jeździectwo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DE5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8F8B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5489D7D9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1742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EC88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cherleaders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0807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E097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E26962" w14:paraId="75643559" w14:textId="77777777" w:rsidTr="00E26962"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7540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0F4C9" w14:textId="77777777" w:rsidR="00E26962" w:rsidRDefault="00E2696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unihokej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A95F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7FFE" w14:textId="77777777" w:rsidR="00E26962" w:rsidRDefault="00E2696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0A686102" w14:textId="747106CE" w:rsidR="00E26962" w:rsidRDefault="00E26962" w:rsidP="00E26962">
      <w:pPr>
        <w:spacing w:line="360" w:lineRule="auto"/>
        <w:jc w:val="both"/>
        <w:rPr>
          <w:b/>
        </w:rPr>
      </w:pPr>
      <w:r>
        <w:rPr>
          <w:b/>
        </w:rPr>
        <w:t xml:space="preserve">Oświadczam, że wskazane osoby posiadają  uprawnienia i kwalifikacje określone w pkt </w:t>
      </w:r>
      <w:r>
        <w:rPr>
          <w:b/>
        </w:rPr>
        <w:t>8</w:t>
      </w:r>
      <w:r>
        <w:rPr>
          <w:b/>
        </w:rPr>
        <w:t>.1.</w:t>
      </w:r>
      <w:r>
        <w:rPr>
          <w:b/>
        </w:rPr>
        <w:t>4</w:t>
      </w:r>
      <w:r>
        <w:rPr>
          <w:b/>
        </w:rPr>
        <w:t>) SWZ.</w:t>
      </w:r>
    </w:p>
    <w:p w14:paraId="615E41EC" w14:textId="77777777" w:rsidR="00E26962" w:rsidRDefault="00E26962" w:rsidP="00E26962">
      <w:pPr>
        <w:spacing w:line="360" w:lineRule="auto"/>
        <w:jc w:val="both"/>
        <w:rPr>
          <w:b/>
        </w:rPr>
      </w:pPr>
    </w:p>
    <w:p w14:paraId="7813DD69" w14:textId="77777777" w:rsidR="00E26962" w:rsidRDefault="00E26962" w:rsidP="00E26962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sectPr w:rsidR="00E269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8CED5" w14:textId="77777777" w:rsidR="008A6447" w:rsidRDefault="008A6447">
      <w:r>
        <w:separator/>
      </w:r>
    </w:p>
  </w:endnote>
  <w:endnote w:type="continuationSeparator" w:id="0">
    <w:p w14:paraId="6F7960A2" w14:textId="77777777" w:rsidR="008A6447" w:rsidRDefault="008A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B1C07" w14:textId="77777777" w:rsidR="005A39E3" w:rsidRDefault="005A39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54FBA" w14:textId="77777777" w:rsidR="005A39E3" w:rsidRDefault="005A39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ACBF" w14:textId="77777777" w:rsidR="005A39E3" w:rsidRDefault="005A39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17EBD" w14:textId="77777777" w:rsidR="008A6447" w:rsidRDefault="008A6447">
      <w:r>
        <w:separator/>
      </w:r>
    </w:p>
  </w:footnote>
  <w:footnote w:type="continuationSeparator" w:id="0">
    <w:p w14:paraId="0D73F179" w14:textId="77777777" w:rsidR="008A6447" w:rsidRDefault="008A6447">
      <w:r>
        <w:continuationSeparator/>
      </w:r>
    </w:p>
  </w:footnote>
  <w:footnote w:id="1">
    <w:p w14:paraId="550F4540" w14:textId="77777777" w:rsidR="00E26962" w:rsidRDefault="00E26962" w:rsidP="00E26962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itp. Ponadto, jeżeli wykonawca będzie polegał na osobach zdolnych do wykonania zamówienia innych podmiotów,  winien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7532" w14:textId="77777777" w:rsidR="005A39E3" w:rsidRDefault="005A3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2F76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CC293" w14:textId="77777777" w:rsidR="005A39E3" w:rsidRDefault="005A3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5"/>
    <w:rsid w:val="000B1C55"/>
    <w:rsid w:val="002328A0"/>
    <w:rsid w:val="002A7F51"/>
    <w:rsid w:val="00467C35"/>
    <w:rsid w:val="00527F15"/>
    <w:rsid w:val="0057041E"/>
    <w:rsid w:val="005A39E3"/>
    <w:rsid w:val="008539D0"/>
    <w:rsid w:val="008A6447"/>
    <w:rsid w:val="008E4A55"/>
    <w:rsid w:val="008E66F9"/>
    <w:rsid w:val="009E4F5D"/>
    <w:rsid w:val="00B33027"/>
    <w:rsid w:val="00C303B2"/>
    <w:rsid w:val="00DC0FEA"/>
    <w:rsid w:val="00E26962"/>
    <w:rsid w:val="00F04CB8"/>
    <w:rsid w:val="00F21267"/>
    <w:rsid w:val="00F51334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419184C6"/>
  <w15:chartTrackingRefBased/>
  <w15:docId w15:val="{DA62476B-EEFD-410E-8B93-2D46C3CA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9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9E3"/>
  </w:style>
  <w:style w:type="paragraph" w:styleId="Tekstprzypisudolnego">
    <w:name w:val="footnote text"/>
    <w:basedOn w:val="Normalny"/>
    <w:link w:val="TekstprzypisudolnegoZnak"/>
    <w:semiHidden/>
    <w:unhideWhenUsed/>
    <w:rsid w:val="00DC0F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0FEA"/>
  </w:style>
  <w:style w:type="character" w:styleId="Odwoanieprzypisudolnego">
    <w:name w:val="footnote reference"/>
    <w:semiHidden/>
    <w:unhideWhenUsed/>
    <w:rsid w:val="00E269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3</cp:revision>
  <cp:lastPrinted>1899-12-31T23:00:00Z</cp:lastPrinted>
  <dcterms:created xsi:type="dcterms:W3CDTF">2022-01-25T10:50:00Z</dcterms:created>
  <dcterms:modified xsi:type="dcterms:W3CDTF">2022-02-01T14:05:00Z</dcterms:modified>
</cp:coreProperties>
</file>