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0D8DCB81" w:rsidR="002C4F20" w:rsidRDefault="002C4F20" w:rsidP="002C4F20">
      <w:pPr>
        <w:jc w:val="center"/>
        <w:rPr>
          <w:rFonts w:ascii="Verdana" w:hAnsi="Verdana"/>
        </w:rPr>
      </w:pPr>
    </w:p>
    <w:p w14:paraId="13C4D1C2" w14:textId="00AFB44E" w:rsidR="00E86234" w:rsidRDefault="00E86234" w:rsidP="002C4F20">
      <w:pPr>
        <w:jc w:val="center"/>
        <w:rPr>
          <w:rFonts w:ascii="Verdana" w:hAnsi="Verdana"/>
        </w:rPr>
      </w:pPr>
    </w:p>
    <w:p w14:paraId="6FA4C9FB" w14:textId="1FE5A47D" w:rsidR="00E86234" w:rsidRDefault="00E86234" w:rsidP="002C4F20">
      <w:pPr>
        <w:jc w:val="center"/>
        <w:rPr>
          <w:rFonts w:ascii="Verdana" w:hAnsi="Verdana"/>
        </w:rPr>
      </w:pPr>
    </w:p>
    <w:p w14:paraId="47E409A1" w14:textId="12524480" w:rsidR="00E86234" w:rsidRDefault="00E86234" w:rsidP="002C4F20">
      <w:pPr>
        <w:jc w:val="center"/>
        <w:rPr>
          <w:rFonts w:ascii="Verdana" w:hAnsi="Verdana"/>
        </w:rPr>
      </w:pPr>
    </w:p>
    <w:p w14:paraId="791AA243" w14:textId="0DCFD449" w:rsidR="00E86234" w:rsidRDefault="00E86234" w:rsidP="002C4F20">
      <w:pPr>
        <w:jc w:val="center"/>
        <w:rPr>
          <w:rFonts w:ascii="Verdana" w:hAnsi="Verdana"/>
        </w:rPr>
      </w:pPr>
    </w:p>
    <w:p w14:paraId="790FB661" w14:textId="6AD49A7A" w:rsidR="00E86234" w:rsidRDefault="00E86234" w:rsidP="002C4F20">
      <w:pPr>
        <w:jc w:val="center"/>
        <w:rPr>
          <w:rFonts w:ascii="Verdana" w:hAnsi="Verdana"/>
        </w:rPr>
      </w:pPr>
    </w:p>
    <w:p w14:paraId="7937223E" w14:textId="5329A254" w:rsidR="00E86234" w:rsidRDefault="00E86234" w:rsidP="002C4F20">
      <w:pPr>
        <w:jc w:val="center"/>
        <w:rPr>
          <w:rFonts w:ascii="Verdana" w:hAnsi="Verdana"/>
        </w:rPr>
      </w:pPr>
    </w:p>
    <w:p w14:paraId="7F454974" w14:textId="201FD849" w:rsidR="00E86234" w:rsidRDefault="00E86234" w:rsidP="002C4F20">
      <w:pPr>
        <w:jc w:val="center"/>
        <w:rPr>
          <w:rFonts w:ascii="Verdana" w:hAnsi="Verdana"/>
        </w:rPr>
      </w:pPr>
    </w:p>
    <w:p w14:paraId="00B926CA" w14:textId="5A11C4AF" w:rsidR="00E86234" w:rsidRDefault="00E86234" w:rsidP="002C4F20">
      <w:pPr>
        <w:jc w:val="center"/>
        <w:rPr>
          <w:rFonts w:ascii="Verdana" w:hAnsi="Verdana"/>
        </w:rPr>
      </w:pPr>
    </w:p>
    <w:p w14:paraId="76B35B58" w14:textId="59C4283E" w:rsidR="00E86234" w:rsidRDefault="00E86234" w:rsidP="002C4F20">
      <w:pPr>
        <w:jc w:val="center"/>
        <w:rPr>
          <w:rFonts w:ascii="Verdana" w:hAnsi="Verdana"/>
        </w:rPr>
      </w:pPr>
    </w:p>
    <w:p w14:paraId="5548B44E" w14:textId="6139EFBF" w:rsidR="00E86234" w:rsidRDefault="00E86234" w:rsidP="002C4F20">
      <w:pPr>
        <w:jc w:val="center"/>
        <w:rPr>
          <w:rFonts w:ascii="Verdana" w:hAnsi="Verdana"/>
        </w:rPr>
      </w:pPr>
    </w:p>
    <w:p w14:paraId="06AF634F" w14:textId="118176EA" w:rsidR="00E86234" w:rsidRDefault="00E86234" w:rsidP="002C4F20">
      <w:pPr>
        <w:jc w:val="center"/>
        <w:rPr>
          <w:rFonts w:ascii="Verdana" w:hAnsi="Verdana"/>
        </w:rPr>
      </w:pPr>
    </w:p>
    <w:p w14:paraId="2EBB9EBD" w14:textId="6EC5872F" w:rsidR="00E86234" w:rsidRDefault="00E86234" w:rsidP="002C4F20">
      <w:pPr>
        <w:jc w:val="center"/>
        <w:rPr>
          <w:rFonts w:ascii="Verdana" w:hAnsi="Verdana"/>
        </w:rPr>
      </w:pPr>
    </w:p>
    <w:p w14:paraId="2ADFFDB4" w14:textId="6E149DF5" w:rsidR="00E86234" w:rsidRDefault="00E86234" w:rsidP="002C4F20">
      <w:pPr>
        <w:jc w:val="center"/>
        <w:rPr>
          <w:rFonts w:ascii="Verdana" w:hAnsi="Verdana"/>
        </w:rPr>
      </w:pPr>
    </w:p>
    <w:p w14:paraId="27FCA95B" w14:textId="22F9CA86" w:rsidR="00E86234" w:rsidRDefault="00E86234" w:rsidP="002C4F20">
      <w:pPr>
        <w:jc w:val="center"/>
        <w:rPr>
          <w:rFonts w:ascii="Verdana" w:hAnsi="Verdana"/>
        </w:rPr>
      </w:pPr>
    </w:p>
    <w:p w14:paraId="63DB2E93" w14:textId="6A96AA92" w:rsidR="00E86234" w:rsidRDefault="00E86234" w:rsidP="002C4F20">
      <w:pPr>
        <w:jc w:val="center"/>
        <w:rPr>
          <w:rFonts w:ascii="Verdana" w:hAnsi="Verdana"/>
        </w:rPr>
      </w:pPr>
    </w:p>
    <w:p w14:paraId="311A95D5" w14:textId="63F2CA58" w:rsidR="00E86234" w:rsidRDefault="00E86234" w:rsidP="002C4F20">
      <w:pPr>
        <w:jc w:val="center"/>
        <w:rPr>
          <w:rFonts w:ascii="Verdana" w:hAnsi="Verdana"/>
        </w:rPr>
      </w:pPr>
    </w:p>
    <w:p w14:paraId="7449741F" w14:textId="40F8C784" w:rsidR="00E86234" w:rsidRDefault="00E86234" w:rsidP="002C4F20">
      <w:pPr>
        <w:jc w:val="center"/>
        <w:rPr>
          <w:rFonts w:ascii="Verdana" w:hAnsi="Verdana"/>
        </w:rPr>
      </w:pPr>
    </w:p>
    <w:p w14:paraId="230AEF58" w14:textId="758CB505" w:rsidR="00E86234" w:rsidRDefault="00E86234" w:rsidP="002C4F20">
      <w:pPr>
        <w:jc w:val="center"/>
        <w:rPr>
          <w:rFonts w:ascii="Verdana" w:hAnsi="Verdana"/>
        </w:rPr>
      </w:pPr>
    </w:p>
    <w:p w14:paraId="3209678B" w14:textId="2DD61A89" w:rsidR="00E86234" w:rsidRDefault="00E86234" w:rsidP="002C4F20">
      <w:pPr>
        <w:jc w:val="center"/>
        <w:rPr>
          <w:rFonts w:ascii="Verdana" w:hAnsi="Verdana"/>
        </w:rPr>
      </w:pPr>
    </w:p>
    <w:p w14:paraId="09C4C7D9" w14:textId="5D338DA5" w:rsidR="00E86234" w:rsidRDefault="00E86234" w:rsidP="002C4F20">
      <w:pPr>
        <w:jc w:val="center"/>
        <w:rPr>
          <w:rFonts w:ascii="Verdana" w:hAnsi="Verdana"/>
        </w:rPr>
      </w:pPr>
    </w:p>
    <w:p w14:paraId="1DCDED87" w14:textId="001E0DD1" w:rsidR="00E86234" w:rsidRDefault="00E86234" w:rsidP="002C4F20">
      <w:pPr>
        <w:jc w:val="center"/>
        <w:rPr>
          <w:rFonts w:ascii="Verdana" w:hAnsi="Verdana"/>
        </w:rPr>
      </w:pPr>
    </w:p>
    <w:p w14:paraId="1C04C021" w14:textId="7D4B641D" w:rsidR="00E86234" w:rsidRDefault="00E86234" w:rsidP="002C4F20">
      <w:pPr>
        <w:jc w:val="center"/>
        <w:rPr>
          <w:rFonts w:ascii="Verdana" w:hAnsi="Verdana"/>
        </w:rPr>
      </w:pPr>
    </w:p>
    <w:p w14:paraId="504CA89E" w14:textId="77777777" w:rsidR="00E86234" w:rsidRDefault="00E86234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65EE1" w14:textId="77777777" w:rsidR="00614C85" w:rsidRDefault="00614C85">
      <w:r>
        <w:separator/>
      </w:r>
    </w:p>
  </w:endnote>
  <w:endnote w:type="continuationSeparator" w:id="0">
    <w:p w14:paraId="64384784" w14:textId="77777777" w:rsidR="00614C85" w:rsidRDefault="00614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C79D0" w14:textId="77777777" w:rsidR="00614C85" w:rsidRDefault="00614C85">
      <w:r>
        <w:separator/>
      </w:r>
    </w:p>
  </w:footnote>
  <w:footnote w:type="continuationSeparator" w:id="0">
    <w:p w14:paraId="1EE962DF" w14:textId="77777777" w:rsidR="00614C85" w:rsidRDefault="00614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836C1"/>
    <w:rsid w:val="001B682A"/>
    <w:rsid w:val="002C4F20"/>
    <w:rsid w:val="002D5E0A"/>
    <w:rsid w:val="00356C88"/>
    <w:rsid w:val="00375976"/>
    <w:rsid w:val="004134FE"/>
    <w:rsid w:val="00446B8D"/>
    <w:rsid w:val="00451B18"/>
    <w:rsid w:val="004973AF"/>
    <w:rsid w:val="004A0F0D"/>
    <w:rsid w:val="004C1054"/>
    <w:rsid w:val="004D682B"/>
    <w:rsid w:val="0050385D"/>
    <w:rsid w:val="005D69AA"/>
    <w:rsid w:val="00614C85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86234"/>
    <w:rsid w:val="00ED2BA1"/>
    <w:rsid w:val="00F1310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28C83-E375-4C71-9F9B-056810CA9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1213</Words>
  <Characters>9200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2021-12-17T12:53:00Z</cp:lastPrinted>
  <dcterms:created xsi:type="dcterms:W3CDTF">2022-01-27T10:05:00Z</dcterms:created>
  <dcterms:modified xsi:type="dcterms:W3CDTF">2022-01-27T10:06:00Z</dcterms:modified>
</cp:coreProperties>
</file>