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111D8" w14:textId="77777777" w:rsidR="005C0930" w:rsidRDefault="00F31F83" w:rsidP="005C0930">
      <w:pPr>
        <w:spacing w:after="240"/>
        <w:jc w:val="right"/>
        <w:rPr>
          <w:sz w:val="22"/>
          <w:szCs w:val="22"/>
        </w:rPr>
      </w:pPr>
      <w:r w:rsidRPr="00F31F8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31F83">
        <w:rPr>
          <w:sz w:val="22"/>
          <w:szCs w:val="22"/>
        </w:rPr>
        <w:t>2022-02-11</w:t>
      </w:r>
    </w:p>
    <w:p w14:paraId="4F3B002B" w14:textId="77777777" w:rsidR="00F31F83" w:rsidRPr="00F31F83" w:rsidRDefault="00F31F83" w:rsidP="005C0930">
      <w:pPr>
        <w:rPr>
          <w:b/>
          <w:bCs/>
          <w:sz w:val="22"/>
          <w:szCs w:val="22"/>
        </w:rPr>
      </w:pPr>
      <w:r w:rsidRPr="00F31F83">
        <w:rPr>
          <w:b/>
          <w:bCs/>
          <w:sz w:val="22"/>
          <w:szCs w:val="22"/>
        </w:rPr>
        <w:t>Akademia Górniczo - Hutnicza</w:t>
      </w:r>
    </w:p>
    <w:p w14:paraId="258253B4" w14:textId="77777777" w:rsidR="00F31F83" w:rsidRPr="00F31F83" w:rsidRDefault="00F31F83" w:rsidP="005C0930">
      <w:pPr>
        <w:rPr>
          <w:b/>
          <w:bCs/>
          <w:sz w:val="22"/>
          <w:szCs w:val="22"/>
        </w:rPr>
      </w:pPr>
      <w:r w:rsidRPr="00F31F83">
        <w:rPr>
          <w:b/>
          <w:bCs/>
          <w:sz w:val="22"/>
          <w:szCs w:val="22"/>
        </w:rPr>
        <w:t>im. Stanisława Staszica w Krakowie</w:t>
      </w:r>
    </w:p>
    <w:p w14:paraId="13D1F151" w14:textId="77777777" w:rsidR="005C0930" w:rsidRPr="00D91931" w:rsidRDefault="00F31F83" w:rsidP="005C0930">
      <w:pPr>
        <w:rPr>
          <w:b/>
          <w:bCs/>
          <w:sz w:val="22"/>
          <w:szCs w:val="22"/>
        </w:rPr>
      </w:pPr>
      <w:r w:rsidRPr="00F31F83">
        <w:rPr>
          <w:b/>
          <w:bCs/>
          <w:sz w:val="22"/>
          <w:szCs w:val="22"/>
        </w:rPr>
        <w:t>Dział Zamówień Publicznych</w:t>
      </w:r>
    </w:p>
    <w:p w14:paraId="78236A7E" w14:textId="77777777" w:rsidR="005C0930" w:rsidRPr="00BD5546" w:rsidRDefault="00F31F83" w:rsidP="005C0930">
      <w:pPr>
        <w:rPr>
          <w:sz w:val="22"/>
          <w:szCs w:val="22"/>
        </w:rPr>
      </w:pPr>
      <w:r w:rsidRPr="00F31F8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31F83">
        <w:rPr>
          <w:sz w:val="22"/>
          <w:szCs w:val="22"/>
        </w:rPr>
        <w:t>30</w:t>
      </w:r>
    </w:p>
    <w:p w14:paraId="01B95B37" w14:textId="77777777" w:rsidR="005C0930" w:rsidRPr="00BD5546" w:rsidRDefault="00F31F83" w:rsidP="005C0930">
      <w:pPr>
        <w:rPr>
          <w:sz w:val="22"/>
          <w:szCs w:val="22"/>
        </w:rPr>
      </w:pPr>
      <w:r w:rsidRPr="00F31F8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31F83">
        <w:rPr>
          <w:sz w:val="22"/>
          <w:szCs w:val="22"/>
        </w:rPr>
        <w:t>Kraków</w:t>
      </w:r>
    </w:p>
    <w:p w14:paraId="3EECEEC6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290F8B3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E4B3292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31F83" w:rsidRPr="00F31F83">
        <w:rPr>
          <w:b/>
          <w:sz w:val="22"/>
          <w:szCs w:val="22"/>
        </w:rPr>
        <w:t>KC-</w:t>
      </w:r>
      <w:proofErr w:type="spellStart"/>
      <w:r w:rsidR="00F31F83" w:rsidRPr="00F31F83">
        <w:rPr>
          <w:b/>
          <w:sz w:val="22"/>
          <w:szCs w:val="22"/>
        </w:rPr>
        <w:t>zp</w:t>
      </w:r>
      <w:proofErr w:type="spellEnd"/>
      <w:r w:rsidR="00F31F83" w:rsidRPr="00F31F83">
        <w:rPr>
          <w:b/>
          <w:sz w:val="22"/>
          <w:szCs w:val="22"/>
        </w:rPr>
        <w:t>. 272-39/22</w:t>
      </w:r>
      <w:r w:rsidR="005C0930" w:rsidRPr="00D91931">
        <w:rPr>
          <w:sz w:val="22"/>
          <w:szCs w:val="22"/>
        </w:rPr>
        <w:tab/>
        <w:t xml:space="preserve"> </w:t>
      </w:r>
    </w:p>
    <w:p w14:paraId="65DFCDA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E1458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E34246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1665D2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6E6249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FBD4676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B4502B2" w14:textId="40E88A7E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31F83" w:rsidRPr="00F31F83">
        <w:rPr>
          <w:sz w:val="22"/>
          <w:szCs w:val="22"/>
        </w:rPr>
        <w:t xml:space="preserve">Tryb podstawowy bez negocjacji - art. 275 pkt. 1 ustawy </w:t>
      </w:r>
      <w:proofErr w:type="spellStart"/>
      <w:r w:rsidR="00F31F83" w:rsidRPr="00F31F8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31F83" w:rsidRPr="00F31F83">
        <w:rPr>
          <w:b/>
          <w:bCs/>
          <w:sz w:val="22"/>
          <w:szCs w:val="22"/>
        </w:rPr>
        <w:t>Dostaw</w:t>
      </w:r>
      <w:r w:rsidR="00B949B1">
        <w:rPr>
          <w:b/>
          <w:bCs/>
          <w:sz w:val="22"/>
          <w:szCs w:val="22"/>
        </w:rPr>
        <w:t>ę</w:t>
      </w:r>
      <w:r w:rsidR="00F31F83" w:rsidRPr="00F31F83">
        <w:rPr>
          <w:b/>
          <w:bCs/>
          <w:sz w:val="22"/>
          <w:szCs w:val="22"/>
        </w:rPr>
        <w:t xml:space="preserve"> szkła oraz drobnego sprzętu laboratoryjnego - KC-</w:t>
      </w:r>
      <w:proofErr w:type="spellStart"/>
      <w:r w:rsidR="00F31F83" w:rsidRPr="00F31F83">
        <w:rPr>
          <w:b/>
          <w:bCs/>
          <w:sz w:val="22"/>
          <w:szCs w:val="22"/>
        </w:rPr>
        <w:t>zp</w:t>
      </w:r>
      <w:proofErr w:type="spellEnd"/>
      <w:r w:rsidR="00F31F83" w:rsidRPr="00F31F83">
        <w:rPr>
          <w:b/>
          <w:bCs/>
          <w:sz w:val="22"/>
          <w:szCs w:val="22"/>
        </w:rPr>
        <w:t>. 272-39/22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31F83" w:rsidRPr="00F31F83">
        <w:rPr>
          <w:b/>
          <w:sz w:val="22"/>
          <w:szCs w:val="22"/>
        </w:rPr>
        <w:t>KC-</w:t>
      </w:r>
      <w:proofErr w:type="spellStart"/>
      <w:r w:rsidR="00F31F83" w:rsidRPr="00F31F83">
        <w:rPr>
          <w:b/>
          <w:sz w:val="22"/>
          <w:szCs w:val="22"/>
        </w:rPr>
        <w:t>zp</w:t>
      </w:r>
      <w:proofErr w:type="spellEnd"/>
      <w:r w:rsidR="00F31F83" w:rsidRPr="00F31F83">
        <w:rPr>
          <w:b/>
          <w:sz w:val="22"/>
          <w:szCs w:val="22"/>
        </w:rPr>
        <w:t>. 272-39/22</w:t>
      </w:r>
      <w:r w:rsidRPr="006A5DF1">
        <w:rPr>
          <w:b/>
          <w:sz w:val="22"/>
          <w:szCs w:val="22"/>
        </w:rPr>
        <w:t>.</w:t>
      </w:r>
    </w:p>
    <w:p w14:paraId="11853ABD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F2B107E" w14:textId="77777777" w:rsidR="00F31F83" w:rsidRPr="00F31F83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31F83" w:rsidRPr="00F31F83">
        <w:rPr>
          <w:b/>
          <w:sz w:val="22"/>
          <w:szCs w:val="22"/>
        </w:rPr>
        <w:t>Akademia Górniczo - Hutnicza</w:t>
      </w:r>
    </w:p>
    <w:p w14:paraId="72249593" w14:textId="77777777" w:rsidR="00F31F83" w:rsidRPr="00F31F83" w:rsidRDefault="00F31F83">
      <w:pPr>
        <w:spacing w:before="120" w:after="120" w:line="360" w:lineRule="auto"/>
        <w:jc w:val="both"/>
        <w:rPr>
          <w:b/>
          <w:sz w:val="22"/>
          <w:szCs w:val="22"/>
        </w:rPr>
      </w:pPr>
      <w:r w:rsidRPr="00F31F83">
        <w:rPr>
          <w:b/>
          <w:sz w:val="22"/>
          <w:szCs w:val="22"/>
        </w:rPr>
        <w:t>im. Stanisława Staszica w Krakowie</w:t>
      </w:r>
    </w:p>
    <w:p w14:paraId="008B2683" w14:textId="77777777" w:rsidR="00EF1037" w:rsidRPr="005C0930" w:rsidRDefault="00F31F83">
      <w:pPr>
        <w:spacing w:before="120" w:after="120" w:line="360" w:lineRule="auto"/>
        <w:jc w:val="both"/>
        <w:rPr>
          <w:sz w:val="22"/>
          <w:szCs w:val="22"/>
        </w:rPr>
      </w:pPr>
      <w:r w:rsidRPr="00F31F83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F31F83">
        <w:rPr>
          <w:sz w:val="22"/>
          <w:szCs w:val="22"/>
        </w:rPr>
        <w:t>(</w:t>
      </w:r>
      <w:proofErr w:type="spellStart"/>
      <w:r w:rsidRPr="00F31F83">
        <w:rPr>
          <w:sz w:val="22"/>
          <w:szCs w:val="22"/>
        </w:rPr>
        <w:t>t.j</w:t>
      </w:r>
      <w:proofErr w:type="spellEnd"/>
      <w:r w:rsidRPr="00F31F83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4F86D31" w14:textId="06378517" w:rsidR="005C0930" w:rsidRDefault="00AD6568" w:rsidP="00AD6568">
      <w:pPr>
        <w:pStyle w:val="Tekstpodstawowy"/>
        <w:jc w:val="left"/>
        <w:rPr>
          <w:szCs w:val="24"/>
        </w:rPr>
      </w:pPr>
      <w:r>
        <w:rPr>
          <w:szCs w:val="24"/>
        </w:rPr>
        <w:t xml:space="preserve">Zamawiający zmienia zapisy w Kalkulacji cenowej – </w:t>
      </w:r>
      <w:r w:rsidR="00FB2F8A">
        <w:rPr>
          <w:szCs w:val="24"/>
        </w:rPr>
        <w:t>Z</w:t>
      </w:r>
      <w:r>
        <w:rPr>
          <w:szCs w:val="24"/>
        </w:rPr>
        <w:t>ałącznik nr 4 w następujących pozycjach:</w:t>
      </w:r>
    </w:p>
    <w:p w14:paraId="0B7CA9B9" w14:textId="1BA9BE8B" w:rsidR="00AD6568" w:rsidRDefault="00AD6568" w:rsidP="00AD6568">
      <w:pPr>
        <w:pStyle w:val="Tekstpodstawowy"/>
        <w:jc w:val="left"/>
        <w:rPr>
          <w:b/>
          <w:bCs/>
          <w:szCs w:val="24"/>
          <w:u w:val="single"/>
        </w:rPr>
      </w:pPr>
      <w:r w:rsidRPr="00AD6568">
        <w:rPr>
          <w:b/>
          <w:bCs/>
          <w:szCs w:val="24"/>
          <w:u w:val="single"/>
        </w:rPr>
        <w:t>Z:</w:t>
      </w:r>
    </w:p>
    <w:tbl>
      <w:tblPr>
        <w:tblW w:w="959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2403"/>
        <w:gridCol w:w="685"/>
        <w:gridCol w:w="735"/>
        <w:gridCol w:w="1251"/>
        <w:gridCol w:w="889"/>
        <w:gridCol w:w="1814"/>
        <w:gridCol w:w="1207"/>
      </w:tblGrid>
      <w:tr w:rsidR="00AD6568" w:rsidRPr="00FB2F8A" w14:paraId="72BB1904" w14:textId="77777777" w:rsidTr="00FB2F8A">
        <w:trPr>
          <w:trHeight w:val="70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A85C6" w14:textId="77777777" w:rsidR="00AD6568" w:rsidRPr="00FB2F8A" w:rsidRDefault="00AD6568" w:rsidP="00AD6568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Lp.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AB919" w14:textId="77777777" w:rsidR="00AD6568" w:rsidRPr="00FB2F8A" w:rsidRDefault="00AD6568" w:rsidP="00AD6568">
            <w:pPr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Nazwa towaru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BC874" w14:textId="77777777" w:rsidR="00AD6568" w:rsidRPr="00FB2F8A" w:rsidRDefault="00AD6568" w:rsidP="00B949B1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Liczba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5D1D9" w14:textId="4D8E0DAA" w:rsidR="00AD6568" w:rsidRPr="00FB2F8A" w:rsidRDefault="00AD6568" w:rsidP="00B949B1">
            <w:pPr>
              <w:jc w:val="center"/>
              <w:rPr>
                <w:color w:val="FF0000"/>
                <w:sz w:val="16"/>
                <w:szCs w:val="16"/>
              </w:rPr>
            </w:pPr>
            <w:r w:rsidRPr="00FB2F8A">
              <w:rPr>
                <w:color w:val="FF0000"/>
                <w:sz w:val="16"/>
                <w:szCs w:val="16"/>
              </w:rPr>
              <w:t>J.</w:t>
            </w:r>
            <w:r w:rsidR="00B949B1">
              <w:rPr>
                <w:color w:val="FF0000"/>
                <w:sz w:val="16"/>
                <w:szCs w:val="16"/>
              </w:rPr>
              <w:t xml:space="preserve"> </w:t>
            </w:r>
            <w:r w:rsidRPr="00FB2F8A">
              <w:rPr>
                <w:color w:val="FF0000"/>
                <w:sz w:val="16"/>
                <w:szCs w:val="16"/>
              </w:rPr>
              <w:t>miary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04528" w14:textId="7D1A6224" w:rsidR="00AD6568" w:rsidRPr="00FB2F8A" w:rsidRDefault="00AD6568" w:rsidP="00B949B1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 xml:space="preserve">Cena </w:t>
            </w:r>
            <w:r w:rsidR="00B949B1" w:rsidRPr="00FB2F8A">
              <w:rPr>
                <w:sz w:val="16"/>
                <w:szCs w:val="16"/>
              </w:rPr>
              <w:t>jednostkowa</w:t>
            </w:r>
            <w:r w:rsidRPr="00FB2F8A">
              <w:rPr>
                <w:sz w:val="16"/>
                <w:szCs w:val="16"/>
              </w:rPr>
              <w:t xml:space="preserve"> brutto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9C268" w14:textId="77777777" w:rsidR="00AD6568" w:rsidRPr="00FB2F8A" w:rsidRDefault="00AD6568" w:rsidP="00B949B1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Wartość brutto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3F670" w14:textId="7DB2C074" w:rsidR="00AD6568" w:rsidRPr="00FB2F8A" w:rsidRDefault="00AD6568" w:rsidP="00B949B1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 xml:space="preserve">Wykonawca </w:t>
            </w:r>
            <w:r w:rsidR="00B949B1" w:rsidRPr="00FB2F8A">
              <w:rPr>
                <w:sz w:val="16"/>
                <w:szCs w:val="16"/>
              </w:rPr>
              <w:t>zobowiązany</w:t>
            </w:r>
            <w:r w:rsidRPr="00FB2F8A">
              <w:rPr>
                <w:sz w:val="16"/>
                <w:szCs w:val="16"/>
              </w:rPr>
              <w:t xml:space="preserve"> jest wpisać: Numer katalogowy produktu, producenta, pełną nazwa produktu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1D452" w14:textId="77777777" w:rsidR="00AD6568" w:rsidRPr="00FB2F8A" w:rsidRDefault="00AD6568" w:rsidP="00B949B1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Dostawa/dni/</w:t>
            </w:r>
          </w:p>
        </w:tc>
      </w:tr>
      <w:tr w:rsidR="00AD6568" w:rsidRPr="00FB2F8A" w14:paraId="67A55F34" w14:textId="77777777" w:rsidTr="00FB2F8A">
        <w:trPr>
          <w:trHeight w:val="70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D97D5" w14:textId="77777777" w:rsidR="00AD6568" w:rsidRPr="00FB2F8A" w:rsidRDefault="00AD6568" w:rsidP="00AD6568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173.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6BA71" w14:textId="4F1EE68E" w:rsidR="00AD6568" w:rsidRPr="00FB2F8A" w:rsidRDefault="00AD6568" w:rsidP="00AD6568">
            <w:pPr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 xml:space="preserve">Cylinder miarowy z PMP 25ml, z wytłoczoną podziałką, na </w:t>
            </w:r>
            <w:r w:rsidR="00FB2F8A" w:rsidRPr="00FB2F8A">
              <w:rPr>
                <w:sz w:val="16"/>
                <w:szCs w:val="16"/>
              </w:rPr>
              <w:t>sześciokątnej</w:t>
            </w:r>
            <w:r w:rsidRPr="00FB2F8A">
              <w:rPr>
                <w:sz w:val="16"/>
                <w:szCs w:val="16"/>
              </w:rPr>
              <w:t xml:space="preserve"> podstawie, podziałka co 5ml, tolerancja dokładności podziałki+/- 0,5ml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B68D4" w14:textId="77777777" w:rsidR="00AD6568" w:rsidRPr="00FB2F8A" w:rsidRDefault="00AD6568" w:rsidP="00AD6568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15671" w14:textId="485AFB1E" w:rsidR="00AD6568" w:rsidRPr="00FB2F8A" w:rsidRDefault="00B949B1" w:rsidP="00AD6568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E2D8D" w14:textId="77777777" w:rsidR="00AD6568" w:rsidRPr="00FB2F8A" w:rsidRDefault="00AD6568" w:rsidP="00AD6568">
            <w:pPr>
              <w:jc w:val="right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667D7" w14:textId="77777777" w:rsidR="00AD6568" w:rsidRPr="00FB2F8A" w:rsidRDefault="00AD6568" w:rsidP="00AD6568">
            <w:pPr>
              <w:jc w:val="right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A996C" w14:textId="77777777" w:rsidR="00AD6568" w:rsidRPr="00FB2F8A" w:rsidRDefault="00AD6568" w:rsidP="00AD6568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7084" w14:textId="77777777" w:rsidR="00AD6568" w:rsidRPr="00FB2F8A" w:rsidRDefault="00AD6568" w:rsidP="00AD6568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 </w:t>
            </w:r>
          </w:p>
        </w:tc>
      </w:tr>
      <w:tr w:rsidR="00FB2F8A" w:rsidRPr="00FB2F8A" w14:paraId="5D0B3AC4" w14:textId="77777777" w:rsidTr="00FB2F8A">
        <w:trPr>
          <w:trHeight w:val="70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8DF59" w14:textId="77777777" w:rsidR="00FB2F8A" w:rsidRPr="00FB2F8A" w:rsidRDefault="00FB2F8A" w:rsidP="00FB2F8A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1103.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CFCDA" w14:textId="77777777" w:rsidR="00FB2F8A" w:rsidRPr="00FB2F8A" w:rsidRDefault="00FB2F8A" w:rsidP="00FB2F8A">
            <w:pPr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Sączki filtracyjne ilościowe 150mm typ 390, 100szt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CEE6C" w14:textId="77777777" w:rsidR="00FB2F8A" w:rsidRPr="00FB2F8A" w:rsidRDefault="00FB2F8A" w:rsidP="00FB2F8A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353B1" w14:textId="32B18C10" w:rsidR="00FB2F8A" w:rsidRPr="00FB2F8A" w:rsidRDefault="00FB2F8A" w:rsidP="00FB2F8A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E7875" w14:textId="77777777" w:rsidR="00FB2F8A" w:rsidRPr="00FB2F8A" w:rsidRDefault="00FB2F8A" w:rsidP="00FB2F8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FDB19" w14:textId="77777777" w:rsidR="00FB2F8A" w:rsidRPr="00FB2F8A" w:rsidRDefault="00FB2F8A" w:rsidP="00FB2F8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52992" w14:textId="77777777" w:rsidR="00FB2F8A" w:rsidRPr="00FB2F8A" w:rsidRDefault="00FB2F8A" w:rsidP="00FB2F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89790" w14:textId="77777777" w:rsidR="00FB2F8A" w:rsidRPr="00FB2F8A" w:rsidRDefault="00FB2F8A" w:rsidP="00FB2F8A">
            <w:pPr>
              <w:jc w:val="center"/>
              <w:rPr>
                <w:sz w:val="16"/>
                <w:szCs w:val="16"/>
              </w:rPr>
            </w:pPr>
          </w:p>
        </w:tc>
      </w:tr>
    </w:tbl>
    <w:p w14:paraId="1C5BE592" w14:textId="0C82C78B" w:rsidR="00AD6568" w:rsidRPr="00FB2F8A" w:rsidRDefault="00AD6568" w:rsidP="00AD6568">
      <w:pPr>
        <w:pStyle w:val="Tekstpodstawowy"/>
        <w:jc w:val="left"/>
        <w:rPr>
          <w:sz w:val="16"/>
          <w:szCs w:val="16"/>
        </w:rPr>
      </w:pPr>
    </w:p>
    <w:p w14:paraId="60F5042E" w14:textId="77777777" w:rsidR="00FB2F8A" w:rsidRDefault="00FB2F8A" w:rsidP="00AD6568">
      <w:pPr>
        <w:pStyle w:val="Tekstpodstawowy"/>
        <w:jc w:val="left"/>
        <w:rPr>
          <w:b/>
          <w:bCs/>
          <w:szCs w:val="24"/>
          <w:u w:val="single"/>
        </w:rPr>
      </w:pPr>
    </w:p>
    <w:p w14:paraId="3108DF75" w14:textId="32AE4D73" w:rsidR="00AD6568" w:rsidRDefault="00AD6568" w:rsidP="00AD6568">
      <w:pPr>
        <w:pStyle w:val="Tekstpodstawowy"/>
        <w:jc w:val="left"/>
        <w:rPr>
          <w:b/>
          <w:bCs/>
          <w:szCs w:val="24"/>
          <w:u w:val="single"/>
        </w:rPr>
      </w:pPr>
      <w:r w:rsidRPr="00AD6568">
        <w:rPr>
          <w:b/>
          <w:bCs/>
          <w:szCs w:val="24"/>
          <w:u w:val="single"/>
        </w:rPr>
        <w:lastRenderedPageBreak/>
        <w:t>NA:</w:t>
      </w:r>
    </w:p>
    <w:tbl>
      <w:tblPr>
        <w:tblW w:w="959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2403"/>
        <w:gridCol w:w="685"/>
        <w:gridCol w:w="735"/>
        <w:gridCol w:w="1251"/>
        <w:gridCol w:w="889"/>
        <w:gridCol w:w="1814"/>
        <w:gridCol w:w="1207"/>
      </w:tblGrid>
      <w:tr w:rsidR="00FB2F8A" w:rsidRPr="00FB2F8A" w14:paraId="47CBAEE0" w14:textId="77777777" w:rsidTr="00683018">
        <w:trPr>
          <w:trHeight w:val="70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DD554" w14:textId="77777777" w:rsidR="00FB2F8A" w:rsidRPr="00FB2F8A" w:rsidRDefault="00FB2F8A" w:rsidP="00683018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Lp.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DD925" w14:textId="77777777" w:rsidR="00FB2F8A" w:rsidRPr="00FB2F8A" w:rsidRDefault="00FB2F8A" w:rsidP="00683018">
            <w:pPr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Nazwa towaru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05448" w14:textId="77777777" w:rsidR="00FB2F8A" w:rsidRPr="00FB2F8A" w:rsidRDefault="00FB2F8A" w:rsidP="00B949B1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Liczba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E20F3" w14:textId="5DAEFF68" w:rsidR="00FB2F8A" w:rsidRPr="00FB2F8A" w:rsidRDefault="00FB2F8A" w:rsidP="00B949B1">
            <w:pPr>
              <w:jc w:val="center"/>
              <w:rPr>
                <w:color w:val="FF0000"/>
                <w:sz w:val="16"/>
                <w:szCs w:val="16"/>
              </w:rPr>
            </w:pPr>
            <w:r w:rsidRPr="00FB2F8A">
              <w:rPr>
                <w:color w:val="FF0000"/>
                <w:sz w:val="16"/>
                <w:szCs w:val="16"/>
              </w:rPr>
              <w:t>J.</w:t>
            </w:r>
            <w:r w:rsidR="00B949B1">
              <w:rPr>
                <w:color w:val="FF0000"/>
                <w:sz w:val="16"/>
                <w:szCs w:val="16"/>
              </w:rPr>
              <w:t xml:space="preserve"> </w:t>
            </w:r>
            <w:r w:rsidRPr="00FB2F8A">
              <w:rPr>
                <w:color w:val="FF0000"/>
                <w:sz w:val="16"/>
                <w:szCs w:val="16"/>
              </w:rPr>
              <w:t>miary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2FF77" w14:textId="3350993F" w:rsidR="00FB2F8A" w:rsidRPr="00FB2F8A" w:rsidRDefault="00FB2F8A" w:rsidP="00B949B1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 xml:space="preserve">Cena </w:t>
            </w:r>
            <w:r w:rsidR="00B949B1" w:rsidRPr="00FB2F8A">
              <w:rPr>
                <w:sz w:val="16"/>
                <w:szCs w:val="16"/>
              </w:rPr>
              <w:t>jednostkowa</w:t>
            </w:r>
            <w:r w:rsidRPr="00FB2F8A">
              <w:rPr>
                <w:sz w:val="16"/>
                <w:szCs w:val="16"/>
              </w:rPr>
              <w:t xml:space="preserve"> brutto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F555D" w14:textId="77777777" w:rsidR="00FB2F8A" w:rsidRPr="00FB2F8A" w:rsidRDefault="00FB2F8A" w:rsidP="00B949B1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Wartość brutto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AC886" w14:textId="335B15AA" w:rsidR="00FB2F8A" w:rsidRPr="00FB2F8A" w:rsidRDefault="00FB2F8A" w:rsidP="00B949B1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 xml:space="preserve">Wykonawca </w:t>
            </w:r>
            <w:r w:rsidR="00B949B1" w:rsidRPr="00FB2F8A">
              <w:rPr>
                <w:sz w:val="16"/>
                <w:szCs w:val="16"/>
              </w:rPr>
              <w:t>zobowiązany</w:t>
            </w:r>
            <w:r w:rsidRPr="00FB2F8A">
              <w:rPr>
                <w:sz w:val="16"/>
                <w:szCs w:val="16"/>
              </w:rPr>
              <w:t xml:space="preserve"> jest wpisać: Numer katalogowy produktu, producenta, pełną nazwa produktu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B7A33" w14:textId="77777777" w:rsidR="00FB2F8A" w:rsidRPr="00FB2F8A" w:rsidRDefault="00FB2F8A" w:rsidP="00B949B1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Dostawa/dni/</w:t>
            </w:r>
          </w:p>
        </w:tc>
      </w:tr>
      <w:tr w:rsidR="00FB2F8A" w:rsidRPr="00FB2F8A" w14:paraId="78F3E70A" w14:textId="77777777" w:rsidTr="00683018">
        <w:trPr>
          <w:trHeight w:val="70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091A0" w14:textId="77777777" w:rsidR="00FB2F8A" w:rsidRPr="00FB2F8A" w:rsidRDefault="00FB2F8A" w:rsidP="00683018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173.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FA78D" w14:textId="77777777" w:rsidR="00FB2F8A" w:rsidRPr="00FB2F8A" w:rsidRDefault="00FB2F8A" w:rsidP="00683018">
            <w:pPr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Cylinder miarowy z PMP 25ml, z wytłoczoną podziałką, na sześciokątnej podstawie, podziałka co 5ml, tolerancja dokładności podziałki+/- 0,5ml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BB2F3" w14:textId="77777777" w:rsidR="00FB2F8A" w:rsidRPr="00FB2F8A" w:rsidRDefault="00FB2F8A" w:rsidP="00683018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CEF51" w14:textId="77777777" w:rsidR="00FB2F8A" w:rsidRPr="00FB2F8A" w:rsidRDefault="00FB2F8A" w:rsidP="00683018">
            <w:pPr>
              <w:jc w:val="center"/>
              <w:rPr>
                <w:color w:val="FF0000"/>
                <w:sz w:val="16"/>
                <w:szCs w:val="16"/>
              </w:rPr>
            </w:pPr>
            <w:proofErr w:type="spellStart"/>
            <w:r w:rsidRPr="00FB2F8A">
              <w:rPr>
                <w:color w:val="FF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5C480" w14:textId="77777777" w:rsidR="00FB2F8A" w:rsidRPr="00FB2F8A" w:rsidRDefault="00FB2F8A" w:rsidP="00683018">
            <w:pPr>
              <w:jc w:val="right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046AD" w14:textId="77777777" w:rsidR="00FB2F8A" w:rsidRPr="00FB2F8A" w:rsidRDefault="00FB2F8A" w:rsidP="00683018">
            <w:pPr>
              <w:jc w:val="right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45581" w14:textId="77777777" w:rsidR="00FB2F8A" w:rsidRPr="00FB2F8A" w:rsidRDefault="00FB2F8A" w:rsidP="00683018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11D0A" w14:textId="77777777" w:rsidR="00FB2F8A" w:rsidRPr="00FB2F8A" w:rsidRDefault="00FB2F8A" w:rsidP="00683018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 </w:t>
            </w:r>
          </w:p>
        </w:tc>
      </w:tr>
      <w:tr w:rsidR="00FB2F8A" w:rsidRPr="00FB2F8A" w14:paraId="79DAAD7E" w14:textId="77777777" w:rsidTr="00683018">
        <w:trPr>
          <w:trHeight w:val="70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365BE" w14:textId="77777777" w:rsidR="00FB2F8A" w:rsidRPr="00FB2F8A" w:rsidRDefault="00FB2F8A" w:rsidP="00683018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1103.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2EE48" w14:textId="77777777" w:rsidR="00FB2F8A" w:rsidRPr="00FB2F8A" w:rsidRDefault="00FB2F8A" w:rsidP="00683018">
            <w:pPr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Sączki filtracyjne ilościowe 150mm typ 390, 100szt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C2C34" w14:textId="77777777" w:rsidR="00FB2F8A" w:rsidRPr="00FB2F8A" w:rsidRDefault="00FB2F8A" w:rsidP="00683018">
            <w:pPr>
              <w:jc w:val="center"/>
              <w:rPr>
                <w:sz w:val="16"/>
                <w:szCs w:val="16"/>
              </w:rPr>
            </w:pPr>
            <w:r w:rsidRPr="00FB2F8A">
              <w:rPr>
                <w:sz w:val="16"/>
                <w:szCs w:val="16"/>
              </w:rPr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C89E08" w14:textId="77777777" w:rsidR="00FB2F8A" w:rsidRPr="00FB2F8A" w:rsidRDefault="00FB2F8A" w:rsidP="00683018">
            <w:pPr>
              <w:jc w:val="center"/>
              <w:rPr>
                <w:color w:val="FF0000"/>
                <w:sz w:val="16"/>
                <w:szCs w:val="16"/>
              </w:rPr>
            </w:pPr>
            <w:proofErr w:type="spellStart"/>
            <w:r w:rsidRPr="00FB2F8A">
              <w:rPr>
                <w:color w:val="FF0000"/>
                <w:sz w:val="16"/>
                <w:szCs w:val="16"/>
              </w:rPr>
              <w:t>opk</w:t>
            </w:r>
            <w:proofErr w:type="spellEnd"/>
            <w:r w:rsidRPr="00FB2F8A">
              <w:rPr>
                <w:color w:val="FF0000"/>
                <w:sz w:val="16"/>
                <w:szCs w:val="16"/>
              </w:rPr>
              <w:t>.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37C42" w14:textId="77777777" w:rsidR="00FB2F8A" w:rsidRPr="00FB2F8A" w:rsidRDefault="00FB2F8A" w:rsidP="0068301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2EAA2" w14:textId="77777777" w:rsidR="00FB2F8A" w:rsidRPr="00FB2F8A" w:rsidRDefault="00FB2F8A" w:rsidP="0068301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02FF4" w14:textId="77777777" w:rsidR="00FB2F8A" w:rsidRPr="00FB2F8A" w:rsidRDefault="00FB2F8A" w:rsidP="0068301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C7B16" w14:textId="77777777" w:rsidR="00FB2F8A" w:rsidRPr="00FB2F8A" w:rsidRDefault="00FB2F8A" w:rsidP="00683018">
            <w:pPr>
              <w:jc w:val="center"/>
              <w:rPr>
                <w:sz w:val="16"/>
                <w:szCs w:val="16"/>
              </w:rPr>
            </w:pPr>
          </w:p>
        </w:tc>
      </w:tr>
    </w:tbl>
    <w:p w14:paraId="63DE0E77" w14:textId="553EA4F2" w:rsidR="00FB2F8A" w:rsidRDefault="00FB2F8A" w:rsidP="00AD6568">
      <w:pPr>
        <w:pStyle w:val="Tekstpodstawowy"/>
        <w:jc w:val="left"/>
        <w:rPr>
          <w:b/>
          <w:bCs/>
          <w:szCs w:val="24"/>
          <w:u w:val="single"/>
        </w:rPr>
      </w:pPr>
    </w:p>
    <w:p w14:paraId="1F7A2640" w14:textId="37EDA7E7" w:rsidR="00FB2F8A" w:rsidRDefault="00FB2F8A" w:rsidP="00AD6568">
      <w:pPr>
        <w:pStyle w:val="Tekstpodstawowy"/>
        <w:jc w:val="left"/>
        <w:rPr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t>Zamawiający zamieszcza POPRAWIONĄ Kalkulację cenową w Załączniku nr 4A.</w:t>
      </w:r>
    </w:p>
    <w:p w14:paraId="5F4ACE39" w14:textId="752820AB" w:rsidR="00FB2F8A" w:rsidRPr="00AD6568" w:rsidRDefault="00FB2F8A" w:rsidP="00AD6568">
      <w:pPr>
        <w:pStyle w:val="Tekstpodstawowy"/>
        <w:jc w:val="left"/>
        <w:rPr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t>Powyższe zmiany stanowią integralną część SWZ i nie prowadzą do zmiany treści ogłoszenia.</w:t>
      </w:r>
    </w:p>
    <w:sectPr w:rsidR="00FB2F8A" w:rsidRPr="00AD65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9F08E" w14:textId="77777777" w:rsidR="00E66431" w:rsidRDefault="00E66431">
      <w:r>
        <w:separator/>
      </w:r>
    </w:p>
  </w:endnote>
  <w:endnote w:type="continuationSeparator" w:id="0">
    <w:p w14:paraId="0C5CBAC0" w14:textId="77777777" w:rsidR="00E66431" w:rsidRDefault="00E66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785F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DC056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58BC8" w14:textId="77777777" w:rsidR="00EF1037" w:rsidRDefault="00B949B1">
    <w:pPr>
      <w:pStyle w:val="Stopka"/>
      <w:tabs>
        <w:tab w:val="clear" w:pos="4536"/>
      </w:tabs>
      <w:jc w:val="center"/>
    </w:pPr>
    <w:r>
      <w:rPr>
        <w:noProof/>
      </w:rPr>
      <w:pict w14:anchorId="39EE64A7">
        <v:line id="_x0000_s1025" style="position:absolute;left:0;text-align:left;z-index:251657728" from="-3.85pt,7.55pt" to="455.15pt,7.55pt"/>
      </w:pict>
    </w:r>
  </w:p>
  <w:p w14:paraId="0F603DB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A2C68F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162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53552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F6715E" w14:textId="77777777" w:rsidR="00EF1037" w:rsidRDefault="00EF1037">
    <w:pPr>
      <w:pStyle w:val="Stopka"/>
      <w:tabs>
        <w:tab w:val="clear" w:pos="4536"/>
        <w:tab w:val="left" w:pos="6237"/>
      </w:tabs>
    </w:pPr>
  </w:p>
  <w:p w14:paraId="2B67DF7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9D31B" w14:textId="77777777" w:rsidR="00E66431" w:rsidRDefault="00E66431">
      <w:r>
        <w:separator/>
      </w:r>
    </w:p>
  </w:footnote>
  <w:footnote w:type="continuationSeparator" w:id="0">
    <w:p w14:paraId="180B35ED" w14:textId="77777777" w:rsidR="00E66431" w:rsidRDefault="00E66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FDDFF" w14:textId="77777777" w:rsidR="00F31F83" w:rsidRDefault="00F31F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ED99C" w14:textId="77777777" w:rsidR="00F31F83" w:rsidRDefault="00F31F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455A1" w14:textId="77777777" w:rsidR="00F31F83" w:rsidRDefault="00F31F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431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D6568"/>
    <w:rsid w:val="00B26D41"/>
    <w:rsid w:val="00B361A9"/>
    <w:rsid w:val="00B949B1"/>
    <w:rsid w:val="00C152AE"/>
    <w:rsid w:val="00D1574A"/>
    <w:rsid w:val="00D248D2"/>
    <w:rsid w:val="00E02559"/>
    <w:rsid w:val="00E66431"/>
    <w:rsid w:val="00E74582"/>
    <w:rsid w:val="00EB3650"/>
    <w:rsid w:val="00EF1037"/>
    <w:rsid w:val="00F004A8"/>
    <w:rsid w:val="00F16162"/>
    <w:rsid w:val="00F31F83"/>
    <w:rsid w:val="00FA7728"/>
    <w:rsid w:val="00FB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FDFE17"/>
  <w15:chartTrackingRefBased/>
  <w15:docId w15:val="{E77D67E0-699F-43B7-B800-0624187DB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0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cp:lastModifiedBy>Anna Zarzycka</cp:lastModifiedBy>
  <cp:revision>2</cp:revision>
  <cp:lastPrinted>2022-02-11T13:19:00Z</cp:lastPrinted>
  <dcterms:created xsi:type="dcterms:W3CDTF">2022-02-11T13:19:00Z</dcterms:created>
  <dcterms:modified xsi:type="dcterms:W3CDTF">2022-02-11T13:19:00Z</dcterms:modified>
</cp:coreProperties>
</file>