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2B831" w14:textId="58190DE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EE0EAD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59E3F6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2F3319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C1C89D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NAZWA WYKONAWCY:……………………………………………………………………..</w:t>
      </w:r>
    </w:p>
    <w:p w14:paraId="633A24AC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FORMA PROWADZONEJ DZIAŁALNOŚCI: .........................................................................</w:t>
      </w:r>
    </w:p>
    <w:p w14:paraId="489DBB11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ADRES:…………………………………………………………………………………………</w:t>
      </w:r>
    </w:p>
    <w:p w14:paraId="661E5A2F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POWIAT:…………………………………WOJEWÓDZTWO …………………………….....</w:t>
      </w:r>
    </w:p>
    <w:p w14:paraId="3576A334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47F0A">
        <w:rPr>
          <w:sz w:val="22"/>
          <w:szCs w:val="22"/>
          <w:lang w:val="de-DE"/>
        </w:rPr>
        <w:t>TEL.</w:t>
      </w:r>
      <w:r w:rsidRPr="00947F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35FCB79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47F0A">
        <w:rPr>
          <w:sz w:val="22"/>
          <w:szCs w:val="22"/>
          <w:lang w:val="de-DE"/>
        </w:rPr>
        <w:t xml:space="preserve">FAX </w:t>
      </w:r>
      <w:r w:rsidRPr="00947F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2D0DA2AC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47F0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F265F6C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  <w:lang w:val="de-DE"/>
        </w:rPr>
        <w:t xml:space="preserve">NIP…………………………………. </w:t>
      </w:r>
      <w:r w:rsidRPr="00947F0A">
        <w:rPr>
          <w:sz w:val="22"/>
          <w:szCs w:val="22"/>
        </w:rPr>
        <w:t>REGON:………………………………………………...</w:t>
      </w:r>
    </w:p>
    <w:p w14:paraId="7E27A240" w14:textId="77777777" w:rsidR="008D2AB8" w:rsidRPr="00947F0A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BANK/ NR KONTA ……………………………………………………………………………</w:t>
      </w:r>
    </w:p>
    <w:p w14:paraId="5188605E" w14:textId="77777777" w:rsidR="008D2AB8" w:rsidRPr="00947F0A" w:rsidRDefault="008D2AB8" w:rsidP="008D2AB8">
      <w:pPr>
        <w:spacing w:line="360" w:lineRule="auto"/>
        <w:rPr>
          <w:sz w:val="22"/>
          <w:szCs w:val="22"/>
        </w:rPr>
      </w:pPr>
      <w:r w:rsidRPr="00947F0A">
        <w:rPr>
          <w:sz w:val="22"/>
          <w:szCs w:val="22"/>
        </w:rPr>
        <w:t>Do: Nazwa i siedziba Zamawiającego:</w:t>
      </w:r>
    </w:p>
    <w:p w14:paraId="4890D5C0" w14:textId="6FB0B9F7" w:rsidR="00C06538" w:rsidRPr="00947F0A" w:rsidRDefault="00C06538" w:rsidP="008D2AB8">
      <w:pPr>
        <w:ind w:right="-110"/>
        <w:rPr>
          <w:b/>
          <w:sz w:val="22"/>
          <w:szCs w:val="22"/>
        </w:rPr>
      </w:pPr>
      <w:r w:rsidRPr="00947F0A">
        <w:rPr>
          <w:b/>
          <w:sz w:val="22"/>
          <w:szCs w:val="22"/>
        </w:rPr>
        <w:t xml:space="preserve">Akademia Górniczo </w:t>
      </w:r>
      <w:r w:rsidR="00BE0E5A" w:rsidRPr="00947F0A">
        <w:rPr>
          <w:b/>
          <w:sz w:val="22"/>
          <w:szCs w:val="22"/>
        </w:rPr>
        <w:t>–</w:t>
      </w:r>
      <w:r w:rsidRPr="00947F0A">
        <w:rPr>
          <w:b/>
          <w:sz w:val="22"/>
          <w:szCs w:val="22"/>
        </w:rPr>
        <w:t xml:space="preserve"> Hutnicza</w:t>
      </w:r>
      <w:r w:rsidR="00BE0E5A" w:rsidRPr="00947F0A">
        <w:rPr>
          <w:b/>
          <w:sz w:val="22"/>
          <w:szCs w:val="22"/>
        </w:rPr>
        <w:t xml:space="preserve"> </w:t>
      </w:r>
      <w:r w:rsidRPr="00947F0A">
        <w:rPr>
          <w:b/>
          <w:sz w:val="22"/>
          <w:szCs w:val="22"/>
        </w:rPr>
        <w:t>im. Stanisława Staszica w Krakowie</w:t>
      </w:r>
    </w:p>
    <w:p w14:paraId="77650EAC" w14:textId="77777777" w:rsidR="008D2AB8" w:rsidRPr="00947F0A" w:rsidRDefault="00C06538" w:rsidP="008D2AB8">
      <w:pPr>
        <w:ind w:right="-110"/>
        <w:rPr>
          <w:b/>
          <w:sz w:val="22"/>
          <w:szCs w:val="22"/>
        </w:rPr>
      </w:pPr>
      <w:r w:rsidRPr="00947F0A">
        <w:rPr>
          <w:b/>
          <w:sz w:val="22"/>
          <w:szCs w:val="22"/>
        </w:rPr>
        <w:t>Dział Zamówień Publicznych</w:t>
      </w:r>
      <w:r w:rsidR="008D2AB8" w:rsidRPr="00947F0A">
        <w:rPr>
          <w:b/>
          <w:sz w:val="22"/>
          <w:szCs w:val="22"/>
        </w:rPr>
        <w:t xml:space="preserve">  </w:t>
      </w:r>
    </w:p>
    <w:p w14:paraId="04F04208" w14:textId="1722728E" w:rsidR="008D2AB8" w:rsidRPr="00947F0A" w:rsidRDefault="00C06538" w:rsidP="006B0052">
      <w:pPr>
        <w:ind w:right="-110"/>
        <w:rPr>
          <w:b/>
          <w:sz w:val="22"/>
          <w:szCs w:val="22"/>
        </w:rPr>
      </w:pPr>
      <w:r w:rsidRPr="00947F0A">
        <w:rPr>
          <w:b/>
          <w:sz w:val="22"/>
          <w:szCs w:val="22"/>
        </w:rPr>
        <w:t>Al. Mickiewicza</w:t>
      </w:r>
      <w:r w:rsidR="008D2AB8" w:rsidRPr="00947F0A">
        <w:rPr>
          <w:b/>
          <w:sz w:val="22"/>
          <w:szCs w:val="22"/>
        </w:rPr>
        <w:t xml:space="preserve"> </w:t>
      </w:r>
      <w:r w:rsidRPr="00947F0A">
        <w:rPr>
          <w:b/>
          <w:sz w:val="22"/>
          <w:szCs w:val="22"/>
        </w:rPr>
        <w:t>30</w:t>
      </w:r>
      <w:r w:rsidR="006B0052" w:rsidRPr="00947F0A">
        <w:rPr>
          <w:b/>
          <w:sz w:val="22"/>
          <w:szCs w:val="22"/>
        </w:rPr>
        <w:t xml:space="preserve">, </w:t>
      </w:r>
      <w:r w:rsidRPr="00947F0A">
        <w:rPr>
          <w:b/>
          <w:sz w:val="22"/>
          <w:szCs w:val="22"/>
        </w:rPr>
        <w:t>30-059</w:t>
      </w:r>
      <w:r w:rsidR="008D2AB8" w:rsidRPr="00947F0A">
        <w:rPr>
          <w:b/>
          <w:sz w:val="22"/>
          <w:szCs w:val="22"/>
        </w:rPr>
        <w:t xml:space="preserve"> </w:t>
      </w:r>
      <w:r w:rsidRPr="00947F0A">
        <w:rPr>
          <w:b/>
          <w:sz w:val="22"/>
          <w:szCs w:val="22"/>
        </w:rPr>
        <w:t>Kraków</w:t>
      </w:r>
      <w:r w:rsidR="008D2AB8" w:rsidRPr="00947F0A">
        <w:rPr>
          <w:b/>
          <w:sz w:val="22"/>
          <w:szCs w:val="22"/>
        </w:rPr>
        <w:t xml:space="preserve">,  </w:t>
      </w:r>
    </w:p>
    <w:p w14:paraId="1021DC7D" w14:textId="77777777" w:rsidR="008D2AB8" w:rsidRPr="00947F0A" w:rsidRDefault="008D2AB8" w:rsidP="008D2AB8">
      <w:pPr>
        <w:ind w:firstLine="3969"/>
        <w:rPr>
          <w:b/>
          <w:sz w:val="22"/>
          <w:szCs w:val="22"/>
        </w:rPr>
      </w:pPr>
    </w:p>
    <w:p w14:paraId="6FE69181" w14:textId="3D4727E3" w:rsidR="008D2AB8" w:rsidRPr="000C6946" w:rsidRDefault="008D2AB8" w:rsidP="000C6946">
      <w:pPr>
        <w:jc w:val="center"/>
        <w:rPr>
          <w:b/>
        </w:rPr>
      </w:pPr>
      <w:r w:rsidRPr="00947F0A">
        <w:rPr>
          <w:sz w:val="22"/>
          <w:szCs w:val="22"/>
        </w:rPr>
        <w:t xml:space="preserve">Przystępując do postępowania o udzielenie zamówienia publicznego, którego przedmiotem jest </w:t>
      </w:r>
      <w:r w:rsidR="000C6946">
        <w:rPr>
          <w:b/>
        </w:rPr>
        <w:t xml:space="preserve">dostawa 5 szt. </w:t>
      </w:r>
      <w:proofErr w:type="spellStart"/>
      <w:r w:rsidR="000C6946">
        <w:rPr>
          <w:b/>
        </w:rPr>
        <w:t>switchy</w:t>
      </w:r>
      <w:proofErr w:type="spellEnd"/>
      <w:r w:rsidR="000C6946">
        <w:rPr>
          <w:b/>
        </w:rPr>
        <w:t xml:space="preserve"> sieciowych dedykowanych lub przystosowanych do obsługi dużych strumieni danych wideo w sieciach monitoringu CCTV IP dla WIEiT-KC-zp.272-55/22</w:t>
      </w:r>
      <w:r w:rsidRPr="00947F0A">
        <w:rPr>
          <w:b/>
          <w:sz w:val="22"/>
          <w:szCs w:val="22"/>
        </w:rPr>
        <w:t xml:space="preserve">, </w:t>
      </w:r>
      <w:r w:rsidRPr="00947F0A">
        <w:rPr>
          <w:sz w:val="22"/>
          <w:szCs w:val="22"/>
        </w:rPr>
        <w:t>oferuję realizację przedmiotu zamówienia, zgodnie z zasadami określonymi w</w:t>
      </w:r>
      <w:r w:rsidR="000C6946">
        <w:rPr>
          <w:sz w:val="22"/>
          <w:szCs w:val="22"/>
        </w:rPr>
        <w:t xml:space="preserve"> </w:t>
      </w:r>
      <w:bookmarkStart w:id="0" w:name="_GoBack"/>
      <w:bookmarkEnd w:id="0"/>
      <w:r w:rsidRPr="00947F0A">
        <w:rPr>
          <w:sz w:val="22"/>
          <w:szCs w:val="22"/>
        </w:rPr>
        <w:t>specyfikacji istotnych warunków zamówienia.</w:t>
      </w:r>
    </w:p>
    <w:p w14:paraId="2AFD16CA" w14:textId="2DD98349" w:rsidR="001D1083" w:rsidRPr="00776CDB" w:rsidRDefault="001D1083" w:rsidP="001D1083">
      <w:pPr>
        <w:widowControl w:val="0"/>
        <w:ind w:right="1"/>
        <w:rPr>
          <w:b/>
        </w:rPr>
      </w:pPr>
      <w:r w:rsidRPr="00776CDB">
        <w:rPr>
          <w:b/>
        </w:rPr>
        <w:t>Cena netto</w:t>
      </w:r>
      <w:r>
        <w:rPr>
          <w:b/>
        </w:rPr>
        <w:t xml:space="preserve"> za całość przedmiotu zamówienia</w:t>
      </w:r>
      <w:r w:rsidRPr="00776CDB">
        <w:rPr>
          <w:b/>
        </w:rPr>
        <w:t>:   ..........................................................PLN</w:t>
      </w:r>
    </w:p>
    <w:p w14:paraId="4A600073" w14:textId="77777777" w:rsidR="001D1083" w:rsidRPr="00776CDB" w:rsidRDefault="001D1083" w:rsidP="001D1083">
      <w:pPr>
        <w:widowControl w:val="0"/>
        <w:ind w:right="1"/>
        <w:rPr>
          <w:b/>
        </w:rPr>
      </w:pPr>
    </w:p>
    <w:p w14:paraId="5FFE170A" w14:textId="14BEFD85" w:rsidR="001D1083" w:rsidRPr="00776CDB" w:rsidRDefault="001D1083" w:rsidP="001D1083">
      <w:pPr>
        <w:widowControl w:val="0"/>
        <w:ind w:right="1"/>
        <w:rPr>
          <w:b/>
        </w:rPr>
      </w:pPr>
      <w:r w:rsidRPr="00776CDB">
        <w:rPr>
          <w:b/>
        </w:rPr>
        <w:t xml:space="preserve">Cena brutto </w:t>
      </w:r>
      <w:r>
        <w:rPr>
          <w:b/>
        </w:rPr>
        <w:t>za całość przedmiotu zamówienia</w:t>
      </w:r>
      <w:r w:rsidRPr="00776CDB">
        <w:rPr>
          <w:b/>
        </w:rPr>
        <w:t>:   ..........................................................PLN</w:t>
      </w:r>
    </w:p>
    <w:p w14:paraId="31C6BD9D" w14:textId="77777777" w:rsidR="001D1083" w:rsidRPr="00776CDB" w:rsidRDefault="001D1083" w:rsidP="001D1083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5C9AD48E" w14:textId="77777777" w:rsidR="001D1083" w:rsidRDefault="001D1083" w:rsidP="001D1083">
      <w:pPr>
        <w:pStyle w:val="Tekstpodstawowy"/>
        <w:spacing w:line="240" w:lineRule="auto"/>
      </w:pPr>
    </w:p>
    <w:p w14:paraId="306507DA" w14:textId="7E109115" w:rsidR="001D1083" w:rsidRPr="00776CDB" w:rsidRDefault="001D1083" w:rsidP="001D1083">
      <w:pPr>
        <w:pStyle w:val="Tekstpodstawowy"/>
        <w:spacing w:line="240" w:lineRule="auto"/>
      </w:pPr>
      <w:r w:rsidRPr="00776CDB">
        <w:t>Powyższa cena zawiera podatek VAT w wysokości .......... % tj.…………………….PLN</w:t>
      </w:r>
    </w:p>
    <w:p w14:paraId="45E6C0F0" w14:textId="77777777" w:rsidR="00C20CC2" w:rsidRDefault="00C20CC2" w:rsidP="00C20CC2">
      <w:pPr>
        <w:pStyle w:val="Tekstpodstawowy"/>
        <w:spacing w:line="240" w:lineRule="auto"/>
        <w:rPr>
          <w:sz w:val="22"/>
          <w:szCs w:val="22"/>
        </w:rPr>
      </w:pPr>
    </w:p>
    <w:p w14:paraId="17415BDB" w14:textId="2CB564BF" w:rsidR="00C20CC2" w:rsidRPr="00635684" w:rsidRDefault="00C20CC2" w:rsidP="00C20CC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Producent/model zaoferowanego urządzenia: …………………………………………</w:t>
      </w:r>
    </w:p>
    <w:p w14:paraId="59468A55" w14:textId="0FA5A640" w:rsidR="00775868" w:rsidRPr="00947F0A" w:rsidRDefault="00775868" w:rsidP="00947F0A">
      <w:pPr>
        <w:widowControl w:val="0"/>
        <w:ind w:right="1"/>
        <w:jc w:val="both"/>
        <w:rPr>
          <w:sz w:val="22"/>
          <w:szCs w:val="22"/>
        </w:rPr>
      </w:pPr>
    </w:p>
    <w:p w14:paraId="59E97D44" w14:textId="47B12D03" w:rsidR="00B14FE1" w:rsidRDefault="00B14FE1" w:rsidP="00B14FE1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560F24" w:rsidRPr="00560F24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560F24" w:rsidRPr="00560F24">
        <w:rPr>
          <w:b/>
          <w:sz w:val="22"/>
          <w:szCs w:val="22"/>
        </w:rPr>
        <w:t>switche</w:t>
      </w:r>
      <w:proofErr w:type="spellEnd"/>
      <w:r w:rsidR="00560F24">
        <w:rPr>
          <w:i/>
          <w:iCs/>
          <w:sz w:val="22"/>
          <w:szCs w:val="22"/>
        </w:rPr>
        <w:t xml:space="preserve"> 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A2D77BD" w14:textId="77777777" w:rsidR="00BE0E5A" w:rsidRDefault="00BE0E5A" w:rsidP="00947F0A">
      <w:pPr>
        <w:widowControl w:val="0"/>
        <w:ind w:right="1"/>
        <w:jc w:val="both"/>
        <w:rPr>
          <w:b/>
          <w:sz w:val="22"/>
          <w:szCs w:val="22"/>
        </w:rPr>
      </w:pPr>
    </w:p>
    <w:p w14:paraId="64003D64" w14:textId="00B11917" w:rsidR="00B14FE1" w:rsidRDefault="00B14FE1" w:rsidP="00947F0A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</w:t>
      </w:r>
      <w:r w:rsidR="00947F0A">
        <w:rPr>
          <w:b/>
          <w:bCs/>
          <w:sz w:val="22"/>
          <w:szCs w:val="22"/>
        </w:rPr>
        <w:t>……</w:t>
      </w:r>
      <w:r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  <w:r w:rsidR="00947F0A">
        <w:rPr>
          <w:b/>
          <w:bCs/>
          <w:sz w:val="22"/>
          <w:szCs w:val="22"/>
        </w:rPr>
        <w:t xml:space="preserve"> </w:t>
      </w:r>
      <w:r w:rsidR="00947F0A">
        <w:rPr>
          <w:sz w:val="22"/>
          <w:szCs w:val="22"/>
          <w:highlight w:val="yellow"/>
        </w:rPr>
        <w:t>(</w:t>
      </w:r>
      <w:r w:rsidR="00947F0A">
        <w:rPr>
          <w:i/>
          <w:sz w:val="22"/>
          <w:szCs w:val="22"/>
          <w:highlight w:val="yellow"/>
        </w:rPr>
        <w:t>kryterium oceny ofert)</w:t>
      </w:r>
    </w:p>
    <w:p w14:paraId="2DA393FF" w14:textId="77777777" w:rsidR="00947F0A" w:rsidRDefault="00947F0A" w:rsidP="00947F0A">
      <w:pPr>
        <w:widowControl w:val="0"/>
        <w:ind w:right="1"/>
        <w:jc w:val="both"/>
        <w:rPr>
          <w:b/>
          <w:sz w:val="22"/>
          <w:szCs w:val="22"/>
        </w:rPr>
      </w:pPr>
    </w:p>
    <w:p w14:paraId="7840011D" w14:textId="745017DA" w:rsidR="00B14FE1" w:rsidRDefault="00B14FE1" w:rsidP="00947F0A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za całość przedmiotu zamówienia wynosi:</w:t>
      </w:r>
      <w:r>
        <w:rPr>
          <w:sz w:val="22"/>
          <w:szCs w:val="22"/>
        </w:rPr>
        <w:t xml:space="preserve"> </w:t>
      </w:r>
      <w:r w:rsidR="00560F24">
        <w:rPr>
          <w:b/>
          <w:bCs/>
          <w:sz w:val="22"/>
          <w:szCs w:val="22"/>
        </w:rPr>
        <w:t>36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</w:p>
    <w:p w14:paraId="531BE1DE" w14:textId="77777777" w:rsidR="00947F0A" w:rsidRDefault="00947F0A" w:rsidP="00947F0A">
      <w:pPr>
        <w:tabs>
          <w:tab w:val="left" w:pos="426"/>
        </w:tabs>
        <w:jc w:val="both"/>
        <w:rPr>
          <w:sz w:val="22"/>
          <w:szCs w:val="22"/>
        </w:rPr>
      </w:pPr>
    </w:p>
    <w:p w14:paraId="4A77A2EE" w14:textId="77715D79" w:rsidR="00B14FE1" w:rsidRDefault="00B14FE1" w:rsidP="00947F0A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09DC0A7F" w14:textId="77777777" w:rsidR="00947F0A" w:rsidRDefault="00947F0A" w:rsidP="00947F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AB265CA" w14:textId="598B6C4C" w:rsidR="00B14FE1" w:rsidRDefault="00B14FE1" w:rsidP="00947F0A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4C6885C" w14:textId="5F6A08B6" w:rsidR="00947F0A" w:rsidRDefault="00947F0A" w:rsidP="00947F0A">
      <w:pPr>
        <w:tabs>
          <w:tab w:val="left" w:pos="426"/>
        </w:tabs>
        <w:jc w:val="both"/>
        <w:rPr>
          <w:sz w:val="22"/>
          <w:szCs w:val="22"/>
        </w:rPr>
      </w:pPr>
    </w:p>
    <w:p w14:paraId="0E08B45D" w14:textId="77777777" w:rsidR="00947F0A" w:rsidRDefault="00947F0A" w:rsidP="00947F0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EFBF952" w14:textId="77777777" w:rsidR="00947F0A" w:rsidRDefault="00947F0A" w:rsidP="00947F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03A44A6" w14:textId="7B3F1E0B" w:rsidR="001D1083" w:rsidRPr="001D1083" w:rsidRDefault="00947F0A" w:rsidP="001D108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14CA745" w14:textId="21F4A49C" w:rsidR="009C273F" w:rsidRDefault="009C273F" w:rsidP="009C273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bookmarkStart w:id="1" w:name="_Hlk94869799"/>
      <w:r w:rsidRPr="00560F24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560F24" w:rsidRPr="00560F24">
        <w:rPr>
          <w:b/>
          <w:sz w:val="22"/>
          <w:szCs w:val="22"/>
        </w:rPr>
        <w:t>switche</w:t>
      </w:r>
      <w:bookmarkEnd w:id="1"/>
      <w:proofErr w:type="spellEnd"/>
      <w:r>
        <w:rPr>
          <w:b/>
          <w:color w:val="000000"/>
          <w:sz w:val="22"/>
          <w:szCs w:val="22"/>
          <w:lang w:eastAsia="ar-SA"/>
        </w:rPr>
        <w:br/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1CD33A2B" w14:textId="57136A67" w:rsidR="009C273F" w:rsidRPr="009C273F" w:rsidRDefault="009C273F" w:rsidP="009C273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560F24" w:rsidRPr="00560F24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560F24" w:rsidRPr="00560F24">
        <w:rPr>
          <w:b/>
          <w:sz w:val="22"/>
          <w:szCs w:val="22"/>
        </w:rPr>
        <w:t>switche</w:t>
      </w:r>
      <w:proofErr w:type="spellEnd"/>
      <w:r w:rsidR="00560F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35E6C7D1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8C7231" w14:textId="77777777" w:rsidR="00947F0A" w:rsidRDefault="00947F0A" w:rsidP="00947F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05B6C4" w14:textId="77777777" w:rsidR="00947F0A" w:rsidRDefault="00947F0A" w:rsidP="00947F0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414582" w14:textId="77777777" w:rsidR="00947F0A" w:rsidRDefault="00947F0A" w:rsidP="00947F0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7F0A" w14:paraId="2EC67615" w14:textId="77777777" w:rsidTr="00947F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470EF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D3918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3C4375E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CEF55" w14:textId="77777777" w:rsidR="00947F0A" w:rsidRDefault="00947F0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47F0A" w14:paraId="3D8475CD" w14:textId="77777777" w:rsidTr="00947F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CD42E" w14:textId="77777777" w:rsidR="00947F0A" w:rsidRDefault="00947F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4A64E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CBDA7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47F0A" w14:paraId="7EDE9DC8" w14:textId="77777777" w:rsidTr="00947F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813EA" w14:textId="77777777" w:rsidR="00947F0A" w:rsidRDefault="00947F0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0B4B3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115D0" w14:textId="77777777" w:rsidR="00947F0A" w:rsidRDefault="00947F0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D57FDF6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B6AD64" w14:textId="77777777" w:rsidR="00947F0A" w:rsidRDefault="00947F0A" w:rsidP="00947F0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226CC2A" w14:textId="77777777" w:rsidR="00947F0A" w:rsidRDefault="00947F0A" w:rsidP="00947F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5734464" w14:textId="77777777" w:rsidR="00947F0A" w:rsidRDefault="00947F0A" w:rsidP="00947F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213A811" w14:textId="77777777" w:rsidR="00947F0A" w:rsidRDefault="00947F0A" w:rsidP="00947F0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2351B2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101D203" w14:textId="77777777" w:rsidR="00947F0A" w:rsidRDefault="00947F0A" w:rsidP="00947F0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E28757" w14:textId="77777777" w:rsidR="00947F0A" w:rsidRDefault="00947F0A" w:rsidP="00947F0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66F1508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E86BAA3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1B2B3E4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FABFFE8" w14:textId="77777777" w:rsidR="00947F0A" w:rsidRDefault="00947F0A" w:rsidP="00947F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4852518" w14:textId="77777777" w:rsidR="00947F0A" w:rsidRDefault="00947F0A" w:rsidP="00947F0A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2ED044D" w14:textId="77777777" w:rsidR="00947F0A" w:rsidRDefault="00947F0A" w:rsidP="00947F0A"/>
    <w:p w14:paraId="79F7B195" w14:textId="77777777" w:rsidR="00FE545C" w:rsidRDefault="00FE545C" w:rsidP="00947F0A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539114" w14:textId="77777777" w:rsidR="001A7C8F" w:rsidRDefault="001A7C8F">
      <w:r>
        <w:separator/>
      </w:r>
    </w:p>
  </w:endnote>
  <w:endnote w:type="continuationSeparator" w:id="0">
    <w:p w14:paraId="52ECC54D" w14:textId="77777777" w:rsidR="001A7C8F" w:rsidRDefault="001A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C39E2" w14:textId="77777777" w:rsidR="00C06538" w:rsidRDefault="00C065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8AAE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FCAE5" w14:textId="77777777" w:rsidR="00C06538" w:rsidRDefault="00C06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2EB1F" w14:textId="77777777" w:rsidR="001A7C8F" w:rsidRDefault="001A7C8F">
      <w:r>
        <w:separator/>
      </w:r>
    </w:p>
  </w:footnote>
  <w:footnote w:type="continuationSeparator" w:id="0">
    <w:p w14:paraId="12CDE7FC" w14:textId="77777777" w:rsidR="001A7C8F" w:rsidRDefault="001A7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4CFCD" w14:textId="77777777" w:rsidR="00C06538" w:rsidRDefault="00C06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2748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2132E" w14:textId="77777777" w:rsidR="00C06538" w:rsidRDefault="00C06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A4E47"/>
    <w:multiLevelType w:val="hybridMultilevel"/>
    <w:tmpl w:val="9DAC6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C4E"/>
    <w:rsid w:val="00012286"/>
    <w:rsid w:val="00071CCC"/>
    <w:rsid w:val="000B731D"/>
    <w:rsid w:val="000C6946"/>
    <w:rsid w:val="000D6134"/>
    <w:rsid w:val="000E09C7"/>
    <w:rsid w:val="000F6589"/>
    <w:rsid w:val="00106636"/>
    <w:rsid w:val="00116EC6"/>
    <w:rsid w:val="001801DD"/>
    <w:rsid w:val="001A7C8F"/>
    <w:rsid w:val="001D1083"/>
    <w:rsid w:val="001D4612"/>
    <w:rsid w:val="00207E98"/>
    <w:rsid w:val="002723B0"/>
    <w:rsid w:val="00281725"/>
    <w:rsid w:val="002E7629"/>
    <w:rsid w:val="00315A4A"/>
    <w:rsid w:val="0034326D"/>
    <w:rsid w:val="00412FC4"/>
    <w:rsid w:val="00455EBD"/>
    <w:rsid w:val="004B7300"/>
    <w:rsid w:val="004C39BE"/>
    <w:rsid w:val="004C6753"/>
    <w:rsid w:val="00560F24"/>
    <w:rsid w:val="00595C87"/>
    <w:rsid w:val="005D2C65"/>
    <w:rsid w:val="005E6D94"/>
    <w:rsid w:val="0063384F"/>
    <w:rsid w:val="00643C6F"/>
    <w:rsid w:val="00646202"/>
    <w:rsid w:val="0065290F"/>
    <w:rsid w:val="006546E2"/>
    <w:rsid w:val="006815F6"/>
    <w:rsid w:val="006B0052"/>
    <w:rsid w:val="007748F0"/>
    <w:rsid w:val="00775868"/>
    <w:rsid w:val="007A4321"/>
    <w:rsid w:val="00833933"/>
    <w:rsid w:val="00853083"/>
    <w:rsid w:val="008B2F0C"/>
    <w:rsid w:val="008B4928"/>
    <w:rsid w:val="008D2AB8"/>
    <w:rsid w:val="008F1C66"/>
    <w:rsid w:val="00945106"/>
    <w:rsid w:val="00947F0A"/>
    <w:rsid w:val="00970FE4"/>
    <w:rsid w:val="009C273F"/>
    <w:rsid w:val="00A0022B"/>
    <w:rsid w:val="00A346FE"/>
    <w:rsid w:val="00A47B4D"/>
    <w:rsid w:val="00A83018"/>
    <w:rsid w:val="00B14FE1"/>
    <w:rsid w:val="00B774DC"/>
    <w:rsid w:val="00BE0E5A"/>
    <w:rsid w:val="00C03BD7"/>
    <w:rsid w:val="00C06538"/>
    <w:rsid w:val="00C20CC2"/>
    <w:rsid w:val="00C969A6"/>
    <w:rsid w:val="00CA7D36"/>
    <w:rsid w:val="00D24208"/>
    <w:rsid w:val="00D34C4E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A6186"/>
  <w15:chartTrackingRefBased/>
  <w15:docId w15:val="{8997FFEB-86FD-4AF9-A161-63D0A66F0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6A79C-E7C9-497F-9E9D-F28BF08C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4</cp:revision>
  <cp:lastPrinted>1899-12-31T23:00:00Z</cp:lastPrinted>
  <dcterms:created xsi:type="dcterms:W3CDTF">2022-01-20T10:28:00Z</dcterms:created>
  <dcterms:modified xsi:type="dcterms:W3CDTF">2022-02-04T11:29:00Z</dcterms:modified>
</cp:coreProperties>
</file>