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3A9C4" w14:textId="77777777" w:rsidR="00B632F2" w:rsidRPr="001905D5" w:rsidRDefault="00B632F2" w:rsidP="00B632F2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1644BEB7" w14:textId="4DE3085E" w:rsidR="00B632F2" w:rsidRPr="001905D5" w:rsidRDefault="008948C8" w:rsidP="008948C8">
      <w:pPr>
        <w:keepNext/>
        <w:tabs>
          <w:tab w:val="left" w:pos="3420"/>
          <w:tab w:val="right" w:pos="9072"/>
        </w:tabs>
        <w:spacing w:after="0" w:line="360" w:lineRule="auto"/>
        <w:ind w:left="567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ab/>
      </w: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ab/>
      </w:r>
      <w:r w:rsidR="00B632F2"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66552548" w14:textId="77777777" w:rsidR="00B632F2" w:rsidRPr="001905D5" w:rsidRDefault="00B632F2" w:rsidP="00B632F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6B841AD6" w14:textId="77777777" w:rsidR="00B632F2" w:rsidRPr="001905D5" w:rsidRDefault="00B632F2" w:rsidP="00B632F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6068239" w14:textId="77777777" w:rsidR="00B632F2" w:rsidRPr="001905D5" w:rsidRDefault="00B632F2" w:rsidP="00B632F2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02BE8F91" w14:textId="77777777" w:rsidR="00B632F2" w:rsidRPr="001905D5" w:rsidRDefault="00B632F2" w:rsidP="00B632F2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63964C65" w14:textId="77777777" w:rsidR="00B632F2" w:rsidRPr="001905D5" w:rsidRDefault="00B632F2" w:rsidP="00B632F2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17FDAAAB" w14:textId="77777777" w:rsidR="00B632F2" w:rsidRPr="001905D5" w:rsidRDefault="00B632F2" w:rsidP="00B632F2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798922C8" w14:textId="77777777" w:rsidR="00B632F2" w:rsidRPr="001905D5" w:rsidRDefault="00B632F2" w:rsidP="00B632F2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1D08497F" w14:textId="77777777" w:rsidR="00B632F2" w:rsidRPr="001905D5" w:rsidRDefault="00B632F2" w:rsidP="00B632F2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61F843E8" w14:textId="77777777" w:rsidR="00B632F2" w:rsidRPr="001905D5" w:rsidRDefault="00B632F2" w:rsidP="00B632F2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0C521305" w14:textId="77777777" w:rsidR="00B632F2" w:rsidRPr="001905D5" w:rsidRDefault="00B632F2" w:rsidP="00B632F2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43B06455" w14:textId="77777777" w:rsidR="00B632F2" w:rsidRDefault="00B632F2" w:rsidP="00B632F2">
      <w:pPr>
        <w:spacing w:line="254" w:lineRule="auto"/>
        <w:rPr>
          <w:rFonts w:ascii="Arial" w:hAnsi="Arial" w:cs="Arial"/>
        </w:rPr>
      </w:pPr>
    </w:p>
    <w:p w14:paraId="6105EF96" w14:textId="77777777" w:rsidR="00B632F2" w:rsidRPr="007C6E4C" w:rsidRDefault="00B632F2" w:rsidP="00B632F2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OŚWIADCZENIE WYKONAWCY</w:t>
      </w:r>
    </w:p>
    <w:p w14:paraId="3BC53E1C" w14:textId="77777777" w:rsidR="00B632F2" w:rsidRPr="007C6E4C" w:rsidRDefault="00B632F2" w:rsidP="00B632F2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>składane na podstawie art. 125 ust. 1 ustawy z dnia 11 września 2019 r.</w:t>
      </w:r>
    </w:p>
    <w:p w14:paraId="18EC923D" w14:textId="77777777" w:rsidR="00B632F2" w:rsidRPr="007C6E4C" w:rsidRDefault="00B632F2" w:rsidP="00B632F2">
      <w:pPr>
        <w:widowControl w:val="0"/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 xml:space="preserve">Prawo zamówień publicznych (dalej jako: ustawa </w:t>
      </w:r>
      <w:proofErr w:type="spellStart"/>
      <w:r w:rsidRPr="007C6E4C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46B2EE60" w14:textId="77777777" w:rsidR="00B632F2" w:rsidRPr="007C6E4C" w:rsidRDefault="00B632F2" w:rsidP="00B632F2">
      <w:pPr>
        <w:widowControl w:val="0"/>
        <w:spacing w:before="240" w:after="240" w:line="360" w:lineRule="auto"/>
        <w:jc w:val="center"/>
        <w:rPr>
          <w:rFonts w:eastAsia="Times New Roman" w:cs="Calibri"/>
          <w:b/>
          <w:sz w:val="20"/>
          <w:szCs w:val="20"/>
          <w:u w:val="single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96FA5E6" w14:textId="6B41C6D4" w:rsidR="00B632F2" w:rsidRPr="008948C8" w:rsidRDefault="00B632F2" w:rsidP="008948C8">
      <w:pPr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8948C8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Na potrzeby postępowania o udzielenie zamówienia publicznego pn. </w:t>
      </w:r>
      <w:r w:rsidR="008948C8" w:rsidRPr="008948C8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usługę transportową - wynajem autobusów na przewóz studentów, w ramach wizyt studyjnych w roku 2022 - </w:t>
      </w:r>
      <w:r w:rsidR="008948C8" w:rsidRPr="008948C8">
        <w:rPr>
          <w:rFonts w:asciiTheme="minorHAnsi" w:eastAsia="Times New Roman" w:hAnsiTheme="minorHAnsi" w:cstheme="minorHAnsi"/>
          <w:b/>
          <w:bCs/>
          <w:kern w:val="2"/>
          <w:sz w:val="20"/>
          <w:szCs w:val="20"/>
          <w:lang w:eastAsia="pl-PL"/>
        </w:rPr>
        <w:t>KC-zp.272-10/22</w:t>
      </w:r>
      <w:r w:rsidRPr="008948C8">
        <w:rPr>
          <w:rFonts w:asciiTheme="minorHAnsi" w:hAnsiTheme="minorHAnsi" w:cstheme="minorHAnsi"/>
          <w:b/>
          <w:bCs/>
          <w:sz w:val="20"/>
          <w:szCs w:val="20"/>
        </w:rPr>
        <w:t xml:space="preserve">, </w:t>
      </w:r>
      <w:r w:rsidRPr="008948C8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prowadzonego przez </w:t>
      </w:r>
      <w:r w:rsidRPr="008948C8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Akademię Górniczo-Hutniczą w Krakowie</w:t>
      </w:r>
      <w:r w:rsidRPr="008948C8">
        <w:rPr>
          <w:rFonts w:asciiTheme="minorHAnsi" w:eastAsia="Times New Roman" w:hAnsiTheme="minorHAnsi" w:cstheme="minorHAnsi"/>
          <w:sz w:val="20"/>
          <w:szCs w:val="20"/>
          <w:lang w:eastAsia="pl-PL"/>
        </w:rPr>
        <w:t>,</w:t>
      </w:r>
      <w:r w:rsidRPr="008948C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8948C8">
        <w:rPr>
          <w:rFonts w:asciiTheme="minorHAnsi" w:eastAsia="Times New Roman" w:hAnsiTheme="minorHAnsi" w:cstheme="minorHAnsi"/>
          <w:sz w:val="20"/>
          <w:szCs w:val="20"/>
          <w:lang w:eastAsia="pl-PL"/>
        </w:rPr>
        <w:t>oświadczam, co następuje:</w:t>
      </w:r>
    </w:p>
    <w:p w14:paraId="2B3C5E45" w14:textId="77777777" w:rsidR="00B632F2" w:rsidRPr="007C6E4C" w:rsidRDefault="00B632F2" w:rsidP="00B632F2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5F93E41" w14:textId="77777777" w:rsidR="00B632F2" w:rsidRPr="007C6E4C" w:rsidRDefault="00B632F2" w:rsidP="00B632F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</w:p>
    <w:p w14:paraId="05D61E81" w14:textId="77777777" w:rsidR="00B632F2" w:rsidRPr="007C6E4C" w:rsidRDefault="00B632F2" w:rsidP="00B632F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7C6E4C">
        <w:rPr>
          <w:bCs/>
          <w:iCs/>
          <w:color w:val="000000"/>
          <w:sz w:val="20"/>
          <w:szCs w:val="20"/>
          <w:lang w:val="x-none" w:eastAsia="x-none"/>
        </w:rPr>
        <w:t xml:space="preserve">109 ust. 1 pkt 1, pkt 4, pkt 5, pkt 6, pkt 7, pkt 8, pkt 9 i pkt 10 </w:t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>.</w:t>
      </w:r>
    </w:p>
    <w:p w14:paraId="025CFB02" w14:textId="77777777" w:rsidR="00B632F2" w:rsidRPr="007C6E4C" w:rsidRDefault="00B632F2" w:rsidP="00B632F2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</w:p>
    <w:p w14:paraId="44161B6C" w14:textId="77777777" w:rsidR="00B632F2" w:rsidRPr="007C6E4C" w:rsidRDefault="00B632F2" w:rsidP="00B632F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1"/>
      </w:r>
      <w:r w:rsidRPr="007C6E4C">
        <w:rPr>
          <w:rFonts w:eastAsia="Times New Roman" w:cs="Calibri"/>
          <w:sz w:val="20"/>
          <w:szCs w:val="20"/>
          <w:lang w:eastAsia="pl-PL"/>
        </w:rPr>
        <w:t xml:space="preserve">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C6E4C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7C6E4C">
        <w:rPr>
          <w:rFonts w:eastAsia="Times New Roman" w:cs="Calibri"/>
          <w:sz w:val="20"/>
          <w:szCs w:val="20"/>
          <w:lang w:eastAsia="pl-PL"/>
        </w:rPr>
        <w:t xml:space="preserve"> podjąłem następujące środki naprawcze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2"/>
      </w:r>
      <w:r w:rsidRPr="007C6E4C">
        <w:rPr>
          <w:rFonts w:eastAsia="Times New Roman" w:cs="Calibri"/>
          <w:sz w:val="20"/>
          <w:szCs w:val="20"/>
          <w:lang w:eastAsia="pl-PL"/>
        </w:rPr>
        <w:t>: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14:paraId="1F26D1B6" w14:textId="77777777" w:rsidR="00B632F2" w:rsidRPr="007C6E4C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7C6E4C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14:paraId="2F47E492" w14:textId="77777777" w:rsidR="00B632F2" w:rsidRPr="007C6E4C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</w:p>
    <w:p w14:paraId="74188A61" w14:textId="77777777" w:rsidR="00B632F2" w:rsidRPr="007C6E4C" w:rsidRDefault="00B632F2" w:rsidP="00B632F2">
      <w:pPr>
        <w:widowControl w:val="0"/>
        <w:spacing w:before="240" w:after="24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b/>
          <w:sz w:val="20"/>
          <w:szCs w:val="20"/>
          <w:lang w:eastAsia="pl-PL"/>
        </w:rPr>
        <w:t>OŚWIADCZENIE DOTYCZĄCE PODANYCH INFORMACJI:</w:t>
      </w:r>
    </w:p>
    <w:p w14:paraId="6C81A72B" w14:textId="77777777" w:rsidR="00B632F2" w:rsidRPr="007C6E4C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C6E4C">
        <w:rPr>
          <w:rFonts w:eastAsia="Times New Roman" w:cs="Calibri"/>
          <w:sz w:val="20"/>
          <w:szCs w:val="20"/>
          <w:lang w:eastAsia="pl-PL"/>
        </w:rPr>
        <w:lastRenderedPageBreak/>
        <w:t xml:space="preserve">Oświadczam, że wszystkie informacje podane w powyższym oświadczeniu są aktualne i zgodne </w:t>
      </w:r>
      <w:r w:rsidRPr="007C6E4C">
        <w:rPr>
          <w:rFonts w:eastAsia="Times New Roman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4F7073E" w14:textId="77777777" w:rsidR="00B632F2" w:rsidRPr="007C6E4C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53DDC1A5" w14:textId="77777777" w:rsidR="00B632F2" w:rsidRPr="007C6E4C" w:rsidRDefault="00B632F2" w:rsidP="00B632F2">
      <w:pPr>
        <w:widowControl w:val="0"/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7D5AB4E6" w14:textId="77777777" w:rsidR="00B632F2" w:rsidRPr="007C6E4C" w:rsidRDefault="00B632F2" w:rsidP="00B632F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7C6E4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1BDAD338" w14:textId="77777777" w:rsidR="00B632F2" w:rsidRPr="007C6E4C" w:rsidRDefault="00B632F2" w:rsidP="00B632F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sz w:val="20"/>
          <w:szCs w:val="20"/>
          <w:highlight w:val="yellow"/>
          <w:lang w:eastAsia="pl-PL"/>
        </w:rPr>
      </w:pPr>
      <w:r w:rsidRPr="007C6E4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34E5C1F8" w14:textId="77777777" w:rsidR="00B632F2" w:rsidRPr="007C6E4C" w:rsidRDefault="00B632F2" w:rsidP="00B632F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6D4F0A87" w14:textId="77777777" w:rsidR="00B632F2" w:rsidRPr="007C6E4C" w:rsidRDefault="00B632F2" w:rsidP="00B632F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0C53C92B" w14:textId="77777777" w:rsidR="00B632F2" w:rsidRPr="007C6E4C" w:rsidRDefault="00B632F2" w:rsidP="00B632F2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05592E4C" w14:textId="77777777" w:rsidR="00B632F2" w:rsidRPr="007C6E4C" w:rsidRDefault="00B632F2" w:rsidP="00B632F2">
      <w:pPr>
        <w:tabs>
          <w:tab w:val="left" w:pos="0"/>
        </w:tabs>
        <w:spacing w:after="0" w:line="264" w:lineRule="auto"/>
        <w:ind w:right="1"/>
        <w:jc w:val="both"/>
        <w:rPr>
          <w:b/>
          <w:sz w:val="20"/>
          <w:szCs w:val="20"/>
        </w:rPr>
      </w:pPr>
    </w:p>
    <w:p w14:paraId="4951CB83" w14:textId="77777777" w:rsidR="00B632F2" w:rsidRPr="007C6E4C" w:rsidRDefault="00B632F2" w:rsidP="00B632F2">
      <w:pPr>
        <w:rPr>
          <w:sz w:val="20"/>
          <w:szCs w:val="20"/>
        </w:rPr>
      </w:pPr>
    </w:p>
    <w:p w14:paraId="61F93961" w14:textId="77777777" w:rsidR="00B632F2" w:rsidRPr="007C6E4C" w:rsidRDefault="00B632F2" w:rsidP="00B632F2">
      <w:pPr>
        <w:rPr>
          <w:sz w:val="20"/>
          <w:szCs w:val="20"/>
        </w:rPr>
      </w:pPr>
    </w:p>
    <w:p w14:paraId="311B2172" w14:textId="77777777" w:rsidR="005103B9" w:rsidRPr="007C6E4C" w:rsidRDefault="005103B9" w:rsidP="009475A8">
      <w:pPr>
        <w:rPr>
          <w:sz w:val="20"/>
          <w:szCs w:val="20"/>
        </w:rPr>
      </w:pPr>
    </w:p>
    <w:sectPr w:rsidR="005103B9" w:rsidRPr="007C6E4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36E9B" w14:textId="77777777" w:rsidR="00C017A6" w:rsidRDefault="00C017A6" w:rsidP="0038231F">
      <w:pPr>
        <w:spacing w:after="0" w:line="240" w:lineRule="auto"/>
      </w:pPr>
      <w:r>
        <w:separator/>
      </w:r>
    </w:p>
  </w:endnote>
  <w:endnote w:type="continuationSeparator" w:id="0">
    <w:p w14:paraId="2F80712C" w14:textId="77777777" w:rsidR="00C017A6" w:rsidRDefault="00C017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7FBF4" w14:textId="77777777" w:rsidR="00642347" w:rsidRDefault="006423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ADC8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9B889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E8675" w14:textId="77777777" w:rsidR="00642347" w:rsidRDefault="006423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ED8C5" w14:textId="77777777" w:rsidR="00C017A6" w:rsidRDefault="00C017A6" w:rsidP="0038231F">
      <w:pPr>
        <w:spacing w:after="0" w:line="240" w:lineRule="auto"/>
      </w:pPr>
      <w:r>
        <w:separator/>
      </w:r>
    </w:p>
  </w:footnote>
  <w:footnote w:type="continuationSeparator" w:id="0">
    <w:p w14:paraId="5B437D7C" w14:textId="77777777" w:rsidR="00C017A6" w:rsidRDefault="00C017A6" w:rsidP="0038231F">
      <w:pPr>
        <w:spacing w:after="0" w:line="240" w:lineRule="auto"/>
      </w:pPr>
      <w:r>
        <w:continuationSeparator/>
      </w:r>
    </w:p>
  </w:footnote>
  <w:footnote w:id="1">
    <w:p w14:paraId="6A04A66C" w14:textId="77777777" w:rsidR="00B632F2" w:rsidRPr="0024624C" w:rsidRDefault="00B632F2" w:rsidP="00B632F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4F7173FF" w14:textId="77777777" w:rsidR="00B632F2" w:rsidRPr="008D4C56" w:rsidRDefault="00B632F2" w:rsidP="00B632F2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D4E2D" w14:textId="77777777" w:rsidR="00642347" w:rsidRDefault="006423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22A5E" w14:textId="241952A2" w:rsidR="00B632F2" w:rsidRDefault="00B632F2" w:rsidP="00B632F2">
    <w:pPr>
      <w:pStyle w:val="Nagwek"/>
    </w:pPr>
    <w:r>
      <w:tab/>
    </w:r>
    <w:r w:rsidR="0013519D">
      <w:rPr>
        <w:noProof/>
      </w:rPr>
      <w:drawing>
        <wp:inline distT="0" distB="0" distL="0" distR="0" wp14:anchorId="1AD149B0" wp14:editId="31C3156A">
          <wp:extent cx="4905375" cy="447675"/>
          <wp:effectExtent l="0" t="0" r="0" b="0"/>
          <wp:docPr id="1" name="Obraz 12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A02819" w14:textId="77777777" w:rsidR="00642347" w:rsidRDefault="00642347" w:rsidP="00B632F2">
    <w:pPr>
      <w:pStyle w:val="Nagwek"/>
      <w:tabs>
        <w:tab w:val="clear" w:pos="4536"/>
        <w:tab w:val="clear" w:pos="9072"/>
        <w:tab w:val="left" w:pos="720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C3050" w14:textId="77777777" w:rsidR="00642347" w:rsidRDefault="006423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7A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519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347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6E4C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948C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32F2"/>
    <w:rsid w:val="00B8005E"/>
    <w:rsid w:val="00B90E42"/>
    <w:rsid w:val="00BB0C3C"/>
    <w:rsid w:val="00C014B5"/>
    <w:rsid w:val="00C017A6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5C3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24B53E"/>
  <w15:chartTrackingRefBased/>
  <w15:docId w15:val="{9F184EFB-08D3-49A2-A1CD-392F8DA04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32F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81883-4D1D-465E-8AEA-124D44FCE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Patrycja Droździel-Włodarska</cp:lastModifiedBy>
  <cp:revision>5</cp:revision>
  <cp:lastPrinted>2016-07-26T10:32:00Z</cp:lastPrinted>
  <dcterms:created xsi:type="dcterms:W3CDTF">2021-08-16T09:06:00Z</dcterms:created>
  <dcterms:modified xsi:type="dcterms:W3CDTF">2022-02-02T11:18:00Z</dcterms:modified>
</cp:coreProperties>
</file>