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4E9C4" w14:textId="77777777" w:rsidR="00EB1359" w:rsidRPr="003261E7" w:rsidRDefault="00F14CB3" w:rsidP="00EB1359">
      <w:pPr>
        <w:spacing w:after="240"/>
        <w:jc w:val="right"/>
        <w:rPr>
          <w:sz w:val="22"/>
          <w:szCs w:val="22"/>
        </w:rPr>
      </w:pPr>
      <w:r w:rsidRPr="00F14CB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F14CB3">
        <w:rPr>
          <w:sz w:val="22"/>
          <w:szCs w:val="22"/>
        </w:rPr>
        <w:t>2022-02-09</w:t>
      </w:r>
    </w:p>
    <w:p w14:paraId="78E8DDAA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88CBE51" w14:textId="77777777" w:rsidR="00EB1359" w:rsidRPr="003261E7" w:rsidRDefault="00F14CB3" w:rsidP="00EB1359">
      <w:pPr>
        <w:spacing w:after="40"/>
        <w:rPr>
          <w:b/>
          <w:bCs/>
          <w:sz w:val="22"/>
          <w:szCs w:val="22"/>
        </w:rPr>
      </w:pPr>
      <w:r w:rsidRPr="00F14CB3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A6DF121" w14:textId="77777777" w:rsidR="00EB1359" w:rsidRPr="003261E7" w:rsidRDefault="00F14CB3" w:rsidP="00EB1359">
      <w:pPr>
        <w:rPr>
          <w:sz w:val="22"/>
          <w:szCs w:val="22"/>
        </w:rPr>
      </w:pPr>
      <w:r w:rsidRPr="00F14CB3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F14CB3">
        <w:rPr>
          <w:sz w:val="22"/>
          <w:szCs w:val="22"/>
        </w:rPr>
        <w:t>66</w:t>
      </w:r>
    </w:p>
    <w:p w14:paraId="16C878AD" w14:textId="77777777" w:rsidR="00EB1359" w:rsidRPr="003261E7" w:rsidRDefault="00F14CB3" w:rsidP="00EB1359">
      <w:pPr>
        <w:rPr>
          <w:sz w:val="22"/>
          <w:szCs w:val="22"/>
        </w:rPr>
      </w:pPr>
      <w:r w:rsidRPr="00F14CB3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F14CB3">
        <w:rPr>
          <w:sz w:val="22"/>
          <w:szCs w:val="22"/>
        </w:rPr>
        <w:t>Kraków</w:t>
      </w:r>
    </w:p>
    <w:p w14:paraId="23CA37BA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FC89ADC" w14:textId="745DB52D" w:rsidR="00EB1359" w:rsidRDefault="00EB1359" w:rsidP="004C14CB">
      <w:pPr>
        <w:spacing w:after="24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49FC810C" w14:textId="2DE364E3" w:rsidR="00721CA3" w:rsidRPr="004C14CB" w:rsidRDefault="00721CA3" w:rsidP="00EB1359">
      <w:pPr>
        <w:spacing w:after="480"/>
        <w:jc w:val="both"/>
        <w:rPr>
          <w:bCs/>
        </w:rPr>
      </w:pPr>
      <w:r w:rsidRPr="004C14CB">
        <w:rPr>
          <w:bCs/>
        </w:rPr>
        <w:t>SZP.271</w:t>
      </w:r>
      <w:r w:rsidR="004C14CB" w:rsidRPr="004C14CB">
        <w:rPr>
          <w:bCs/>
        </w:rPr>
        <w:t>.125.(37/2021)/2022</w:t>
      </w:r>
    </w:p>
    <w:p w14:paraId="6DE9BDE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B27AB9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BEEF481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926F698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14CB3" w:rsidRPr="003261E7" w14:paraId="4B3EDE06" w14:textId="77777777" w:rsidTr="00A266F0">
        <w:trPr>
          <w:trHeight w:val="638"/>
        </w:trPr>
        <w:tc>
          <w:tcPr>
            <w:tcW w:w="959" w:type="dxa"/>
            <w:shd w:val="clear" w:color="auto" w:fill="auto"/>
          </w:tcPr>
          <w:p w14:paraId="06CEF745" w14:textId="77777777" w:rsidR="00F14CB3" w:rsidRPr="003261E7" w:rsidRDefault="00F14CB3" w:rsidP="00A266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CF0C192" w14:textId="77777777" w:rsidR="00F14CB3" w:rsidRPr="003261E7" w:rsidRDefault="00F14CB3" w:rsidP="00A266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14CB3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14CB3">
              <w:rPr>
                <w:b/>
                <w:bCs/>
                <w:sz w:val="22"/>
                <w:szCs w:val="22"/>
              </w:rPr>
              <w:t xml:space="preserve">Świadczenie usług w zakresie transportu i unieszkodliwiania odpadów medycznych wraz z udostępnieniem kontenerów oraz odbiór </w:t>
            </w:r>
            <w:proofErr w:type="spellStart"/>
            <w:r w:rsidRPr="00F14CB3">
              <w:rPr>
                <w:b/>
                <w:bCs/>
                <w:sz w:val="22"/>
                <w:szCs w:val="22"/>
              </w:rPr>
              <w:t>skratek</w:t>
            </w:r>
            <w:proofErr w:type="spellEnd"/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14CB3">
              <w:rPr>
                <w:b/>
                <w:sz w:val="22"/>
                <w:szCs w:val="22"/>
              </w:rPr>
              <w:t>ZP/37/2021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5D859CE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7FA1492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FF3EB9E" w14:textId="3798B4E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F14CB3" w:rsidRPr="00F14CB3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F14CB3" w:rsidRPr="00F14CB3">
        <w:rPr>
          <w:sz w:val="22"/>
          <w:szCs w:val="22"/>
        </w:rPr>
        <w:t>(</w:t>
      </w:r>
      <w:proofErr w:type="spellStart"/>
      <w:r w:rsidR="00F14CB3" w:rsidRPr="00F14CB3">
        <w:rPr>
          <w:sz w:val="22"/>
          <w:szCs w:val="22"/>
        </w:rPr>
        <w:t>t.j</w:t>
      </w:r>
      <w:proofErr w:type="spellEnd"/>
      <w:r w:rsidR="00F14CB3" w:rsidRPr="00F14CB3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D84FF51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10A5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7AB6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4EA59D4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14CB3" w:rsidRPr="00EB1359" w14:paraId="69F71C9A" w14:textId="77777777" w:rsidTr="00A266F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B671" w14:textId="77777777" w:rsidR="00F14CB3" w:rsidRPr="00710915" w:rsidRDefault="00F14CB3" w:rsidP="00A266F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4CB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FC19" w14:textId="77777777" w:rsidR="00F14CB3" w:rsidRPr="00EB1359" w:rsidRDefault="00F14CB3" w:rsidP="00A266F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4CB3">
              <w:rPr>
                <w:b/>
                <w:sz w:val="22"/>
                <w:szCs w:val="22"/>
              </w:rPr>
              <w:t xml:space="preserve">Odbiór i wywóz z zagospodarowaniem </w:t>
            </w:r>
            <w:proofErr w:type="spellStart"/>
            <w:r w:rsidRPr="00F14CB3">
              <w:rPr>
                <w:b/>
                <w:sz w:val="22"/>
                <w:szCs w:val="22"/>
              </w:rPr>
              <w:t>skratek</w:t>
            </w:r>
            <w:proofErr w:type="spellEnd"/>
          </w:p>
          <w:p w14:paraId="7C556DAE" w14:textId="77777777" w:rsidR="00721CA3" w:rsidRDefault="00721CA3" w:rsidP="00A266F0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426605E7" w14:textId="45F5A8B1" w:rsidR="00F14CB3" w:rsidRDefault="00F14CB3" w:rsidP="00A266F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721CA3">
              <w:rPr>
                <w:sz w:val="22"/>
                <w:szCs w:val="22"/>
              </w:rPr>
              <w:t xml:space="preserve"> Art. 255, pkt 1</w:t>
            </w:r>
          </w:p>
          <w:p w14:paraId="5EFD38F2" w14:textId="77777777" w:rsidR="00F14CB3" w:rsidRDefault="00F14CB3" w:rsidP="00A266F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4CB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358C531" w14:textId="77777777" w:rsidR="00721CA3" w:rsidRDefault="00721CA3" w:rsidP="00A266F0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337E8770" w14:textId="10226A68" w:rsidR="00F14CB3" w:rsidRDefault="00F14CB3" w:rsidP="00A266F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81EA044" w14:textId="4F919F20" w:rsidR="00F14CB3" w:rsidRPr="00EB1359" w:rsidRDefault="00F14CB3" w:rsidP="00A266F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4CB3">
              <w:rPr>
                <w:sz w:val="22"/>
                <w:szCs w:val="22"/>
              </w:rPr>
              <w:t>Nie złożono żadnej oferty</w:t>
            </w:r>
            <w:r w:rsidR="00721CA3">
              <w:rPr>
                <w:sz w:val="22"/>
                <w:szCs w:val="22"/>
              </w:rPr>
              <w:t>.</w:t>
            </w:r>
          </w:p>
        </w:tc>
      </w:tr>
    </w:tbl>
    <w:p w14:paraId="48114039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33F7C8B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69171" w14:textId="77777777" w:rsidR="00B52600" w:rsidRDefault="00B52600" w:rsidP="00F14CB3">
      <w:r>
        <w:separator/>
      </w:r>
    </w:p>
  </w:endnote>
  <w:endnote w:type="continuationSeparator" w:id="0">
    <w:p w14:paraId="53614DDA" w14:textId="77777777" w:rsidR="00B52600" w:rsidRDefault="00B52600" w:rsidP="00F14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2BFA5" w14:textId="77777777" w:rsidR="00F14CB3" w:rsidRDefault="00F14C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59331" w14:textId="77777777" w:rsidR="00F14CB3" w:rsidRDefault="00F14CB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5002F" w14:textId="77777777" w:rsidR="00F14CB3" w:rsidRDefault="00F14C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1DFE3" w14:textId="77777777" w:rsidR="00B52600" w:rsidRDefault="00B52600" w:rsidP="00F14CB3">
      <w:r>
        <w:separator/>
      </w:r>
    </w:p>
  </w:footnote>
  <w:footnote w:type="continuationSeparator" w:id="0">
    <w:p w14:paraId="51085802" w14:textId="77777777" w:rsidR="00B52600" w:rsidRDefault="00B52600" w:rsidP="00F14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C8092" w14:textId="77777777" w:rsidR="00F14CB3" w:rsidRDefault="00F14C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F53FC" w14:textId="77777777" w:rsidR="00F14CB3" w:rsidRDefault="00F14C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618A6" w14:textId="77777777" w:rsidR="00F14CB3" w:rsidRDefault="00F14C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8A4"/>
    <w:rsid w:val="00010B31"/>
    <w:rsid w:val="00104963"/>
    <w:rsid w:val="00150F65"/>
    <w:rsid w:val="00153A07"/>
    <w:rsid w:val="004410C0"/>
    <w:rsid w:val="004C14CB"/>
    <w:rsid w:val="00584A6B"/>
    <w:rsid w:val="00721CA3"/>
    <w:rsid w:val="00823326"/>
    <w:rsid w:val="00856A3E"/>
    <w:rsid w:val="00894412"/>
    <w:rsid w:val="009462DF"/>
    <w:rsid w:val="009500EB"/>
    <w:rsid w:val="00993EFC"/>
    <w:rsid w:val="00AB3E72"/>
    <w:rsid w:val="00AC1A4B"/>
    <w:rsid w:val="00B52600"/>
    <w:rsid w:val="00D41670"/>
    <w:rsid w:val="00D44D12"/>
    <w:rsid w:val="00DB58A4"/>
    <w:rsid w:val="00E403D2"/>
    <w:rsid w:val="00E742E3"/>
    <w:rsid w:val="00EB1359"/>
    <w:rsid w:val="00F1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DA57F9"/>
  <w15:chartTrackingRefBased/>
  <w15:docId w15:val="{4B171434-A92F-4591-A4C1-76384C65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14C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14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dcterms:created xsi:type="dcterms:W3CDTF">2022-02-09T12:01:00Z</dcterms:created>
  <dcterms:modified xsi:type="dcterms:W3CDTF">2022-02-09T12:01:00Z</dcterms:modified>
</cp:coreProperties>
</file>