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E5C0B" w:rsidRDefault="00A56A6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E5C0B">
        <w:rPr>
          <w:b/>
          <w:i w:val="0"/>
          <w:iCs/>
          <w:lang w:val="pl-PL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ZP/6/2022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84921" w:rsidRPr="0088492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8492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84921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oraz unieszkodliwiania odpadów medycznych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7E7" w:rsidRDefault="000F17E7" w:rsidP="00025386">
      <w:pPr>
        <w:spacing w:after="0" w:line="240" w:lineRule="auto"/>
      </w:pPr>
      <w:r>
        <w:separator/>
      </w:r>
    </w:p>
  </w:endnote>
  <w:endnote w:type="continuationSeparator" w:id="0">
    <w:p w:rsidR="000F17E7" w:rsidRDefault="000F17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7E7" w:rsidRDefault="000F17E7" w:rsidP="00025386">
      <w:pPr>
        <w:spacing w:after="0" w:line="240" w:lineRule="auto"/>
      </w:pPr>
      <w:r>
        <w:separator/>
      </w:r>
    </w:p>
  </w:footnote>
  <w:footnote w:type="continuationSeparator" w:id="0">
    <w:p w:rsidR="000F17E7" w:rsidRDefault="000F17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21" w:rsidRDefault="00884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7E7"/>
    <w:rsid w:val="00025386"/>
    <w:rsid w:val="000F17E7"/>
    <w:rsid w:val="001C2314"/>
    <w:rsid w:val="003E5C0B"/>
    <w:rsid w:val="004E2B1B"/>
    <w:rsid w:val="005624D8"/>
    <w:rsid w:val="00884921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387A365"/>
  <w15:chartTrackingRefBased/>
  <w15:docId w15:val="{E7C822D4-0E78-4EFA-83FF-00F290AE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2022-01-31T12:02:00Z</dcterms:created>
  <dcterms:modified xsi:type="dcterms:W3CDTF">2022-01-31T12:03:00Z</dcterms:modified>
</cp:coreProperties>
</file>