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02C" w:rsidRPr="004030F5" w:rsidRDefault="0017102C" w:rsidP="0017102C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4030F5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17102C" w:rsidRPr="004030F5" w:rsidRDefault="0017102C" w:rsidP="0017102C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4030F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>Akademia Górniczo-Hutnicza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rFonts w:cs="Calibri"/>
          <w:b/>
          <w:lang w:eastAsia="zh-CN"/>
        </w:rPr>
        <w:t xml:space="preserve"> </w:t>
      </w:r>
      <w:r w:rsidRPr="004030F5">
        <w:rPr>
          <w:b/>
          <w:lang w:eastAsia="zh-CN"/>
        </w:rPr>
        <w:t>im. St. Staszica w Krakowie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 xml:space="preserve">Al. Mickiewicza 30, </w:t>
      </w:r>
      <w:r w:rsidRPr="004030F5">
        <w:rPr>
          <w:b/>
          <w:lang w:eastAsia="zh-CN"/>
        </w:rPr>
        <w:br/>
        <w:t>30-059 Kraków</w:t>
      </w:r>
    </w:p>
    <w:p w:rsidR="0017102C" w:rsidRPr="004030F5" w:rsidRDefault="0017102C" w:rsidP="0017102C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17102C" w:rsidRPr="004030F5" w:rsidRDefault="0017102C" w:rsidP="0017102C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7102C" w:rsidRPr="004030F5" w:rsidRDefault="0017102C" w:rsidP="0017102C">
      <w:pPr>
        <w:suppressAutoHyphens/>
        <w:spacing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4030F5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4030F5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17102C" w:rsidRPr="004030F5" w:rsidRDefault="0017102C" w:rsidP="0017102C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17102C" w:rsidRPr="004030F5" w:rsidRDefault="0017102C" w:rsidP="0017102C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7102C" w:rsidRPr="004030F5" w:rsidRDefault="0017102C" w:rsidP="0017102C">
      <w:pPr>
        <w:suppressAutoHyphens/>
        <w:spacing w:after="0"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17102C" w:rsidRPr="004030F5" w:rsidRDefault="0017102C" w:rsidP="0017102C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6F05E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030F5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17102C" w:rsidRPr="004030F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17102C" w:rsidRPr="004030F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4030F5">
        <w:rPr>
          <w:rFonts w:eastAsia="Times New Roman" w:cs="Calibri"/>
          <w:b/>
          <w:lang w:eastAsia="pl-PL"/>
        </w:rPr>
        <w:t>Pzp</w:t>
      </w:r>
      <w:proofErr w:type="spellEnd"/>
      <w:r w:rsidRPr="004030F5">
        <w:rPr>
          <w:rFonts w:eastAsia="Times New Roman" w:cs="Calibri"/>
          <w:b/>
          <w:lang w:eastAsia="pl-PL"/>
        </w:rPr>
        <w:t>)</w:t>
      </w:r>
    </w:p>
    <w:p w:rsidR="0017102C" w:rsidRPr="004030F5" w:rsidRDefault="0017102C" w:rsidP="009E0E4B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17102C" w:rsidRPr="004030F5" w:rsidRDefault="0017102C" w:rsidP="0017102C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C613AD" w:rsidRPr="00C613AD">
        <w:rPr>
          <w:rFonts w:ascii="Arial" w:hAnsi="Arial" w:cs="Arial"/>
          <w:b/>
          <w:sz w:val="21"/>
          <w:szCs w:val="21"/>
          <w:lang w:eastAsia="zh-CN"/>
        </w:rPr>
        <w:t xml:space="preserve">wykonanie usługi audytu w ramach projektu realizowanego przez Instytut Informatyki na Wydziale </w:t>
      </w:r>
      <w:proofErr w:type="spellStart"/>
      <w:r w:rsidR="00C613AD" w:rsidRPr="00C613AD">
        <w:rPr>
          <w:rFonts w:ascii="Arial" w:hAnsi="Arial" w:cs="Arial"/>
          <w:b/>
          <w:sz w:val="21"/>
          <w:szCs w:val="21"/>
          <w:lang w:eastAsia="zh-CN"/>
        </w:rPr>
        <w:t>IEiT</w:t>
      </w:r>
      <w:proofErr w:type="spellEnd"/>
      <w:r w:rsidR="00C613AD" w:rsidRPr="00C613AD">
        <w:rPr>
          <w:rFonts w:ascii="Arial" w:hAnsi="Arial" w:cs="Arial"/>
          <w:b/>
          <w:sz w:val="21"/>
          <w:szCs w:val="21"/>
          <w:lang w:eastAsia="zh-CN"/>
        </w:rPr>
        <w:t xml:space="preserve"> AGH finansowanego ze środków Narodowego Centrum Badań i Rozwoju - KC-zp.272-7/22</w:t>
      </w:r>
      <w:r w:rsidRPr="004030F5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4030F5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4030F5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4030F5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17102C" w:rsidRPr="004030F5" w:rsidRDefault="0017102C" w:rsidP="0017102C">
      <w:pPr>
        <w:suppressAutoHyphens/>
        <w:spacing w:after="0" w:line="360" w:lineRule="auto"/>
        <w:jc w:val="both"/>
        <w:rPr>
          <w:b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4030F5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17102C" w:rsidRPr="004030F5" w:rsidRDefault="0017102C" w:rsidP="0017102C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17102C" w:rsidRPr="004030F5" w:rsidRDefault="0017102C" w:rsidP="0017102C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17102C" w:rsidRPr="004030F5" w:rsidRDefault="0017102C" w:rsidP="0017102C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17102C" w:rsidRPr="004030F5" w:rsidRDefault="0017102C" w:rsidP="0017102C">
      <w:pPr>
        <w:suppressAutoHyphens/>
        <w:spacing w:line="360" w:lineRule="auto"/>
        <w:jc w:val="both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4030F5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17102C" w:rsidRPr="004030F5" w:rsidRDefault="0017102C" w:rsidP="0017102C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17102C" w:rsidRPr="004030F5" w:rsidRDefault="0017102C" w:rsidP="0017102C">
      <w:pPr>
        <w:spacing w:line="256" w:lineRule="auto"/>
        <w:jc w:val="center"/>
        <w:rPr>
          <w:lang w:eastAsia="zh-CN"/>
        </w:rPr>
      </w:pPr>
      <w:r w:rsidRPr="004030F5">
        <w:rPr>
          <w:bCs/>
          <w:i/>
          <w:iCs/>
          <w:color w:val="FF0000"/>
        </w:rPr>
        <w:t>Dokument należy sporządzić w postaci elektronicznej i podpisać kwalifikowanym</w:t>
      </w:r>
      <w:r w:rsidRPr="004030F5">
        <w:rPr>
          <w:bCs/>
          <w:i/>
          <w:iCs/>
          <w:color w:val="FF0000"/>
        </w:rPr>
        <w:br/>
        <w:t xml:space="preserve"> podpisem elektronicznym lub podpisem zaufanym lub </w:t>
      </w:r>
      <w:r w:rsidR="00C613AD">
        <w:rPr>
          <w:bCs/>
          <w:i/>
          <w:iCs/>
          <w:color w:val="FF0000"/>
        </w:rPr>
        <w:t xml:space="preserve">elektronicznym </w:t>
      </w:r>
      <w:bookmarkStart w:id="0" w:name="_GoBack"/>
      <w:bookmarkEnd w:id="0"/>
      <w:r w:rsidRPr="004030F5">
        <w:rPr>
          <w:bCs/>
          <w:i/>
          <w:iCs/>
          <w:color w:val="FF0000"/>
        </w:rPr>
        <w:t>podpisem osobistym.</w:t>
      </w:r>
    </w:p>
    <w:p w:rsidR="0017102C" w:rsidRPr="004030F5" w:rsidRDefault="0017102C" w:rsidP="0017102C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17102C" w:rsidRPr="00434290" w:rsidRDefault="0017102C" w:rsidP="0017102C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DE6" w:rsidRDefault="00972DE6" w:rsidP="0038231F">
      <w:pPr>
        <w:spacing w:after="0" w:line="240" w:lineRule="auto"/>
      </w:pPr>
      <w:r>
        <w:separator/>
      </w:r>
    </w:p>
  </w:endnote>
  <w:endnote w:type="continuationSeparator" w:id="0">
    <w:p w:rsidR="00972DE6" w:rsidRDefault="00972D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DE6" w:rsidRDefault="00972DE6" w:rsidP="0038231F">
      <w:pPr>
        <w:spacing w:after="0" w:line="240" w:lineRule="auto"/>
      </w:pPr>
      <w:r>
        <w:separator/>
      </w:r>
    </w:p>
  </w:footnote>
  <w:footnote w:type="continuationSeparator" w:id="0">
    <w:p w:rsidR="00972DE6" w:rsidRDefault="00972DE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5CE"/>
    <w:rsid w:val="00023477"/>
    <w:rsid w:val="000247FF"/>
    <w:rsid w:val="00025C8D"/>
    <w:rsid w:val="000303EE"/>
    <w:rsid w:val="00056D32"/>
    <w:rsid w:val="000571B5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7102C"/>
    <w:rsid w:val="001902D2"/>
    <w:rsid w:val="001B4C84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2EC3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256B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05E5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2DE6"/>
    <w:rsid w:val="00975019"/>
    <w:rsid w:val="00975C49"/>
    <w:rsid w:val="009A6D97"/>
    <w:rsid w:val="009C7756"/>
    <w:rsid w:val="009E0E4B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13AD"/>
    <w:rsid w:val="00C737A7"/>
    <w:rsid w:val="00C81012"/>
    <w:rsid w:val="00C825CE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202E2C"/>
  <w15:docId w15:val="{EE49D7C4-6717-4737-87B3-CBB4FF08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102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B24A0-D974-4C7F-B76B-59DE59DA9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2016-07-26T10:32:00Z</cp:lastPrinted>
  <dcterms:created xsi:type="dcterms:W3CDTF">2022-01-25T08:27:00Z</dcterms:created>
  <dcterms:modified xsi:type="dcterms:W3CDTF">2022-01-25T11:09:00Z</dcterms:modified>
</cp:coreProperties>
</file>