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96014" w14:textId="2EE4043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EC7BE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F5487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E9F56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78CA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E0A39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5841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C324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E5FDB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F5B5E">
        <w:rPr>
          <w:sz w:val="22"/>
          <w:lang w:val="en-US"/>
        </w:rPr>
        <w:t>……………………………………………………………………………………………..</w:t>
      </w:r>
    </w:p>
    <w:p w14:paraId="6E82CF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F5B5E">
        <w:rPr>
          <w:sz w:val="22"/>
          <w:lang w:val="en-US"/>
        </w:rPr>
        <w:t>…………………………………………………………………………………………….</w:t>
      </w:r>
    </w:p>
    <w:p w14:paraId="2B510C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46C6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26D1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5163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782662C" w14:textId="11B4EF26" w:rsidR="0027216E" w:rsidRPr="0027216E" w:rsidRDefault="0027216E" w:rsidP="008D2AB8">
      <w:pPr>
        <w:ind w:right="-110"/>
        <w:rPr>
          <w:b/>
        </w:rPr>
      </w:pPr>
      <w:r w:rsidRPr="0027216E">
        <w:rPr>
          <w:b/>
        </w:rPr>
        <w:t xml:space="preserve">Akademia Górniczo </w:t>
      </w:r>
      <w:r w:rsidR="00400099">
        <w:rPr>
          <w:b/>
        </w:rPr>
        <w:t>–</w:t>
      </w:r>
      <w:r w:rsidRPr="0027216E">
        <w:rPr>
          <w:b/>
        </w:rPr>
        <w:t xml:space="preserve"> Hutnicza</w:t>
      </w:r>
      <w:r w:rsidR="00400099">
        <w:rPr>
          <w:b/>
        </w:rPr>
        <w:t xml:space="preserve"> </w:t>
      </w:r>
      <w:r w:rsidRPr="0027216E">
        <w:rPr>
          <w:b/>
        </w:rPr>
        <w:t>im. Stanisława Staszica w Krakowie</w:t>
      </w:r>
    </w:p>
    <w:p w14:paraId="70968909" w14:textId="77777777" w:rsidR="008D2AB8" w:rsidRDefault="0027216E" w:rsidP="008D2AB8">
      <w:pPr>
        <w:ind w:right="-110"/>
        <w:rPr>
          <w:b/>
        </w:rPr>
      </w:pPr>
      <w:r w:rsidRPr="0027216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9F912B" w14:textId="11D42B2C" w:rsidR="008D2AB8" w:rsidRDefault="0027216E" w:rsidP="005F5B5E">
      <w:pPr>
        <w:ind w:right="-110"/>
        <w:rPr>
          <w:b/>
        </w:rPr>
      </w:pPr>
      <w:r w:rsidRPr="0027216E">
        <w:rPr>
          <w:b/>
        </w:rPr>
        <w:t>Al. Mickiewicza</w:t>
      </w:r>
      <w:r w:rsidR="008D2AB8">
        <w:rPr>
          <w:b/>
        </w:rPr>
        <w:t xml:space="preserve"> </w:t>
      </w:r>
      <w:r w:rsidRPr="0027216E">
        <w:rPr>
          <w:b/>
        </w:rPr>
        <w:t>30</w:t>
      </w:r>
      <w:r w:rsidR="005F5B5E">
        <w:rPr>
          <w:b/>
        </w:rPr>
        <w:t xml:space="preserve">, </w:t>
      </w:r>
      <w:r w:rsidRPr="0027216E">
        <w:rPr>
          <w:b/>
        </w:rPr>
        <w:t>30-059</w:t>
      </w:r>
      <w:r w:rsidR="008D2AB8">
        <w:rPr>
          <w:b/>
        </w:rPr>
        <w:t xml:space="preserve"> </w:t>
      </w:r>
      <w:r w:rsidRPr="0027216E">
        <w:rPr>
          <w:b/>
        </w:rPr>
        <w:t>Kraków</w:t>
      </w:r>
      <w:r w:rsidR="008D2AB8">
        <w:rPr>
          <w:b/>
        </w:rPr>
        <w:t xml:space="preserve">,  </w:t>
      </w:r>
    </w:p>
    <w:p w14:paraId="7190FB88" w14:textId="77777777" w:rsidR="008D2AB8" w:rsidRDefault="008D2AB8" w:rsidP="008D2AB8">
      <w:pPr>
        <w:ind w:firstLine="3969"/>
        <w:rPr>
          <w:b/>
        </w:rPr>
      </w:pPr>
    </w:p>
    <w:p w14:paraId="620E733C" w14:textId="2B25012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E3A39" w:rsidRPr="005E3A39">
        <w:rPr>
          <w:b/>
        </w:rPr>
        <w:t>dostawa osprzętu do prowadzenia telekonferencji KC-zp.272-</w:t>
      </w:r>
      <w:r w:rsidR="00BA390D">
        <w:rPr>
          <w:b/>
        </w:rPr>
        <w:t>58</w:t>
      </w:r>
      <w:r w:rsidR="005E3A39" w:rsidRPr="005E3A39">
        <w:rPr>
          <w:b/>
        </w:rPr>
        <w:t>/2</w:t>
      </w:r>
      <w:r w:rsidR="00BA390D"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5F5B5E" w14:paraId="6DA1023D" w14:textId="77777777" w:rsidTr="005F5B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C810D8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3AFAE6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B8078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055B7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7F9308D8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C7492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4DF8F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855047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99B9F9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348076C0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586FC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EC5F353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B14878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F5B5E" w14:paraId="564DBB3D" w14:textId="77777777" w:rsidTr="005F5B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FCC14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A5071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0DBF71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7633D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AF4DC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482F4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4B6C8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900CF3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5B5E" w14:paraId="3EC537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501C0" w14:textId="77777777" w:rsidR="005F5B5E" w:rsidRDefault="005F5B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26D9" w14:textId="5F9F1437" w:rsidR="005F5B5E" w:rsidRDefault="00470A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Telewizor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35AA" w14:textId="77777777" w:rsidR="005F5B5E" w:rsidRDefault="005F5B5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84A4" w14:textId="081214A0" w:rsidR="005F5B5E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3ECE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134A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2EF66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26FD03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0372463E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C5CF9" w14:textId="1CEDCF76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65F8" w14:textId="5EBB1729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Rzutnik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A6B3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DF12" w14:textId="4A74772E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784D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F5B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C356B6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2520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38A65B8B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F40FBE" w14:textId="6A3CB556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DD3E" w14:textId="52374381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Notebook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589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1E47" w14:textId="710D0024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802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3E4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54F969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11B0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526185E5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C6B7B7" w14:textId="36058B6B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AF0A" w14:textId="57FD5E6D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Urządzenie do bezprzewodowego przesyłania ekranu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D805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F2F0" w14:textId="1ACB5C84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A0BB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EDA9C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A560B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7D6391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3A02EA93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7F28C1" w14:textId="0DC26649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2BF0" w14:textId="2BD4FB58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Klawiatura i mysz Bluetooth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606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1B18" w14:textId="06A8FC1D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2562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0D3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161243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C76F3A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53E5008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E753DA" w14:textId="1351A8C3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FC9" w14:textId="446B9337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Przedłużacz 3m </w:t>
            </w:r>
            <w:r w:rsidR="00573123" w:rsidRPr="00573123">
              <w:rPr>
                <w:color w:val="000000"/>
                <w:sz w:val="20"/>
                <w:szCs w:val="20"/>
              </w:rPr>
              <w:t>z ochroną przeciwprzepięciową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607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37A" w14:textId="1BDC94F1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49EA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717E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50F21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57922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18DB9377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4C376" w14:textId="54AD3781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5046" w14:textId="7CA61BFF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Przedłużacz 5m </w:t>
            </w:r>
            <w:r w:rsidR="00573123" w:rsidRPr="00573123">
              <w:rPr>
                <w:color w:val="000000"/>
                <w:sz w:val="20"/>
                <w:szCs w:val="20"/>
              </w:rPr>
              <w:t>z ochroną przeciwprzepięciową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4F1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1D83" w14:textId="784AA210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F87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D653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9F0EB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05214F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1236389C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B0E2FC" w14:textId="1437286E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BB35" w14:textId="6E94E653" w:rsidR="007A49B2" w:rsidRDefault="00470A0E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Kabel HDMI 2.0 8m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BC0B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907" w14:textId="623828B6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22E0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C357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5BC3E3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76A8CA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200525D7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1AD57" w14:textId="2316D243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C164" w14:textId="654F57EF" w:rsidR="007A49B2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Vesa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stojak mobilny do TV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EAA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D90A" w14:textId="1F7EB359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111A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C53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2F39BC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C6DC7B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0BC68F6C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48AFF" w14:textId="6B2058AB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4F3F" w14:textId="392EDA06" w:rsidR="009310AD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akumulatorów (12 szt.)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1256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16AE" w14:textId="2CEEE0CE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D5D9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BEFE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2FEE50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D65D51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7A49B2" w14:paraId="2AD1FB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54D7E1" w14:textId="549B4F62" w:rsidR="007A49B2" w:rsidRDefault="007A49B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A83C" w14:textId="40996345" w:rsidR="007A49B2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Procesorowa ładowarka do akumulatorów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C2F0" w14:textId="77777777" w:rsidR="007A49B2" w:rsidRDefault="007A49B2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36A" w14:textId="3A4396A6" w:rsidR="007A49B2" w:rsidRDefault="00470A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0ECF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D411" w14:textId="77777777" w:rsidR="007A49B2" w:rsidRDefault="007A49B2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108B3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B953D5" w14:textId="77777777" w:rsidR="007A49B2" w:rsidRDefault="007A49B2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5F0BFE8C" w14:textId="77777777" w:rsidTr="001100E0">
        <w:trPr>
          <w:trHeight w:val="87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6878F5E" w14:textId="759EB01F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F232" w14:textId="3BEDB44E" w:rsidR="00470A0E" w:rsidRDefault="00573123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573123">
              <w:rPr>
                <w:color w:val="000000"/>
                <w:sz w:val="20"/>
                <w:szCs w:val="20"/>
              </w:rPr>
              <w:t xml:space="preserve">Modułowy system do wideokonferencji dla dużych pomieszczeń klasy </w:t>
            </w:r>
            <w:proofErr w:type="spellStart"/>
            <w:r w:rsidRPr="00573123">
              <w:rPr>
                <w:color w:val="000000"/>
                <w:sz w:val="20"/>
                <w:szCs w:val="20"/>
              </w:rPr>
              <w:t>premium</w:t>
            </w:r>
            <w:proofErr w:type="spellEnd"/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BBF5B55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71F8653" w14:textId="3D9B4E46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1A79CF6" w14:textId="77777777" w:rsidR="00470A0E" w:rsidRDefault="00470A0E">
            <w:pPr>
              <w:rPr>
                <w:sz w:val="22"/>
                <w:szCs w:val="22"/>
              </w:rPr>
            </w:pPr>
          </w:p>
          <w:p w14:paraId="2F70EBB4" w14:textId="307A5F52" w:rsidR="00470A0E" w:rsidRPr="00470A0E" w:rsidRDefault="00470A0E" w:rsidP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A0F3228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5403F33C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697224F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7307A79F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7895ECB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5256" w14:textId="454E5162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Mikrofon modułowy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099176C0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C855E7F" w14:textId="0A16A28F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386F133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3ADFFACF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3DA5A367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167A75D8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0FDB17B7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07B67BE5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0DA" w14:textId="66913E08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Panel mikrofonowy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03E26209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ED7AA0B" w14:textId="2166F43C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2A3395E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5ADCAF07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5F337E40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557F4DDE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62C04A02" w14:textId="77777777" w:rsidTr="001100E0">
        <w:trPr>
          <w:trHeight w:val="86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2987B1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84B1" w14:textId="2BEB924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Uchwyt do panelu mikrofonowego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49A7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4CDB" w14:textId="05B462B0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4871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23EA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D7B46D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31B381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6C36272F" w14:textId="77777777" w:rsidTr="00534601">
        <w:trPr>
          <w:trHeight w:val="115"/>
        </w:trPr>
        <w:tc>
          <w:tcPr>
            <w:tcW w:w="5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6FE83E65" w14:textId="5D68EC30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A932" w14:textId="568F502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do telekonferencji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69DAA6C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99FC11B" w14:textId="743AB8F3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C01AC6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D00255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AF66000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8CDDA22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2B3F7664" w14:textId="77777777" w:rsidTr="00534601">
        <w:trPr>
          <w:trHeight w:val="115"/>
        </w:trPr>
        <w:tc>
          <w:tcPr>
            <w:tcW w:w="56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520EE063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2A08" w14:textId="796188B4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Mikrofon rozszerzający</w:t>
            </w:r>
          </w:p>
        </w:tc>
        <w:tc>
          <w:tcPr>
            <w:tcW w:w="1786" w:type="dxa"/>
            <w:tcBorders>
              <w:left w:val="single" w:sz="4" w:space="0" w:color="auto"/>
              <w:right w:val="single" w:sz="4" w:space="0" w:color="auto"/>
            </w:tcBorders>
          </w:tcPr>
          <w:p w14:paraId="1D30363F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9DD159" w14:textId="0BD63944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A752198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right w:val="single" w:sz="4" w:space="0" w:color="auto"/>
            </w:tcBorders>
          </w:tcPr>
          <w:p w14:paraId="4A968B07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right w:val="single" w:sz="12" w:space="0" w:color="auto"/>
            </w:tcBorders>
          </w:tcPr>
          <w:p w14:paraId="0C6057F9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right w:val="single" w:sz="12" w:space="0" w:color="auto"/>
            </w:tcBorders>
          </w:tcPr>
          <w:p w14:paraId="671BA96C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470A0E" w14:paraId="4E3747A1" w14:textId="77777777" w:rsidTr="00534601">
        <w:trPr>
          <w:trHeight w:val="115"/>
        </w:trPr>
        <w:tc>
          <w:tcPr>
            <w:tcW w:w="56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ADB238" w14:textId="77777777" w:rsidR="00470A0E" w:rsidRDefault="00470A0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EAA7" w14:textId="33D6417E" w:rsidR="00470A0E" w:rsidRDefault="009310AD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Uchwyt do montażu kamery na telewizorze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007A" w14:textId="77777777" w:rsidR="00470A0E" w:rsidRDefault="00470A0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333E" w14:textId="345FAA43" w:rsidR="00470A0E" w:rsidRDefault="00931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B316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F324" w14:textId="77777777" w:rsidR="00470A0E" w:rsidRDefault="00470A0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B45CA2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52814D" w14:textId="77777777" w:rsidR="00470A0E" w:rsidRDefault="00470A0E">
            <w:pPr>
              <w:ind w:right="425"/>
              <w:rPr>
                <w:sz w:val="22"/>
                <w:szCs w:val="22"/>
              </w:rPr>
            </w:pPr>
          </w:p>
        </w:tc>
      </w:tr>
      <w:tr w:rsidR="005F5B5E" w14:paraId="59E9BA5C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266298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59A122C8" w14:textId="77777777" w:rsidR="005F5B5E" w:rsidRDefault="005F5B5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15C02A07" w14:textId="77777777" w:rsidR="005F5B5E" w:rsidRDefault="005F5B5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FA1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413E9932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87FB6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10C3F835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15CAA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640CCB8D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5F5B5E" w14:paraId="66B68C79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7B9ECC" w14:textId="77777777" w:rsidR="005F5B5E" w:rsidRDefault="005F5B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687E31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6B55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C284B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69CBA7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437F0C0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</w:p>
    <w:p w14:paraId="711BB3B7" w14:textId="3F3C0A31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 ……………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dni od daty podpisania umowy</w:t>
      </w:r>
    </w:p>
    <w:p w14:paraId="4ECA55A3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 </w:t>
      </w:r>
      <w:r>
        <w:rPr>
          <w:b/>
          <w:bCs/>
          <w:sz w:val="22"/>
          <w:szCs w:val="22"/>
        </w:rPr>
        <w:t>miesięcy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  <w:highlight w:val="yellow"/>
        </w:rPr>
        <w:t>kryterium oceny ofert)</w:t>
      </w:r>
    </w:p>
    <w:p w14:paraId="43442641" w14:textId="77777777" w:rsidR="005F5B5E" w:rsidRDefault="005F5B5E" w:rsidP="005F5B5E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87C75DD" w14:textId="77777777" w:rsidR="005F5B5E" w:rsidRDefault="005F5B5E" w:rsidP="005F5B5E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49C2687D" w14:textId="77777777" w:rsidR="005F5B5E" w:rsidRDefault="005F5B5E" w:rsidP="005F5B5E">
      <w:pPr>
        <w:rPr>
          <w:b/>
          <w:sz w:val="22"/>
          <w:szCs w:val="22"/>
          <w:u w:val="single"/>
        </w:rPr>
      </w:pPr>
    </w:p>
    <w:p w14:paraId="422F6F02" w14:textId="77777777" w:rsidR="005F5B5E" w:rsidRDefault="005F5B5E" w:rsidP="005F5B5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0C2734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ECD0C3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5A4DE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6B9267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3DC3A16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AD081B" w14:textId="77777777" w:rsidR="005F5B5E" w:rsidRDefault="005F5B5E" w:rsidP="005F5B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5B5E" w14:paraId="2C7B923B" w14:textId="77777777" w:rsidTr="005F5B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CAA6E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327C3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2D9409B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028D6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F5B5E" w14:paraId="5D3AE282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5AEE9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3F371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04E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5B5E" w14:paraId="3B38AFD6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08CF6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C9D4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95899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BE7ECF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138B6B" w14:textId="77777777" w:rsidR="005F5B5E" w:rsidRDefault="005F5B5E" w:rsidP="005F5B5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BD82E88" w14:textId="77777777" w:rsidR="005F5B5E" w:rsidRDefault="005F5B5E" w:rsidP="005F5B5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F7E0D1F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1CA1F8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28398A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C341F2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9BE19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2AA0E6" w14:textId="77777777" w:rsidR="005F5B5E" w:rsidRDefault="005F5B5E" w:rsidP="005F5B5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6B43C3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13701F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C13EC3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918F17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2B2D70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7AF17C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8F0D0B" w14:textId="77777777" w:rsidR="005F5B5E" w:rsidRDefault="005F5B5E" w:rsidP="005F5B5E">
      <w:pPr>
        <w:jc w:val="both"/>
        <w:rPr>
          <w:b/>
          <w:color w:val="FF0000"/>
          <w:sz w:val="18"/>
          <w:szCs w:val="18"/>
        </w:rPr>
      </w:pPr>
    </w:p>
    <w:p w14:paraId="54F44785" w14:textId="77777777" w:rsidR="005F5B5E" w:rsidRDefault="005F5B5E" w:rsidP="005F5B5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A68A211" w14:textId="77777777" w:rsidR="005F5B5E" w:rsidRDefault="005F5B5E" w:rsidP="005F5B5E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 elektronicznym  podpisem osobistym</w:t>
      </w:r>
    </w:p>
    <w:p w14:paraId="5B1E3D77" w14:textId="77777777" w:rsidR="005F5B5E" w:rsidRDefault="005F5B5E" w:rsidP="005F5B5E"/>
    <w:p w14:paraId="3964D810" w14:textId="77777777" w:rsidR="00FE545C" w:rsidRDefault="00FE545C" w:rsidP="005F5B5E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214A0" w14:textId="77777777" w:rsidR="00906CC3" w:rsidRDefault="00906CC3">
      <w:r>
        <w:separator/>
      </w:r>
    </w:p>
  </w:endnote>
  <w:endnote w:type="continuationSeparator" w:id="0">
    <w:p w14:paraId="2F4BCAF9" w14:textId="77777777" w:rsidR="00906CC3" w:rsidRDefault="00906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B069" w14:textId="77777777" w:rsidR="0027216E" w:rsidRDefault="002721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244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C392C" w14:textId="77777777" w:rsidR="0027216E" w:rsidRDefault="00272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A7330" w14:textId="77777777" w:rsidR="00906CC3" w:rsidRDefault="00906CC3">
      <w:r>
        <w:separator/>
      </w:r>
    </w:p>
  </w:footnote>
  <w:footnote w:type="continuationSeparator" w:id="0">
    <w:p w14:paraId="21F71048" w14:textId="77777777" w:rsidR="00906CC3" w:rsidRDefault="00906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EF65" w14:textId="77777777" w:rsidR="0027216E" w:rsidRDefault="00272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304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07FE" w14:textId="77777777" w:rsidR="0027216E" w:rsidRDefault="00272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8E"/>
    <w:rsid w:val="00012286"/>
    <w:rsid w:val="00071CCC"/>
    <w:rsid w:val="000B731D"/>
    <w:rsid w:val="000D6134"/>
    <w:rsid w:val="000E09C7"/>
    <w:rsid w:val="000F6589"/>
    <w:rsid w:val="00106636"/>
    <w:rsid w:val="00116EC6"/>
    <w:rsid w:val="001441C7"/>
    <w:rsid w:val="001801DD"/>
    <w:rsid w:val="001D4612"/>
    <w:rsid w:val="00207E98"/>
    <w:rsid w:val="0027216E"/>
    <w:rsid w:val="002723B0"/>
    <w:rsid w:val="00315A4A"/>
    <w:rsid w:val="00400099"/>
    <w:rsid w:val="00470A0E"/>
    <w:rsid w:val="004B7300"/>
    <w:rsid w:val="004C6753"/>
    <w:rsid w:val="00573123"/>
    <w:rsid w:val="00595C87"/>
    <w:rsid w:val="005D2C65"/>
    <w:rsid w:val="005E3A39"/>
    <w:rsid w:val="005E6D94"/>
    <w:rsid w:val="005F5B5E"/>
    <w:rsid w:val="0063384F"/>
    <w:rsid w:val="00643C6F"/>
    <w:rsid w:val="00646202"/>
    <w:rsid w:val="0065290F"/>
    <w:rsid w:val="006815F6"/>
    <w:rsid w:val="007748F0"/>
    <w:rsid w:val="007A4321"/>
    <w:rsid w:val="007A49B2"/>
    <w:rsid w:val="00833933"/>
    <w:rsid w:val="00853083"/>
    <w:rsid w:val="008B2F0C"/>
    <w:rsid w:val="008B4928"/>
    <w:rsid w:val="008D2AB8"/>
    <w:rsid w:val="008F1C66"/>
    <w:rsid w:val="00906CC3"/>
    <w:rsid w:val="009310AD"/>
    <w:rsid w:val="00970FE4"/>
    <w:rsid w:val="009C4E4D"/>
    <w:rsid w:val="00A0022B"/>
    <w:rsid w:val="00A346FE"/>
    <w:rsid w:val="00A47B4D"/>
    <w:rsid w:val="00A83018"/>
    <w:rsid w:val="00B774DC"/>
    <w:rsid w:val="00B931C6"/>
    <w:rsid w:val="00BA390D"/>
    <w:rsid w:val="00C969A6"/>
    <w:rsid w:val="00CA7D36"/>
    <w:rsid w:val="00D24208"/>
    <w:rsid w:val="00D60C38"/>
    <w:rsid w:val="00D66893"/>
    <w:rsid w:val="00D90ACB"/>
    <w:rsid w:val="00DB708E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338A6"/>
  <w15:chartTrackingRefBased/>
  <w15:docId w15:val="{944C3427-C3C4-4ACF-B296-7ED21987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9F0DB-67A6-4EE1-9BC7-87F2FAF16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581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2</cp:revision>
  <cp:lastPrinted>1899-12-31T23:00:00Z</cp:lastPrinted>
  <dcterms:created xsi:type="dcterms:W3CDTF">2022-02-04T09:06:00Z</dcterms:created>
  <dcterms:modified xsi:type="dcterms:W3CDTF">2022-02-04T09:06:00Z</dcterms:modified>
</cp:coreProperties>
</file>