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4EE50" w14:textId="77777777" w:rsidR="00FB7F50" w:rsidRPr="002245BE" w:rsidRDefault="00386A4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86A4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86A44">
        <w:rPr>
          <w:sz w:val="22"/>
          <w:szCs w:val="22"/>
        </w:rPr>
        <w:t>2022-02-0</w:t>
      </w:r>
      <w:r w:rsidR="00F90B78">
        <w:rPr>
          <w:sz w:val="22"/>
          <w:szCs w:val="22"/>
        </w:rPr>
        <w:t>4</w:t>
      </w:r>
    </w:p>
    <w:p w14:paraId="652722F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5468DA3" w14:textId="77777777" w:rsidR="0049094C" w:rsidRDefault="00386A44" w:rsidP="00FB7F50">
      <w:pPr>
        <w:spacing w:after="40"/>
        <w:rPr>
          <w:b/>
          <w:bCs/>
          <w:sz w:val="22"/>
          <w:szCs w:val="22"/>
        </w:rPr>
      </w:pPr>
      <w:r w:rsidRPr="00386A44">
        <w:rPr>
          <w:b/>
          <w:bCs/>
          <w:sz w:val="22"/>
          <w:szCs w:val="22"/>
        </w:rPr>
        <w:t xml:space="preserve">Szpital Specjalistyczny im. Stefana Żeromskiego </w:t>
      </w:r>
    </w:p>
    <w:p w14:paraId="0BDE1F11" w14:textId="77777777" w:rsidR="0049094C" w:rsidRDefault="00386A44" w:rsidP="00FB7F50">
      <w:pPr>
        <w:spacing w:after="40"/>
        <w:rPr>
          <w:b/>
          <w:bCs/>
          <w:sz w:val="22"/>
          <w:szCs w:val="22"/>
        </w:rPr>
      </w:pPr>
      <w:r w:rsidRPr="00386A44">
        <w:rPr>
          <w:b/>
          <w:bCs/>
          <w:sz w:val="22"/>
          <w:szCs w:val="22"/>
        </w:rPr>
        <w:t xml:space="preserve">SP ZOZ w Krakowie </w:t>
      </w:r>
    </w:p>
    <w:p w14:paraId="29745404" w14:textId="1EB4744B" w:rsidR="00FB7F50" w:rsidRPr="002245BE" w:rsidRDefault="00386A44" w:rsidP="00FB7F50">
      <w:pPr>
        <w:spacing w:after="40"/>
        <w:rPr>
          <w:b/>
          <w:bCs/>
          <w:sz w:val="22"/>
          <w:szCs w:val="22"/>
        </w:rPr>
      </w:pPr>
      <w:r w:rsidRPr="00386A44">
        <w:rPr>
          <w:b/>
          <w:bCs/>
          <w:sz w:val="22"/>
          <w:szCs w:val="22"/>
        </w:rPr>
        <w:t>Sekcja Zamówień Publicznych</w:t>
      </w:r>
    </w:p>
    <w:p w14:paraId="6EC7D679" w14:textId="77777777" w:rsidR="00FB7F50" w:rsidRPr="002245BE" w:rsidRDefault="00386A44" w:rsidP="00FB7F50">
      <w:pPr>
        <w:rPr>
          <w:sz w:val="22"/>
          <w:szCs w:val="22"/>
        </w:rPr>
      </w:pPr>
      <w:r w:rsidRPr="00386A4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386A44">
        <w:rPr>
          <w:sz w:val="22"/>
          <w:szCs w:val="22"/>
        </w:rPr>
        <w:t>66</w:t>
      </w:r>
    </w:p>
    <w:p w14:paraId="037BC291" w14:textId="77777777" w:rsidR="00FB7F50" w:rsidRPr="002245BE" w:rsidRDefault="00386A44" w:rsidP="00FB7F50">
      <w:pPr>
        <w:rPr>
          <w:sz w:val="22"/>
          <w:szCs w:val="22"/>
        </w:rPr>
      </w:pPr>
      <w:r w:rsidRPr="00386A4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386A44">
        <w:rPr>
          <w:sz w:val="22"/>
          <w:szCs w:val="22"/>
        </w:rPr>
        <w:t>Kraków</w:t>
      </w:r>
    </w:p>
    <w:p w14:paraId="071A807F" w14:textId="77777777" w:rsidR="00FB7F50" w:rsidRPr="002245BE" w:rsidRDefault="00FB7F50" w:rsidP="00FB7F50">
      <w:pPr>
        <w:rPr>
          <w:sz w:val="22"/>
          <w:szCs w:val="22"/>
        </w:rPr>
      </w:pPr>
    </w:p>
    <w:p w14:paraId="1EC03ACA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187F91">
        <w:rPr>
          <w:b/>
          <w:bCs/>
          <w:sz w:val="22"/>
          <w:szCs w:val="22"/>
        </w:rPr>
        <w:t>S</w:t>
      </w:r>
      <w:r w:rsidR="00386A44" w:rsidRPr="00386A44">
        <w:rPr>
          <w:bCs/>
          <w:sz w:val="22"/>
          <w:szCs w:val="22"/>
        </w:rPr>
        <w:t>ZP</w:t>
      </w:r>
      <w:r w:rsidR="00187F91">
        <w:rPr>
          <w:bCs/>
          <w:sz w:val="22"/>
          <w:szCs w:val="22"/>
        </w:rPr>
        <w:t xml:space="preserve">.271. </w:t>
      </w:r>
      <w:r w:rsidR="00F90B78">
        <w:rPr>
          <w:bCs/>
          <w:sz w:val="22"/>
          <w:szCs w:val="22"/>
        </w:rPr>
        <w:t>100</w:t>
      </w:r>
      <w:r w:rsidR="00187F91">
        <w:rPr>
          <w:bCs/>
          <w:sz w:val="22"/>
          <w:szCs w:val="22"/>
        </w:rPr>
        <w:t xml:space="preserve"> </w:t>
      </w:r>
      <w:r w:rsidR="00386A44" w:rsidRPr="00386A44">
        <w:rPr>
          <w:bCs/>
          <w:sz w:val="22"/>
          <w:szCs w:val="22"/>
        </w:rPr>
        <w:t>/35/2021/</w:t>
      </w:r>
      <w:r w:rsidR="00187F91">
        <w:rPr>
          <w:bCs/>
          <w:sz w:val="22"/>
          <w:szCs w:val="22"/>
        </w:rPr>
        <w:t>2022</w:t>
      </w:r>
    </w:p>
    <w:p w14:paraId="4F9C2921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4E2B759" w14:textId="49162788" w:rsidR="008642B3" w:rsidRDefault="0049094C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8A09B6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386A44" w:rsidRPr="00607F9B" w14:paraId="27B528E1" w14:textId="77777777" w:rsidTr="002275C6">
        <w:trPr>
          <w:trHeight w:val="638"/>
        </w:trPr>
        <w:tc>
          <w:tcPr>
            <w:tcW w:w="959" w:type="dxa"/>
            <w:shd w:val="clear" w:color="auto" w:fill="auto"/>
          </w:tcPr>
          <w:p w14:paraId="4477E3D1" w14:textId="77777777" w:rsidR="00386A44" w:rsidRPr="00607F9B" w:rsidRDefault="00386A44" w:rsidP="002275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6B9162" w14:textId="77777777" w:rsidR="00386A44" w:rsidRPr="00187F91" w:rsidRDefault="00386A44" w:rsidP="002275C6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86A4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86A44">
              <w:rPr>
                <w:b/>
                <w:bCs/>
                <w:sz w:val="22"/>
                <w:szCs w:val="22"/>
              </w:rPr>
              <w:t>Świadczenie usług utrzymania czystości w zakresie strefy białej, dezynfekcji powierzchni, strefy szarej, terenów zewnętrznych oraz terenów zielonych Szpitala Specjalistycznego im. St. Żeromskiego SP ZOZ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86A44">
              <w:rPr>
                <w:b/>
                <w:sz w:val="22"/>
                <w:szCs w:val="22"/>
              </w:rPr>
              <w:t>ZP/35/2021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BEE1621" w14:textId="40F19E8B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86A44" w:rsidRPr="00386A44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49094C">
        <w:rPr>
          <w:sz w:val="22"/>
          <w:szCs w:val="22"/>
        </w:rPr>
        <w:t xml:space="preserve">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86A44" w:rsidRPr="00386A44">
        <w:rPr>
          <w:sz w:val="22"/>
          <w:szCs w:val="22"/>
        </w:rPr>
        <w:t>(</w:t>
      </w:r>
      <w:proofErr w:type="spellStart"/>
      <w:r w:rsidR="00386A44" w:rsidRPr="00386A44">
        <w:rPr>
          <w:sz w:val="22"/>
          <w:szCs w:val="22"/>
        </w:rPr>
        <w:t>t.j</w:t>
      </w:r>
      <w:proofErr w:type="spellEnd"/>
      <w:r w:rsidR="00386A44" w:rsidRPr="00386A44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86A44" w14:paraId="09945C83" w14:textId="77777777" w:rsidTr="002275C6">
        <w:trPr>
          <w:cantSplit/>
        </w:trPr>
        <w:tc>
          <w:tcPr>
            <w:tcW w:w="10150" w:type="dxa"/>
          </w:tcPr>
          <w:p w14:paraId="27D3DA63" w14:textId="77777777" w:rsidR="008B5CA3" w:rsidRPr="0049094C" w:rsidRDefault="008B5CA3" w:rsidP="008B5CA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9094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Konsorcjum firm: </w:t>
            </w:r>
          </w:p>
          <w:p w14:paraId="056DDF1C" w14:textId="77777777" w:rsidR="008B5CA3" w:rsidRPr="0049094C" w:rsidRDefault="008B5CA3" w:rsidP="008B5CA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49094C">
              <w:rPr>
                <w:rFonts w:ascii="Times New Roman" w:hAnsi="Times New Roman" w:cs="Times New Roman"/>
                <w:b/>
                <w:sz w:val="22"/>
                <w:szCs w:val="22"/>
              </w:rPr>
              <w:t>Fudeko</w:t>
            </w:r>
            <w:proofErr w:type="spellEnd"/>
            <w:r w:rsidRPr="0049094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S. A.</w:t>
            </w:r>
          </w:p>
          <w:p w14:paraId="6314F229" w14:textId="77777777" w:rsidR="008B5CA3" w:rsidRPr="0049094C" w:rsidRDefault="008B5CA3" w:rsidP="008B5CA3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9094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Ul. Spokojna 4 </w:t>
            </w:r>
          </w:p>
          <w:p w14:paraId="359B098E" w14:textId="77777777" w:rsidR="008B5CA3" w:rsidRPr="0049094C" w:rsidRDefault="008B5CA3" w:rsidP="008B5CA3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9094C">
              <w:rPr>
                <w:rFonts w:ascii="Times New Roman" w:hAnsi="Times New Roman" w:cs="Times New Roman"/>
                <w:b/>
                <w:sz w:val="22"/>
                <w:szCs w:val="22"/>
              </w:rPr>
              <w:t>81-549 Gdynia</w:t>
            </w:r>
          </w:p>
          <w:p w14:paraId="17CA4D54" w14:textId="7A73144F" w:rsidR="008B5CA3" w:rsidRPr="0049094C" w:rsidRDefault="0049094C" w:rsidP="008B5CA3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i</w:t>
            </w:r>
            <w:r w:rsidR="008B5CA3" w:rsidRPr="0049094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47054098" w14:textId="77777777" w:rsidR="008B5CA3" w:rsidRPr="0049094C" w:rsidRDefault="008B5CA3" w:rsidP="008B5CA3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49094C">
              <w:rPr>
                <w:rFonts w:ascii="Times New Roman" w:hAnsi="Times New Roman" w:cs="Times New Roman"/>
                <w:b/>
                <w:sz w:val="22"/>
                <w:szCs w:val="22"/>
              </w:rPr>
              <w:t>Fudeko</w:t>
            </w:r>
            <w:proofErr w:type="spellEnd"/>
            <w:r w:rsidRPr="0049094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Med. Sp. z o.o., </w:t>
            </w:r>
          </w:p>
          <w:p w14:paraId="2F8BE016" w14:textId="77777777" w:rsidR="008B5CA3" w:rsidRPr="0049094C" w:rsidRDefault="008B5CA3" w:rsidP="008B5CA3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9094C">
              <w:rPr>
                <w:rFonts w:ascii="Times New Roman" w:hAnsi="Times New Roman" w:cs="Times New Roman"/>
                <w:b/>
                <w:sz w:val="22"/>
                <w:szCs w:val="22"/>
              </w:rPr>
              <w:t>Ul. Spokojna 4</w:t>
            </w:r>
          </w:p>
          <w:p w14:paraId="24206FCE" w14:textId="77777777" w:rsidR="008B5CA3" w:rsidRPr="0049094C" w:rsidRDefault="008B5CA3" w:rsidP="008B5C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094C">
              <w:rPr>
                <w:b/>
                <w:sz w:val="22"/>
                <w:szCs w:val="22"/>
              </w:rPr>
              <w:t>81-549 Gdynia</w:t>
            </w:r>
            <w:r w:rsidRPr="0049094C">
              <w:rPr>
                <w:sz w:val="22"/>
                <w:szCs w:val="22"/>
              </w:rPr>
              <w:t xml:space="preserve"> </w:t>
            </w:r>
          </w:p>
          <w:p w14:paraId="0B6DF413" w14:textId="77777777" w:rsidR="00386A44" w:rsidRPr="0049094C" w:rsidRDefault="00386A44" w:rsidP="008B5C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094C">
              <w:rPr>
                <w:sz w:val="22"/>
                <w:szCs w:val="22"/>
              </w:rPr>
              <w:t>na:</w:t>
            </w:r>
          </w:p>
          <w:p w14:paraId="14394643" w14:textId="77777777" w:rsidR="00386A44" w:rsidRPr="0049094C" w:rsidRDefault="00386A44" w:rsidP="002275C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9094C">
              <w:rPr>
                <w:sz w:val="22"/>
                <w:szCs w:val="22"/>
              </w:rPr>
              <w:t xml:space="preserve">Świadczenie usług utrzymania czystości w zakresie strefy białej, dezynfekcji powierzchni, strefy szarej, terenów zewnętrznych  oraz terenów zielonych  szpitala. za cenę brutto </w:t>
            </w:r>
            <w:r w:rsidRPr="0049094C">
              <w:rPr>
                <w:b/>
                <w:sz w:val="22"/>
                <w:szCs w:val="22"/>
              </w:rPr>
              <w:t>23 605 603.20 zł</w:t>
            </w:r>
            <w:r w:rsidRPr="0049094C">
              <w:rPr>
                <w:bCs/>
                <w:sz w:val="22"/>
                <w:szCs w:val="22"/>
              </w:rPr>
              <w:t>.</w:t>
            </w:r>
          </w:p>
          <w:p w14:paraId="74492525" w14:textId="77777777" w:rsidR="00386A44" w:rsidRPr="0049094C" w:rsidRDefault="00386A44" w:rsidP="002275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094C">
              <w:rPr>
                <w:color w:val="000000"/>
                <w:sz w:val="22"/>
                <w:szCs w:val="22"/>
              </w:rPr>
              <w:t>Uzasadnienie wyboru:</w:t>
            </w:r>
          </w:p>
          <w:p w14:paraId="3522EE1C" w14:textId="77777777" w:rsidR="00386A44" w:rsidRPr="0049094C" w:rsidRDefault="00386A44" w:rsidP="002275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49094C">
              <w:rPr>
                <w:sz w:val="22"/>
                <w:szCs w:val="22"/>
              </w:rPr>
              <w:t>Oferta spełnia warunki zawarte w SWZ, w ustawie Prawo zamówień publicznych z dnia 11 września 2019 r. (teks</w:t>
            </w:r>
            <w:r w:rsidR="008B5CA3" w:rsidRPr="0049094C">
              <w:rPr>
                <w:sz w:val="22"/>
                <w:szCs w:val="22"/>
              </w:rPr>
              <w:t>t</w:t>
            </w:r>
            <w:r w:rsidRPr="0049094C">
              <w:rPr>
                <w:sz w:val="22"/>
                <w:szCs w:val="22"/>
              </w:rPr>
              <w:t xml:space="preserve"> jednolity </w:t>
            </w:r>
            <w:r w:rsidR="008B5CA3" w:rsidRPr="0049094C">
              <w:rPr>
                <w:sz w:val="22"/>
                <w:szCs w:val="22"/>
              </w:rPr>
              <w:t>D</w:t>
            </w:r>
            <w:r w:rsidRPr="0049094C">
              <w:rPr>
                <w:sz w:val="22"/>
                <w:szCs w:val="22"/>
              </w:rPr>
              <w:t>z. U. z 20</w:t>
            </w:r>
            <w:r w:rsidR="008B5CA3" w:rsidRPr="0049094C">
              <w:rPr>
                <w:sz w:val="22"/>
                <w:szCs w:val="22"/>
              </w:rPr>
              <w:t>21</w:t>
            </w:r>
            <w:r w:rsidRPr="0049094C">
              <w:rPr>
                <w:sz w:val="22"/>
                <w:szCs w:val="22"/>
              </w:rPr>
              <w:t xml:space="preserve"> r. poz. </w:t>
            </w:r>
            <w:r w:rsidR="008B5CA3" w:rsidRPr="0049094C">
              <w:rPr>
                <w:sz w:val="22"/>
                <w:szCs w:val="22"/>
              </w:rPr>
              <w:t>1129</w:t>
            </w:r>
            <w:r w:rsidRPr="0049094C">
              <w:rPr>
                <w:sz w:val="22"/>
                <w:szCs w:val="22"/>
              </w:rPr>
              <w:t xml:space="preserve"> ze zm.) oraz jest najkorzystniejsza w kryteriach określonych w SWZ.</w:t>
            </w:r>
          </w:p>
          <w:p w14:paraId="181570C8" w14:textId="77777777" w:rsidR="008B5CA3" w:rsidRPr="0049094C" w:rsidRDefault="008B5CA3" w:rsidP="002275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</w:p>
        </w:tc>
      </w:tr>
    </w:tbl>
    <w:p w14:paraId="1BADB56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842"/>
        <w:gridCol w:w="1843"/>
        <w:gridCol w:w="1843"/>
        <w:gridCol w:w="1843"/>
      </w:tblGrid>
      <w:tr w:rsidR="00187F91" w:rsidRPr="008567C7" w14:paraId="4858BA51" w14:textId="77777777" w:rsidTr="008B5CA3">
        <w:trPr>
          <w:trHeight w:val="510"/>
        </w:trPr>
        <w:tc>
          <w:tcPr>
            <w:tcW w:w="709" w:type="dxa"/>
            <w:vAlign w:val="center"/>
          </w:tcPr>
          <w:p w14:paraId="72140F05" w14:textId="77777777" w:rsidR="00187F91" w:rsidRPr="008567C7" w:rsidRDefault="00187F9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6912948" w14:textId="77777777" w:rsidR="00187F91" w:rsidRPr="008567C7" w:rsidRDefault="00187F9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14:paraId="09E96961" w14:textId="77777777" w:rsidR="00187F91" w:rsidRPr="008567C7" w:rsidRDefault="00187F9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6A4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5A7C66E2" w14:textId="77777777" w:rsidR="00187F91" w:rsidRPr="008567C7" w:rsidRDefault="00187F9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6A44">
              <w:rPr>
                <w:rFonts w:ascii="Times New Roman" w:hAnsi="Times New Roman" w:cs="Times New Roman"/>
                <w:bCs/>
                <w:sz w:val="18"/>
                <w:szCs w:val="18"/>
              </w:rPr>
              <w:t>struktura zatrudnienia w wykonywanej usługi</w:t>
            </w:r>
          </w:p>
        </w:tc>
        <w:tc>
          <w:tcPr>
            <w:tcW w:w="1843" w:type="dxa"/>
            <w:vAlign w:val="center"/>
          </w:tcPr>
          <w:p w14:paraId="7183D23A" w14:textId="77777777" w:rsidR="00187F91" w:rsidRPr="008567C7" w:rsidRDefault="00187F9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6A44">
              <w:rPr>
                <w:rFonts w:ascii="Times New Roman" w:hAnsi="Times New Roman" w:cs="Times New Roman"/>
                <w:bCs/>
                <w:sz w:val="18"/>
                <w:szCs w:val="18"/>
              </w:rPr>
              <w:t>dodatkowy personel na dyżurze nocnym</w:t>
            </w:r>
          </w:p>
        </w:tc>
        <w:tc>
          <w:tcPr>
            <w:tcW w:w="1843" w:type="dxa"/>
            <w:vAlign w:val="center"/>
          </w:tcPr>
          <w:p w14:paraId="6924EB03" w14:textId="77777777" w:rsidR="00187F91" w:rsidRPr="008567C7" w:rsidRDefault="00187F9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87F91" w:rsidRPr="008567C7" w14:paraId="6DA463EE" w14:textId="77777777" w:rsidTr="008B5CA3">
        <w:tc>
          <w:tcPr>
            <w:tcW w:w="709" w:type="dxa"/>
            <w:vAlign w:val="center"/>
          </w:tcPr>
          <w:p w14:paraId="0EF0824E" w14:textId="77777777" w:rsidR="00187F91" w:rsidRPr="008567C7" w:rsidRDefault="00187F91" w:rsidP="00227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6A4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127" w:type="dxa"/>
            <w:vAlign w:val="center"/>
          </w:tcPr>
          <w:p w14:paraId="3BC3ABC0" w14:textId="77777777" w:rsidR="00170F5A" w:rsidRDefault="00170F5A" w:rsidP="002275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firm: </w:t>
            </w:r>
          </w:p>
          <w:p w14:paraId="5CA0AE2E" w14:textId="77777777" w:rsidR="00170F5A" w:rsidRDefault="00170F5A" w:rsidP="002275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Naprzód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Hospital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1B46F4DA" w14:textId="77777777" w:rsidR="00170F5A" w:rsidRDefault="00170F5A" w:rsidP="002275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Ul. Traktorowa 126,</w:t>
            </w:r>
          </w:p>
          <w:p w14:paraId="0C2C1661" w14:textId="77777777" w:rsidR="00170F5A" w:rsidRDefault="00170F5A" w:rsidP="002275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91-204 Łódź</w:t>
            </w:r>
          </w:p>
          <w:p w14:paraId="12635026" w14:textId="77777777" w:rsidR="00170F5A" w:rsidRDefault="00170F5A" w:rsidP="002275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</w:p>
          <w:p w14:paraId="07066B2B" w14:textId="77777777" w:rsidR="00170F5A" w:rsidRDefault="00170F5A" w:rsidP="002275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Naprzód Service Sp. z o.o., ul. Traktorowa 126, 91-204 Łódź</w:t>
            </w:r>
          </w:p>
          <w:p w14:paraId="1C4A0E4A" w14:textId="77777777" w:rsidR="00170F5A" w:rsidRDefault="00170F5A" w:rsidP="002275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</w:p>
          <w:p w14:paraId="6012F32A" w14:textId="77777777" w:rsidR="00187F91" w:rsidRPr="00170F5A" w:rsidRDefault="00187F91" w:rsidP="002275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0F5A">
              <w:rPr>
                <w:rFonts w:ascii="Times New Roman" w:hAnsi="Times New Roman" w:cs="Times New Roman"/>
                <w:b/>
                <w:sz w:val="18"/>
                <w:szCs w:val="18"/>
              </w:rPr>
              <w:t>Izan+ Sp. z o.o.</w:t>
            </w:r>
          </w:p>
          <w:p w14:paraId="52077AA2" w14:textId="77777777" w:rsidR="00187F91" w:rsidRPr="00170F5A" w:rsidRDefault="00170F5A" w:rsidP="002275C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Ul. </w:t>
            </w:r>
            <w:r w:rsidR="00187F91" w:rsidRPr="00170F5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Żabiniec 46 </w:t>
            </w:r>
          </w:p>
          <w:p w14:paraId="03F873AB" w14:textId="77777777" w:rsidR="00187F91" w:rsidRPr="001B7815" w:rsidRDefault="00187F91" w:rsidP="002275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0F5A">
              <w:rPr>
                <w:rFonts w:ascii="Times New Roman" w:hAnsi="Times New Roman" w:cs="Times New Roman"/>
                <w:b/>
                <w:sz w:val="18"/>
                <w:szCs w:val="18"/>
              </w:rPr>
              <w:t>31-215 Kraków</w:t>
            </w:r>
          </w:p>
        </w:tc>
        <w:tc>
          <w:tcPr>
            <w:tcW w:w="1842" w:type="dxa"/>
            <w:vAlign w:val="center"/>
          </w:tcPr>
          <w:p w14:paraId="6D7A204A" w14:textId="77777777" w:rsidR="00187F91" w:rsidRPr="008567C7" w:rsidRDefault="00187F91" w:rsidP="00227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843" w:type="dxa"/>
            <w:vAlign w:val="center"/>
          </w:tcPr>
          <w:p w14:paraId="0135A76E" w14:textId="77777777" w:rsidR="00187F91" w:rsidRPr="008567C7" w:rsidRDefault="00187F91" w:rsidP="00227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A458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vAlign w:val="center"/>
          </w:tcPr>
          <w:p w14:paraId="0264D3D9" w14:textId="77777777" w:rsidR="00187F91" w:rsidRPr="008567C7" w:rsidRDefault="00187F91" w:rsidP="00227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A458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vAlign w:val="center"/>
          </w:tcPr>
          <w:p w14:paraId="711FD7BD" w14:textId="77777777" w:rsidR="00187F91" w:rsidRPr="008567C7" w:rsidRDefault="00187F91" w:rsidP="00227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A4582">
              <w:rPr>
                <w:rFonts w:ascii="Times New Roman" w:hAnsi="Times New Roman" w:cs="Times New Roman"/>
                <w:sz w:val="18"/>
                <w:szCs w:val="18"/>
              </w:rPr>
              <w:t>97,35</w:t>
            </w:r>
          </w:p>
        </w:tc>
      </w:tr>
      <w:tr w:rsidR="00187F91" w:rsidRPr="008567C7" w14:paraId="2C4C607E" w14:textId="77777777" w:rsidTr="008B5CA3">
        <w:tc>
          <w:tcPr>
            <w:tcW w:w="709" w:type="dxa"/>
            <w:vAlign w:val="center"/>
          </w:tcPr>
          <w:p w14:paraId="569A9320" w14:textId="77777777" w:rsidR="00187F91" w:rsidRPr="008567C7" w:rsidRDefault="00187F91" w:rsidP="00227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30B2199" w14:textId="77777777" w:rsidR="00170F5A" w:rsidRDefault="00170F5A" w:rsidP="002275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firm: </w:t>
            </w:r>
          </w:p>
          <w:p w14:paraId="5D149E6E" w14:textId="77777777" w:rsidR="00187F91" w:rsidRPr="00170F5A" w:rsidRDefault="00187F91" w:rsidP="002275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70F5A">
              <w:rPr>
                <w:rFonts w:ascii="Times New Roman" w:hAnsi="Times New Roman" w:cs="Times New Roman"/>
                <w:b/>
                <w:sz w:val="18"/>
                <w:szCs w:val="18"/>
              </w:rPr>
              <w:t>Fudeko</w:t>
            </w:r>
            <w:proofErr w:type="spellEnd"/>
            <w:r w:rsidRPr="00170F5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 A.</w:t>
            </w:r>
          </w:p>
          <w:p w14:paraId="7B0ED679" w14:textId="77777777" w:rsidR="00187F91" w:rsidRPr="00170F5A" w:rsidRDefault="00170F5A" w:rsidP="002275C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Ul. </w:t>
            </w:r>
            <w:r w:rsidR="00187F91" w:rsidRPr="00170F5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Spokojna 4 </w:t>
            </w:r>
          </w:p>
          <w:p w14:paraId="0346E21D" w14:textId="77777777" w:rsidR="00187F91" w:rsidRDefault="00187F91" w:rsidP="002275C6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0F5A">
              <w:rPr>
                <w:rFonts w:ascii="Times New Roman" w:hAnsi="Times New Roman" w:cs="Times New Roman"/>
                <w:b/>
                <w:sz w:val="18"/>
                <w:szCs w:val="18"/>
              </w:rPr>
              <w:t>81-549 Gdynia</w:t>
            </w:r>
          </w:p>
          <w:p w14:paraId="515D1347" w14:textId="77777777" w:rsidR="00170F5A" w:rsidRDefault="00170F5A" w:rsidP="002275C6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 </w:t>
            </w:r>
          </w:p>
          <w:p w14:paraId="7AB97318" w14:textId="77777777" w:rsidR="00170F5A" w:rsidRDefault="00170F5A" w:rsidP="002275C6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Fudeko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Med. Sp. z o.o., </w:t>
            </w:r>
          </w:p>
          <w:p w14:paraId="37814A91" w14:textId="77777777" w:rsidR="00170F5A" w:rsidRDefault="00170F5A" w:rsidP="002275C6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Ul. Spokojna 4</w:t>
            </w:r>
          </w:p>
          <w:p w14:paraId="76167769" w14:textId="77777777" w:rsidR="00170F5A" w:rsidRPr="001B7815" w:rsidRDefault="00170F5A" w:rsidP="002275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81-549 Gdynia</w:t>
            </w:r>
          </w:p>
        </w:tc>
        <w:tc>
          <w:tcPr>
            <w:tcW w:w="1842" w:type="dxa"/>
            <w:vAlign w:val="center"/>
          </w:tcPr>
          <w:p w14:paraId="56EFF612" w14:textId="77777777" w:rsidR="00187F91" w:rsidRPr="008567C7" w:rsidRDefault="00187F91" w:rsidP="00227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vAlign w:val="center"/>
          </w:tcPr>
          <w:p w14:paraId="4EC0055A" w14:textId="77777777" w:rsidR="00187F91" w:rsidRPr="008567C7" w:rsidRDefault="00187F91" w:rsidP="00227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A458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vAlign w:val="center"/>
          </w:tcPr>
          <w:p w14:paraId="379A2E5B" w14:textId="77777777" w:rsidR="00187F91" w:rsidRPr="008567C7" w:rsidRDefault="00187F91" w:rsidP="00227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A458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vAlign w:val="center"/>
          </w:tcPr>
          <w:p w14:paraId="30F118AD" w14:textId="77777777" w:rsidR="00187F91" w:rsidRPr="008567C7" w:rsidRDefault="00187F91" w:rsidP="00227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386A4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091E8BBB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73E3431F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092F352" w14:textId="7777777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386A44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508D82C1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5FDE0A97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44932F2" w14:textId="1945B988" w:rsidR="00B464D3" w:rsidRDefault="00B464D3" w:rsidP="005906BC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2EB50B4" w14:textId="6614E710" w:rsidR="005906BC" w:rsidRDefault="005906BC" w:rsidP="005906BC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Lecznictwa</w:t>
      </w:r>
    </w:p>
    <w:p w14:paraId="1FA657BB" w14:textId="4AF13B83" w:rsidR="005906BC" w:rsidRPr="004229DE" w:rsidRDefault="005906BC" w:rsidP="005906BC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Lek. med. Katarzyna Turek-</w:t>
      </w:r>
      <w:proofErr w:type="spellStart"/>
      <w:r>
        <w:rPr>
          <w:i/>
          <w:sz w:val="22"/>
          <w:szCs w:val="22"/>
        </w:rPr>
        <w:t>Fornelska</w:t>
      </w:r>
      <w:proofErr w:type="spellEnd"/>
    </w:p>
    <w:bookmarkEnd w:id="0"/>
    <w:p w14:paraId="673463ED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4C6B1" w14:textId="77777777" w:rsidR="00D52B22" w:rsidRDefault="00D52B22">
      <w:r>
        <w:separator/>
      </w:r>
    </w:p>
  </w:endnote>
  <w:endnote w:type="continuationSeparator" w:id="0">
    <w:p w14:paraId="168CFFD2" w14:textId="77777777" w:rsidR="00D52B22" w:rsidRDefault="00D52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7786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9C6A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BA7C68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77B6D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1AFA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520D9" w14:textId="77777777" w:rsidR="00D52B22" w:rsidRDefault="00D52B22">
      <w:r>
        <w:separator/>
      </w:r>
    </w:p>
  </w:footnote>
  <w:footnote w:type="continuationSeparator" w:id="0">
    <w:p w14:paraId="125BE890" w14:textId="77777777" w:rsidR="00D52B22" w:rsidRDefault="00D52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F48B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64E6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FD34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EDC"/>
    <w:rsid w:val="00022322"/>
    <w:rsid w:val="00042497"/>
    <w:rsid w:val="000C1E6F"/>
    <w:rsid w:val="000E4E56"/>
    <w:rsid w:val="00170F5A"/>
    <w:rsid w:val="00187F91"/>
    <w:rsid w:val="001A1468"/>
    <w:rsid w:val="001B7815"/>
    <w:rsid w:val="002B1E4F"/>
    <w:rsid w:val="002B6761"/>
    <w:rsid w:val="003445A0"/>
    <w:rsid w:val="00386A44"/>
    <w:rsid w:val="003A0AFC"/>
    <w:rsid w:val="003D611C"/>
    <w:rsid w:val="00431C0B"/>
    <w:rsid w:val="00437CAD"/>
    <w:rsid w:val="004657DA"/>
    <w:rsid w:val="0049094C"/>
    <w:rsid w:val="004B2665"/>
    <w:rsid w:val="004C3459"/>
    <w:rsid w:val="004E324A"/>
    <w:rsid w:val="004E7234"/>
    <w:rsid w:val="0054734E"/>
    <w:rsid w:val="005615C0"/>
    <w:rsid w:val="005906BC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7EDC"/>
    <w:rsid w:val="00832144"/>
    <w:rsid w:val="008567C7"/>
    <w:rsid w:val="008642B3"/>
    <w:rsid w:val="008A6C10"/>
    <w:rsid w:val="008B5CA3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81986"/>
    <w:rsid w:val="00BA4582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2B22"/>
    <w:rsid w:val="00D8427E"/>
    <w:rsid w:val="00E30B2D"/>
    <w:rsid w:val="00E62859"/>
    <w:rsid w:val="00E85D70"/>
    <w:rsid w:val="00F33C66"/>
    <w:rsid w:val="00F90B7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227C3"/>
  <w15:chartTrackingRefBased/>
  <w15:docId w15:val="{D349941F-7CC5-428D-A63C-4F14F5C75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387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2022-02-04T11:45:00Z</cp:lastPrinted>
  <dcterms:created xsi:type="dcterms:W3CDTF">2022-02-04T11:45:00Z</dcterms:created>
  <dcterms:modified xsi:type="dcterms:W3CDTF">2022-02-04T11:45:00Z</dcterms:modified>
</cp:coreProperties>
</file>