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C9D6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6500F26" w14:textId="77777777" w:rsidR="005103B9" w:rsidRDefault="005103B9" w:rsidP="005103B9">
      <w:pPr>
        <w:spacing w:after="0" w:line="480" w:lineRule="auto"/>
        <w:rPr>
          <w:b/>
        </w:rPr>
      </w:pPr>
    </w:p>
    <w:p w14:paraId="2862199F" w14:textId="5DE0A45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B160F2">
        <w:rPr>
          <w:rFonts w:ascii="Times New Roman" w:hAnsi="Times New Roman"/>
          <w:b/>
        </w:rPr>
        <w:t>3</w:t>
      </w:r>
      <w:r w:rsidR="00E71950" w:rsidRPr="00E71950">
        <w:rPr>
          <w:rFonts w:ascii="Times New Roman" w:hAnsi="Times New Roman"/>
          <w:b/>
        </w:rPr>
        <w:t>/202</w:t>
      </w:r>
      <w:r w:rsidR="007A16BF">
        <w:rPr>
          <w:rFonts w:ascii="Times New Roman" w:hAnsi="Times New Roman"/>
          <w:b/>
        </w:rPr>
        <w:t>2</w:t>
      </w:r>
    </w:p>
    <w:p w14:paraId="567DA30E" w14:textId="77777777"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CE53611" w14:textId="77777777"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14:paraId="7057E5D1" w14:textId="77777777"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14:paraId="7718733E" w14:textId="77777777"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14:paraId="0009F628" w14:textId="77777777"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14:paraId="19350DE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3637206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91A112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8113660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75FCA9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0EC6BF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8F6731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1A91D9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FE0AA4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8F0DFB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14:paraId="7569F8E2" w14:textId="77777777" w:rsidTr="00E83201">
        <w:tc>
          <w:tcPr>
            <w:tcW w:w="9212" w:type="dxa"/>
            <w:shd w:val="clear" w:color="auto" w:fill="D9D9D9"/>
          </w:tcPr>
          <w:p w14:paraId="7BC3A122" w14:textId="77777777"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B0988E5" w14:textId="77777777"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57D57043" w14:textId="77777777"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40A796" w14:textId="77777777"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7D7DFCA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5533503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425AEE6" w14:textId="063087CF" w:rsidR="005434B3" w:rsidRPr="00B160F2" w:rsidRDefault="001F027E" w:rsidP="007B7332">
      <w:pPr>
        <w:spacing w:after="12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5434B3" w:rsidRPr="00B160F2">
        <w:rPr>
          <w:rFonts w:ascii="Times New Roman" w:hAnsi="Times New Roman"/>
        </w:rPr>
        <w:t xml:space="preserve">przez </w:t>
      </w:r>
      <w:r w:rsidR="00E71950" w:rsidRPr="00B160F2">
        <w:rPr>
          <w:rFonts w:ascii="Times New Roman" w:hAnsi="Times New Roman"/>
        </w:rPr>
        <w:t>Szpital Miejski</w:t>
      </w:r>
      <w:r w:rsidR="00B160F2">
        <w:rPr>
          <w:rFonts w:ascii="Times New Roman" w:hAnsi="Times New Roman"/>
        </w:rPr>
        <w:t xml:space="preserve"> </w:t>
      </w:r>
      <w:r w:rsidR="00E71950" w:rsidRPr="00B160F2">
        <w:rPr>
          <w:rFonts w:ascii="Times New Roman" w:hAnsi="Times New Roman"/>
        </w:rPr>
        <w:t>Specjalistyczny</w:t>
      </w:r>
      <w:r w:rsidR="00061EE2" w:rsidRPr="00B160F2">
        <w:rPr>
          <w:rFonts w:ascii="Times New Roman" w:hAnsi="Times New Roman"/>
        </w:rPr>
        <w:t xml:space="preserve"> </w:t>
      </w:r>
      <w:r w:rsidR="00E71950" w:rsidRPr="00B160F2">
        <w:rPr>
          <w:rFonts w:ascii="Times New Roman" w:hAnsi="Times New Roman"/>
        </w:rPr>
        <w:t>im. Gabriela Narutowicza w Krakowie</w:t>
      </w:r>
      <w:r w:rsidR="005434B3" w:rsidRPr="00B160F2">
        <w:rPr>
          <w:rFonts w:ascii="Times New Roman" w:hAnsi="Times New Roman"/>
        </w:rPr>
        <w:t>,</w:t>
      </w:r>
      <w:r w:rsidR="002B2AD9" w:rsidRPr="00B160F2">
        <w:rPr>
          <w:rFonts w:ascii="Times New Roman" w:hAnsi="Times New Roman"/>
        </w:rPr>
        <w:t xml:space="preserve"> </w:t>
      </w:r>
      <w:r w:rsidR="002168A8" w:rsidRPr="00B160F2">
        <w:rPr>
          <w:rFonts w:ascii="Times New Roman" w:hAnsi="Times New Roman"/>
        </w:rPr>
        <w:t>pn.</w:t>
      </w:r>
      <w:r w:rsidR="002B2AD9" w:rsidRPr="00B160F2">
        <w:rPr>
          <w:rFonts w:ascii="Times New Roman" w:hAnsi="Times New Roman"/>
        </w:rPr>
        <w:t>:</w:t>
      </w:r>
    </w:p>
    <w:p w14:paraId="74B37C3A" w14:textId="7D6F8EA7" w:rsidR="00B03617" w:rsidRDefault="00B160F2" w:rsidP="0058030D">
      <w:pPr>
        <w:spacing w:after="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</w:t>
      </w:r>
      <w:r w:rsidR="0058030D" w:rsidRPr="0058030D">
        <w:rPr>
          <w:rFonts w:ascii="Times New Roman" w:hAnsi="Times New Roman"/>
          <w:b/>
        </w:rPr>
        <w:t>Zakup i dostawa produktów antyseptycznych i dezynfekcyjnych do skóry i błon śluzowych</w:t>
      </w:r>
      <w:r>
        <w:rPr>
          <w:rFonts w:ascii="Times New Roman" w:hAnsi="Times New Roman"/>
          <w:b/>
        </w:rPr>
        <w:t>”</w:t>
      </w:r>
    </w:p>
    <w:p w14:paraId="24B1B2A3" w14:textId="77777777" w:rsidR="0058030D" w:rsidRDefault="0058030D" w:rsidP="0058030D">
      <w:pPr>
        <w:spacing w:after="0" w:line="276" w:lineRule="auto"/>
        <w:jc w:val="center"/>
        <w:rPr>
          <w:rFonts w:ascii="Times New Roman" w:hAnsi="Times New Roman"/>
          <w:b/>
        </w:rPr>
      </w:pPr>
    </w:p>
    <w:p w14:paraId="501ECA8A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84CFA3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C288B11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A6BD8A7" w14:textId="77777777" w:rsidR="00710937" w:rsidRPr="00292198" w:rsidRDefault="00710937" w:rsidP="005E24AA">
      <w:pPr>
        <w:rPr>
          <w:rFonts w:ascii="Times New Roman" w:hAnsi="Times New Roman"/>
        </w:rPr>
      </w:pPr>
    </w:p>
    <w:p w14:paraId="2663517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39110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750233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864131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23CCA2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123CC2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55BBE6E" w14:textId="77777777"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2BA5264D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14:paraId="79BB357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DFFA3E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3F7DE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CDEE7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424CA2" w14:textId="77777777"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1282B0EE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ACA584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A9700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23B033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F77D58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26B5F" w14:textId="77777777"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14:paraId="44DB79C9" w14:textId="77777777"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90A0" w14:textId="77777777"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EB2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1BE0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873CC" w14:textId="77777777"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0786D" w14:textId="77777777"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14:paraId="63138A33" w14:textId="77777777"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93DA" w14:textId="77777777"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7802" w14:textId="77777777"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7D345" w14:textId="77777777"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030D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6BF"/>
    <w:rsid w:val="007B01C8"/>
    <w:rsid w:val="007B7332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160F2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ED876D9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11520-5427-40CA-B643-E5278588F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8</cp:revision>
  <cp:lastPrinted>2021-03-30T09:52:00Z</cp:lastPrinted>
  <dcterms:created xsi:type="dcterms:W3CDTF">2021-03-03T06:48:00Z</dcterms:created>
  <dcterms:modified xsi:type="dcterms:W3CDTF">2022-01-11T11:02:00Z</dcterms:modified>
</cp:coreProperties>
</file>