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7212F" w14:textId="77777777" w:rsidR="00FB7F50" w:rsidRPr="002245BE" w:rsidRDefault="00775C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75C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75CF1">
        <w:rPr>
          <w:sz w:val="22"/>
          <w:szCs w:val="22"/>
        </w:rPr>
        <w:t>2022-02-03</w:t>
      </w:r>
    </w:p>
    <w:p w14:paraId="2520CF7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C47F7E" w14:textId="77777777" w:rsidR="00FB7F50" w:rsidRPr="002245BE" w:rsidRDefault="00775CF1" w:rsidP="00FB7F50">
      <w:pPr>
        <w:spacing w:after="40"/>
        <w:rPr>
          <w:b/>
          <w:bCs/>
          <w:sz w:val="22"/>
          <w:szCs w:val="22"/>
        </w:rPr>
      </w:pPr>
      <w:r w:rsidRPr="00775CF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B5BEE7F" w14:textId="77777777" w:rsidR="00FB7F50" w:rsidRPr="002245BE" w:rsidRDefault="00775CF1" w:rsidP="00FB7F50">
      <w:pPr>
        <w:rPr>
          <w:sz w:val="22"/>
          <w:szCs w:val="22"/>
        </w:rPr>
      </w:pPr>
      <w:r w:rsidRPr="00775CF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75CF1">
        <w:rPr>
          <w:sz w:val="22"/>
          <w:szCs w:val="22"/>
        </w:rPr>
        <w:t>66</w:t>
      </w:r>
    </w:p>
    <w:p w14:paraId="40D9635D" w14:textId="77777777" w:rsidR="00FB7F50" w:rsidRPr="002245BE" w:rsidRDefault="00775CF1" w:rsidP="00FB7F50">
      <w:pPr>
        <w:rPr>
          <w:sz w:val="22"/>
          <w:szCs w:val="22"/>
        </w:rPr>
      </w:pPr>
      <w:r w:rsidRPr="00775CF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75CF1">
        <w:rPr>
          <w:sz w:val="22"/>
          <w:szCs w:val="22"/>
        </w:rPr>
        <w:t>Kraków</w:t>
      </w:r>
    </w:p>
    <w:p w14:paraId="6EC5CFE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5C5F16A" w14:textId="38FD959D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247926C" w14:textId="77777777" w:rsidR="00EF0841" w:rsidRDefault="00EF0841" w:rsidP="00FB7F50">
      <w:pPr>
        <w:jc w:val="both"/>
        <w:rPr>
          <w:bCs/>
          <w:sz w:val="18"/>
          <w:szCs w:val="18"/>
        </w:rPr>
      </w:pPr>
    </w:p>
    <w:p w14:paraId="736177C2" w14:textId="1CAB1AB4" w:rsidR="00EF0841" w:rsidRPr="002245BE" w:rsidRDefault="00EF084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</w:t>
      </w:r>
      <w:r w:rsidR="0042681E">
        <w:rPr>
          <w:bCs/>
          <w:sz w:val="18"/>
          <w:szCs w:val="18"/>
        </w:rPr>
        <w:t>.96.</w:t>
      </w:r>
      <w:r>
        <w:rPr>
          <w:bCs/>
          <w:sz w:val="18"/>
          <w:szCs w:val="18"/>
        </w:rPr>
        <w:t>(12/2021</w:t>
      </w:r>
      <w:r w:rsidR="0042681E">
        <w:rPr>
          <w:bCs/>
          <w:sz w:val="18"/>
          <w:szCs w:val="18"/>
        </w:rPr>
        <w:t>)/2022</w:t>
      </w:r>
    </w:p>
    <w:p w14:paraId="05CB4C5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33CA7D4" w14:textId="4A7BB931" w:rsidR="008642B3" w:rsidRDefault="008642B3" w:rsidP="0042681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77C7C73" w14:textId="5FE6C377" w:rsidR="0042681E" w:rsidRPr="0042681E" w:rsidRDefault="0042681E" w:rsidP="00C65E53">
      <w:pPr>
        <w:spacing w:after="480"/>
        <w:jc w:val="center"/>
        <w:rPr>
          <w:bCs/>
          <w:szCs w:val="22"/>
        </w:rPr>
      </w:pPr>
      <w:r w:rsidRPr="0042681E">
        <w:rPr>
          <w:bCs/>
          <w:szCs w:val="22"/>
        </w:rPr>
        <w:t>(dot. pakietów 17,19,29,56,71)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75CF1" w:rsidRPr="00607F9B" w14:paraId="5E8FA61E" w14:textId="77777777" w:rsidTr="002F66D0">
        <w:trPr>
          <w:trHeight w:val="638"/>
        </w:trPr>
        <w:tc>
          <w:tcPr>
            <w:tcW w:w="959" w:type="dxa"/>
            <w:shd w:val="clear" w:color="auto" w:fill="auto"/>
          </w:tcPr>
          <w:p w14:paraId="28FF6462" w14:textId="77777777" w:rsidR="00775CF1" w:rsidRPr="00607F9B" w:rsidRDefault="00775CF1" w:rsidP="002F66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BABA72" w14:textId="77777777" w:rsidR="00775CF1" w:rsidRPr="00607F9B" w:rsidRDefault="00775CF1" w:rsidP="002F66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5CF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5CF1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E4ACA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75CF1" w:rsidRPr="00775CF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75CF1" w:rsidRPr="00775CF1">
        <w:rPr>
          <w:sz w:val="22"/>
          <w:szCs w:val="22"/>
        </w:rPr>
        <w:t>(</w:t>
      </w:r>
      <w:proofErr w:type="spellStart"/>
      <w:r w:rsidR="00775CF1" w:rsidRPr="00775CF1">
        <w:rPr>
          <w:sz w:val="22"/>
          <w:szCs w:val="22"/>
        </w:rPr>
        <w:t>t.j</w:t>
      </w:r>
      <w:proofErr w:type="spellEnd"/>
      <w:r w:rsidR="00775CF1" w:rsidRPr="00775CF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75CF1" w14:paraId="1C7C8AD6" w14:textId="77777777" w:rsidTr="002F66D0">
        <w:trPr>
          <w:cantSplit/>
        </w:trPr>
        <w:tc>
          <w:tcPr>
            <w:tcW w:w="9498" w:type="dxa"/>
          </w:tcPr>
          <w:p w14:paraId="2AC0881E" w14:textId="77777777" w:rsidR="00775CF1" w:rsidRPr="001D1EEC" w:rsidRDefault="00775CF1" w:rsidP="002F66D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75CF1">
              <w:rPr>
                <w:b/>
                <w:sz w:val="22"/>
                <w:szCs w:val="22"/>
              </w:rPr>
              <w:t>Consultronix</w:t>
            </w:r>
            <w:proofErr w:type="spellEnd"/>
            <w:r w:rsidRPr="00775CF1">
              <w:rPr>
                <w:b/>
                <w:sz w:val="22"/>
                <w:szCs w:val="22"/>
              </w:rPr>
              <w:t xml:space="preserve"> Spółka Akcyjna</w:t>
            </w:r>
          </w:p>
          <w:p w14:paraId="3732ADA2" w14:textId="77777777" w:rsidR="00775CF1" w:rsidRPr="001D1EEC" w:rsidRDefault="00775CF1" w:rsidP="002F66D0">
            <w:pPr>
              <w:spacing w:line="276" w:lineRule="auto"/>
              <w:rPr>
                <w:bCs/>
                <w:sz w:val="22"/>
                <w:szCs w:val="22"/>
              </w:rPr>
            </w:pPr>
            <w:r w:rsidRPr="00775CF1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75CF1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Balice</w:t>
            </w:r>
          </w:p>
          <w:p w14:paraId="2E3BE550" w14:textId="77777777" w:rsidR="00775CF1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AD8F026" w14:textId="77777777" w:rsidR="00775CF1" w:rsidRPr="00211A34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75CF1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5CF1">
              <w:rPr>
                <w:color w:val="000000"/>
                <w:sz w:val="22"/>
                <w:szCs w:val="22"/>
              </w:rPr>
              <w:t>Pakiet 17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7 300.80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392CE8" w14:textId="1CF17C3A" w:rsidR="00775CF1" w:rsidRPr="00775CF1" w:rsidRDefault="00775CF1" w:rsidP="002F6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775CF1" w14:paraId="605E4DE0" w14:textId="77777777" w:rsidTr="002F66D0">
        <w:trPr>
          <w:cantSplit/>
        </w:trPr>
        <w:tc>
          <w:tcPr>
            <w:tcW w:w="9498" w:type="dxa"/>
          </w:tcPr>
          <w:p w14:paraId="1FEEBFC8" w14:textId="77777777" w:rsidR="00501367" w:rsidRPr="00501367" w:rsidRDefault="00501367" w:rsidP="00501367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501367">
              <w:rPr>
                <w:bCs/>
                <w:sz w:val="22"/>
                <w:szCs w:val="22"/>
              </w:rPr>
              <w:t>Konsorcjum:</w:t>
            </w:r>
          </w:p>
          <w:p w14:paraId="25401ABF" w14:textId="77777777" w:rsidR="00501367" w:rsidRPr="00501367" w:rsidRDefault="00501367" w:rsidP="0050136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01367">
              <w:rPr>
                <w:b/>
                <w:sz w:val="22"/>
                <w:szCs w:val="22"/>
              </w:rPr>
              <w:t>1.</w:t>
            </w:r>
            <w:r w:rsidRPr="00501367">
              <w:rPr>
                <w:b/>
                <w:sz w:val="22"/>
                <w:szCs w:val="22"/>
              </w:rPr>
              <w:tab/>
            </w:r>
            <w:proofErr w:type="spellStart"/>
            <w:r w:rsidRPr="00501367">
              <w:rPr>
                <w:b/>
                <w:sz w:val="22"/>
                <w:szCs w:val="22"/>
              </w:rPr>
              <w:t>Citonet</w:t>
            </w:r>
            <w:proofErr w:type="spellEnd"/>
            <w:r w:rsidRPr="00501367">
              <w:rPr>
                <w:b/>
                <w:sz w:val="22"/>
                <w:szCs w:val="22"/>
              </w:rPr>
              <w:t>-Kraków Sp. z o.o. (lider) Gromadzka 52</w:t>
            </w:r>
          </w:p>
          <w:p w14:paraId="274EE8FB" w14:textId="77777777" w:rsidR="00501367" w:rsidRPr="00501367" w:rsidRDefault="00501367" w:rsidP="00501367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501367">
              <w:rPr>
                <w:bCs/>
                <w:sz w:val="22"/>
                <w:szCs w:val="22"/>
              </w:rPr>
              <w:t>30-719 Kraków</w:t>
            </w:r>
          </w:p>
          <w:p w14:paraId="194CA5A0" w14:textId="75221AC7" w:rsidR="00501367" w:rsidRPr="00501367" w:rsidRDefault="00501367" w:rsidP="0050136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501367">
              <w:rPr>
                <w:b/>
                <w:sz w:val="22"/>
                <w:szCs w:val="22"/>
              </w:rPr>
              <w:t>2.</w:t>
            </w:r>
            <w:r w:rsidRPr="00501367">
              <w:rPr>
                <w:b/>
                <w:sz w:val="22"/>
                <w:szCs w:val="22"/>
              </w:rPr>
              <w:tab/>
              <w:t xml:space="preserve">Toruńskie Zakłady Materiałów Opatrunkowych S.A. </w:t>
            </w:r>
          </w:p>
          <w:p w14:paraId="2C7AA6B2" w14:textId="77777777" w:rsidR="00501367" w:rsidRPr="00501367" w:rsidRDefault="00501367" w:rsidP="00501367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501367">
              <w:rPr>
                <w:bCs/>
                <w:sz w:val="22"/>
                <w:szCs w:val="22"/>
              </w:rPr>
              <w:t xml:space="preserve">Żółkiewskiego 20/26 </w:t>
            </w:r>
          </w:p>
          <w:p w14:paraId="559A7A95" w14:textId="666570DA" w:rsidR="00501367" w:rsidRPr="00501367" w:rsidRDefault="00501367" w:rsidP="00501367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501367">
              <w:rPr>
                <w:bCs/>
                <w:sz w:val="22"/>
                <w:szCs w:val="22"/>
              </w:rPr>
              <w:t>87-100 Toruń</w:t>
            </w:r>
          </w:p>
          <w:p w14:paraId="17C18CEB" w14:textId="25CD71FB" w:rsidR="00775CF1" w:rsidRDefault="00775CF1" w:rsidP="005013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47DB99" w14:textId="77777777" w:rsidR="00775CF1" w:rsidRPr="00211A34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75CF1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5CF1">
              <w:rPr>
                <w:color w:val="000000"/>
                <w:sz w:val="22"/>
                <w:szCs w:val="22"/>
              </w:rPr>
              <w:t>Pakiet 19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38 880.00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15760A" w14:textId="4E653D67" w:rsidR="00775CF1" w:rsidRPr="00775CF1" w:rsidRDefault="00775CF1" w:rsidP="002F6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775CF1" w14:paraId="1D9AE936" w14:textId="77777777" w:rsidTr="002F66D0">
        <w:trPr>
          <w:cantSplit/>
        </w:trPr>
        <w:tc>
          <w:tcPr>
            <w:tcW w:w="9498" w:type="dxa"/>
          </w:tcPr>
          <w:p w14:paraId="1CDE67F7" w14:textId="77777777" w:rsidR="00775CF1" w:rsidRPr="001D1EEC" w:rsidRDefault="00775CF1" w:rsidP="002F66D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5CF1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775CF1">
              <w:rPr>
                <w:b/>
                <w:sz w:val="22"/>
                <w:szCs w:val="22"/>
              </w:rPr>
              <w:t>Medical</w:t>
            </w:r>
            <w:proofErr w:type="spellEnd"/>
            <w:r w:rsidRPr="00775CF1">
              <w:rPr>
                <w:b/>
                <w:sz w:val="22"/>
                <w:szCs w:val="22"/>
              </w:rPr>
              <w:t xml:space="preserve"> S.A.</w:t>
            </w:r>
          </w:p>
          <w:p w14:paraId="1B471D30" w14:textId="77777777" w:rsidR="00775CF1" w:rsidRPr="001D1EEC" w:rsidRDefault="00775CF1" w:rsidP="002F66D0">
            <w:pPr>
              <w:spacing w:line="276" w:lineRule="auto"/>
              <w:rPr>
                <w:bCs/>
                <w:sz w:val="22"/>
                <w:szCs w:val="22"/>
              </w:rPr>
            </w:pPr>
            <w:r w:rsidRPr="00775CF1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75CF1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Kraków</w:t>
            </w:r>
          </w:p>
          <w:p w14:paraId="12378598" w14:textId="77777777" w:rsidR="00775CF1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0CD2CF" w14:textId="77777777" w:rsidR="00775CF1" w:rsidRPr="00211A34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75CF1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5CF1">
              <w:rPr>
                <w:color w:val="000000"/>
                <w:sz w:val="22"/>
                <w:szCs w:val="22"/>
              </w:rPr>
              <w:t>Pakiet 29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14 148.00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323152" w14:textId="60C05AB8" w:rsidR="00775CF1" w:rsidRPr="00775CF1" w:rsidRDefault="00775CF1" w:rsidP="002F6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775CF1" w14:paraId="2BF89CEF" w14:textId="77777777" w:rsidTr="002F66D0">
        <w:trPr>
          <w:cantSplit/>
        </w:trPr>
        <w:tc>
          <w:tcPr>
            <w:tcW w:w="9498" w:type="dxa"/>
          </w:tcPr>
          <w:p w14:paraId="5AF18EF6" w14:textId="77777777" w:rsidR="00775CF1" w:rsidRPr="001D1EEC" w:rsidRDefault="00775CF1" w:rsidP="002F66D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5CF1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0006651D" w14:textId="77777777" w:rsidR="00775CF1" w:rsidRPr="001D1EEC" w:rsidRDefault="00775CF1" w:rsidP="002F66D0">
            <w:pPr>
              <w:spacing w:line="276" w:lineRule="auto"/>
              <w:rPr>
                <w:bCs/>
                <w:sz w:val="22"/>
                <w:szCs w:val="22"/>
              </w:rPr>
            </w:pPr>
            <w:r w:rsidRPr="00775CF1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75CF1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Pabianice</w:t>
            </w:r>
          </w:p>
          <w:p w14:paraId="1061B2AD" w14:textId="77777777" w:rsidR="00775CF1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103F9D" w14:textId="77777777" w:rsidR="00775CF1" w:rsidRPr="00211A34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75CF1">
              <w:rPr>
                <w:color w:val="000000"/>
                <w:sz w:val="22"/>
                <w:szCs w:val="22"/>
              </w:rPr>
              <w:t>56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5CF1">
              <w:rPr>
                <w:color w:val="000000"/>
                <w:sz w:val="22"/>
                <w:szCs w:val="22"/>
              </w:rPr>
              <w:t>Pakiet 56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169 884.00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21E91C" w14:textId="2DD508D3" w:rsidR="00775CF1" w:rsidRPr="00775CF1" w:rsidRDefault="00775CF1" w:rsidP="002F6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775CF1" w14:paraId="22AE6FC8" w14:textId="77777777" w:rsidTr="002F66D0">
        <w:trPr>
          <w:cantSplit/>
        </w:trPr>
        <w:tc>
          <w:tcPr>
            <w:tcW w:w="9498" w:type="dxa"/>
          </w:tcPr>
          <w:p w14:paraId="7BA9346B" w14:textId="77777777" w:rsidR="00775CF1" w:rsidRPr="001D1EEC" w:rsidRDefault="00775CF1" w:rsidP="002F66D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75CF1">
              <w:rPr>
                <w:b/>
                <w:sz w:val="22"/>
                <w:szCs w:val="22"/>
              </w:rPr>
              <w:t>DAR-MED Dariusz Wolski</w:t>
            </w:r>
          </w:p>
          <w:p w14:paraId="254CE489" w14:textId="77777777" w:rsidR="00775CF1" w:rsidRPr="001D1EEC" w:rsidRDefault="00775CF1" w:rsidP="002F66D0">
            <w:pPr>
              <w:spacing w:line="276" w:lineRule="auto"/>
              <w:rPr>
                <w:bCs/>
                <w:sz w:val="22"/>
                <w:szCs w:val="22"/>
              </w:rPr>
            </w:pPr>
            <w:r w:rsidRPr="00775CF1">
              <w:rPr>
                <w:bCs/>
                <w:sz w:val="22"/>
                <w:szCs w:val="22"/>
              </w:rPr>
              <w:t>Jana Kazimierza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/86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75CF1">
              <w:rPr>
                <w:bCs/>
                <w:sz w:val="22"/>
                <w:szCs w:val="22"/>
              </w:rPr>
              <w:t>01-248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75CF1">
              <w:rPr>
                <w:bCs/>
                <w:sz w:val="22"/>
                <w:szCs w:val="22"/>
              </w:rPr>
              <w:t>Warszawa</w:t>
            </w:r>
          </w:p>
          <w:p w14:paraId="11E81265" w14:textId="77777777" w:rsidR="00775CF1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167021" w14:textId="77777777" w:rsidR="00775CF1" w:rsidRPr="00211A34" w:rsidRDefault="00775CF1" w:rsidP="002F66D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75CF1">
              <w:rPr>
                <w:color w:val="000000"/>
                <w:sz w:val="22"/>
                <w:szCs w:val="22"/>
              </w:rPr>
              <w:t>71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75CF1">
              <w:rPr>
                <w:color w:val="000000"/>
                <w:sz w:val="22"/>
                <w:szCs w:val="22"/>
              </w:rPr>
              <w:t>Pakiet 71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75CF1">
              <w:rPr>
                <w:b/>
                <w:sz w:val="22"/>
                <w:szCs w:val="22"/>
              </w:rPr>
              <w:t>37 638.00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10E85A" w14:textId="2EDEA10C" w:rsidR="00775CF1" w:rsidRPr="00775CF1" w:rsidRDefault="00775CF1" w:rsidP="002F66D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0C6BE088" w14:textId="77777777" w:rsidR="00EF0841" w:rsidRDefault="00EF0841" w:rsidP="00EF0841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2191884A" w14:textId="77777777" w:rsidR="00EF0841" w:rsidRDefault="00EF0841" w:rsidP="00EF0841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19031025" w14:textId="662CC352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64B5330" w14:textId="77777777" w:rsidTr="00596EA3">
        <w:tc>
          <w:tcPr>
            <w:tcW w:w="2169" w:type="dxa"/>
            <w:shd w:val="clear" w:color="auto" w:fill="F3F3F3"/>
          </w:tcPr>
          <w:p w14:paraId="258F0F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C58DD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83FE5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64C404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75CF1" w:rsidRPr="00834EF4" w14:paraId="2274E9B5" w14:textId="77777777" w:rsidTr="002F66D0">
        <w:tc>
          <w:tcPr>
            <w:tcW w:w="2169" w:type="dxa"/>
            <w:shd w:val="clear" w:color="auto" w:fill="auto"/>
          </w:tcPr>
          <w:p w14:paraId="289E4CE9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17</w:t>
            </w:r>
          </w:p>
        </w:tc>
        <w:tc>
          <w:tcPr>
            <w:tcW w:w="2793" w:type="dxa"/>
            <w:shd w:val="clear" w:color="auto" w:fill="auto"/>
          </w:tcPr>
          <w:p w14:paraId="5BF953BF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75CF1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070E9CB5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17</w:t>
            </w:r>
          </w:p>
          <w:p w14:paraId="569E88D2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1AF3BB8E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EF335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100,00</w:t>
            </w:r>
          </w:p>
        </w:tc>
      </w:tr>
      <w:tr w:rsidR="00775CF1" w:rsidRPr="00834EF4" w14:paraId="35638A6E" w14:textId="77777777" w:rsidTr="002F66D0">
        <w:tc>
          <w:tcPr>
            <w:tcW w:w="2169" w:type="dxa"/>
            <w:shd w:val="clear" w:color="auto" w:fill="auto"/>
          </w:tcPr>
          <w:p w14:paraId="7A369A18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17</w:t>
            </w:r>
          </w:p>
        </w:tc>
        <w:tc>
          <w:tcPr>
            <w:tcW w:w="2793" w:type="dxa"/>
            <w:shd w:val="clear" w:color="auto" w:fill="auto"/>
          </w:tcPr>
          <w:p w14:paraId="1BC286A7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75CF1"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0B478EE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proofErr w:type="spellStart"/>
            <w:r w:rsidRPr="00775CF1">
              <w:rPr>
                <w:sz w:val="20"/>
                <w:szCs w:val="20"/>
              </w:rPr>
              <w:t>Wimmera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67E</w:t>
            </w:r>
          </w:p>
          <w:p w14:paraId="76900824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0E954A70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559D2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0,00</w:t>
            </w:r>
          </w:p>
        </w:tc>
      </w:tr>
      <w:tr w:rsidR="00775CF1" w:rsidRPr="00834EF4" w14:paraId="5C109740" w14:textId="77777777" w:rsidTr="002F66D0">
        <w:tc>
          <w:tcPr>
            <w:tcW w:w="2169" w:type="dxa"/>
            <w:shd w:val="clear" w:color="auto" w:fill="auto"/>
          </w:tcPr>
          <w:p w14:paraId="33C5182B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4D3AFCEF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Konsorcjum:</w:t>
            </w:r>
          </w:p>
          <w:p w14:paraId="6B062F78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b/>
                <w:bCs/>
                <w:sz w:val="20"/>
                <w:szCs w:val="20"/>
              </w:rPr>
              <w:t>1.</w:t>
            </w:r>
            <w:r w:rsidRPr="00974F83">
              <w:rPr>
                <w:b/>
                <w:bCs/>
                <w:sz w:val="20"/>
                <w:szCs w:val="20"/>
              </w:rPr>
              <w:tab/>
            </w:r>
            <w:proofErr w:type="spellStart"/>
            <w:r w:rsidRPr="00974F83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974F83">
              <w:rPr>
                <w:b/>
                <w:bCs/>
                <w:sz w:val="20"/>
                <w:szCs w:val="20"/>
              </w:rPr>
              <w:t xml:space="preserve">-Kraków Sp. z o.o. (lider) </w:t>
            </w:r>
            <w:r w:rsidRPr="00974F83">
              <w:rPr>
                <w:sz w:val="20"/>
                <w:szCs w:val="20"/>
              </w:rPr>
              <w:t>Gromadzka 52</w:t>
            </w:r>
          </w:p>
          <w:p w14:paraId="6757F5D8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30-719 Kraków</w:t>
            </w:r>
          </w:p>
          <w:p w14:paraId="347F44FF" w14:textId="6FA41EC1" w:rsidR="00974F83" w:rsidRPr="00974F83" w:rsidRDefault="00974F83" w:rsidP="00974F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74F83">
              <w:rPr>
                <w:b/>
                <w:bCs/>
                <w:sz w:val="20"/>
                <w:szCs w:val="20"/>
              </w:rPr>
              <w:t>2.</w:t>
            </w:r>
            <w:r w:rsidRPr="00974F83">
              <w:rPr>
                <w:b/>
                <w:bCs/>
                <w:sz w:val="20"/>
                <w:szCs w:val="20"/>
              </w:rPr>
              <w:tab/>
              <w:t xml:space="preserve">Toruńskie Zakłady Materiałów Opatrunkowych S.A. </w:t>
            </w:r>
          </w:p>
          <w:p w14:paraId="1186C933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 xml:space="preserve">Żółkiewskiego 20/26 </w:t>
            </w:r>
          </w:p>
          <w:p w14:paraId="74992988" w14:textId="340CF1C7" w:rsidR="00775CF1" w:rsidRPr="00211A34" w:rsidRDefault="00974F83" w:rsidP="00974F83">
            <w:pPr>
              <w:spacing w:after="40"/>
              <w:rPr>
                <w:color w:val="000000"/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32DB34C7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847F33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100,00</w:t>
            </w:r>
          </w:p>
        </w:tc>
      </w:tr>
      <w:tr w:rsidR="00775CF1" w:rsidRPr="00834EF4" w14:paraId="34218BB4" w14:textId="77777777" w:rsidTr="002F66D0">
        <w:tc>
          <w:tcPr>
            <w:tcW w:w="2169" w:type="dxa"/>
            <w:shd w:val="clear" w:color="auto" w:fill="auto"/>
          </w:tcPr>
          <w:p w14:paraId="03875649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7A05CE70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75CF1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4BCD8710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17</w:t>
            </w:r>
          </w:p>
          <w:p w14:paraId="26C34BB4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2D3BF888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- 90.00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BA3F76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90,00</w:t>
            </w:r>
          </w:p>
        </w:tc>
      </w:tr>
      <w:tr w:rsidR="00775CF1" w:rsidRPr="00834EF4" w14:paraId="71BCAC98" w14:textId="77777777" w:rsidTr="002F66D0">
        <w:tc>
          <w:tcPr>
            <w:tcW w:w="2169" w:type="dxa"/>
            <w:shd w:val="clear" w:color="auto" w:fill="auto"/>
          </w:tcPr>
          <w:p w14:paraId="05F9395B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19</w:t>
            </w:r>
          </w:p>
        </w:tc>
        <w:tc>
          <w:tcPr>
            <w:tcW w:w="2793" w:type="dxa"/>
            <w:shd w:val="clear" w:color="auto" w:fill="auto"/>
          </w:tcPr>
          <w:p w14:paraId="451A1E0B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75CF1">
              <w:rPr>
                <w:b/>
                <w:bCs/>
                <w:sz w:val="20"/>
                <w:szCs w:val="20"/>
              </w:rPr>
              <w:t>Panep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5CF1">
              <w:rPr>
                <w:b/>
                <w:bCs/>
                <w:sz w:val="20"/>
                <w:szCs w:val="20"/>
              </w:rPr>
              <w:t>s.r.o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>.</w:t>
            </w:r>
          </w:p>
          <w:p w14:paraId="15FF5880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proofErr w:type="spellStart"/>
            <w:r w:rsidRPr="00775CF1">
              <w:rPr>
                <w:sz w:val="20"/>
                <w:szCs w:val="20"/>
              </w:rPr>
              <w:t>Brněnská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1246</w:t>
            </w:r>
          </w:p>
          <w:p w14:paraId="7FF2EB6E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775CF1">
              <w:rPr>
                <w:sz w:val="20"/>
                <w:szCs w:val="20"/>
              </w:rPr>
              <w:t>Rosice</w:t>
            </w:r>
            <w:proofErr w:type="spellEnd"/>
            <w:r w:rsidRPr="00775CF1">
              <w:rPr>
                <w:sz w:val="20"/>
                <w:szCs w:val="20"/>
              </w:rPr>
              <w:t xml:space="preserve"> u Brna</w:t>
            </w:r>
          </w:p>
        </w:tc>
        <w:tc>
          <w:tcPr>
            <w:tcW w:w="2976" w:type="dxa"/>
            <w:shd w:val="clear" w:color="auto" w:fill="auto"/>
          </w:tcPr>
          <w:p w14:paraId="253EDF5C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0BA4C2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0,00</w:t>
            </w:r>
          </w:p>
        </w:tc>
      </w:tr>
      <w:tr w:rsidR="00775CF1" w:rsidRPr="00834EF4" w14:paraId="260EF7E7" w14:textId="77777777" w:rsidTr="002F66D0">
        <w:tc>
          <w:tcPr>
            <w:tcW w:w="2169" w:type="dxa"/>
            <w:shd w:val="clear" w:color="auto" w:fill="auto"/>
          </w:tcPr>
          <w:p w14:paraId="58701EDD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29</w:t>
            </w:r>
          </w:p>
        </w:tc>
        <w:tc>
          <w:tcPr>
            <w:tcW w:w="2793" w:type="dxa"/>
            <w:shd w:val="clear" w:color="auto" w:fill="auto"/>
          </w:tcPr>
          <w:p w14:paraId="605CF2BA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5CF1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775CF1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8D8BFBB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30</w:t>
            </w:r>
          </w:p>
          <w:p w14:paraId="5E4053EE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4E0B9FC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4BE14D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100,00</w:t>
            </w:r>
          </w:p>
        </w:tc>
      </w:tr>
      <w:tr w:rsidR="00775CF1" w:rsidRPr="00834EF4" w14:paraId="44DF3E74" w14:textId="77777777" w:rsidTr="002F66D0">
        <w:tc>
          <w:tcPr>
            <w:tcW w:w="2169" w:type="dxa"/>
            <w:shd w:val="clear" w:color="auto" w:fill="auto"/>
          </w:tcPr>
          <w:p w14:paraId="274923D9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29</w:t>
            </w:r>
          </w:p>
        </w:tc>
        <w:tc>
          <w:tcPr>
            <w:tcW w:w="2793" w:type="dxa"/>
            <w:shd w:val="clear" w:color="auto" w:fill="auto"/>
          </w:tcPr>
          <w:p w14:paraId="3BF107E3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5CF1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8C850F4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17</w:t>
            </w:r>
          </w:p>
          <w:p w14:paraId="27D6710A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68BB62A6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- 47.21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C46839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47,21</w:t>
            </w:r>
          </w:p>
        </w:tc>
      </w:tr>
      <w:tr w:rsidR="00775CF1" w:rsidRPr="00834EF4" w14:paraId="3709B2E2" w14:textId="77777777" w:rsidTr="002F66D0">
        <w:tc>
          <w:tcPr>
            <w:tcW w:w="2169" w:type="dxa"/>
            <w:shd w:val="clear" w:color="auto" w:fill="auto"/>
          </w:tcPr>
          <w:p w14:paraId="5A64F57B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56</w:t>
            </w:r>
          </w:p>
        </w:tc>
        <w:tc>
          <w:tcPr>
            <w:tcW w:w="2793" w:type="dxa"/>
            <w:shd w:val="clear" w:color="auto" w:fill="auto"/>
          </w:tcPr>
          <w:p w14:paraId="6E2A6338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5CF1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B2D5EFE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lastRenderedPageBreak/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17</w:t>
            </w:r>
          </w:p>
          <w:p w14:paraId="46A215A8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325B0B6" w14:textId="77777777" w:rsidR="00775CF1" w:rsidRPr="00775CF1" w:rsidRDefault="00775CF1" w:rsidP="002F66D0">
            <w:pPr>
              <w:spacing w:before="40" w:after="40"/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lastRenderedPageBreak/>
              <w:t>1 - Cena - 60.00</w:t>
            </w:r>
          </w:p>
          <w:p w14:paraId="67F9186C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2 - Jakość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2ACD10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100,00</w:t>
            </w:r>
          </w:p>
        </w:tc>
      </w:tr>
      <w:tr w:rsidR="00775CF1" w:rsidRPr="00834EF4" w14:paraId="5612AF18" w14:textId="77777777" w:rsidTr="002F66D0">
        <w:tc>
          <w:tcPr>
            <w:tcW w:w="2169" w:type="dxa"/>
            <w:shd w:val="clear" w:color="auto" w:fill="auto"/>
          </w:tcPr>
          <w:p w14:paraId="0A205A4D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56</w:t>
            </w:r>
          </w:p>
        </w:tc>
        <w:tc>
          <w:tcPr>
            <w:tcW w:w="2793" w:type="dxa"/>
            <w:shd w:val="clear" w:color="auto" w:fill="auto"/>
          </w:tcPr>
          <w:p w14:paraId="1759A460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Konsorcjum:</w:t>
            </w:r>
          </w:p>
          <w:p w14:paraId="6503C46D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b/>
                <w:bCs/>
                <w:sz w:val="20"/>
                <w:szCs w:val="20"/>
              </w:rPr>
              <w:t>1.</w:t>
            </w:r>
            <w:r w:rsidRPr="00974F83">
              <w:rPr>
                <w:b/>
                <w:bCs/>
                <w:sz w:val="20"/>
                <w:szCs w:val="20"/>
              </w:rPr>
              <w:tab/>
            </w:r>
            <w:proofErr w:type="spellStart"/>
            <w:r w:rsidRPr="00974F83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974F83">
              <w:rPr>
                <w:b/>
                <w:bCs/>
                <w:sz w:val="20"/>
                <w:szCs w:val="20"/>
              </w:rPr>
              <w:t xml:space="preserve">-Kraków Sp. z o.o. (lider) </w:t>
            </w:r>
            <w:r w:rsidRPr="00974F83">
              <w:rPr>
                <w:sz w:val="20"/>
                <w:szCs w:val="20"/>
              </w:rPr>
              <w:t>Gromadzka 52</w:t>
            </w:r>
          </w:p>
          <w:p w14:paraId="5C93635C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30-719 Kraków</w:t>
            </w:r>
          </w:p>
          <w:p w14:paraId="1D57B17E" w14:textId="77777777" w:rsidR="00974F83" w:rsidRPr="00974F83" w:rsidRDefault="00974F83" w:rsidP="00974F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74F83">
              <w:rPr>
                <w:b/>
                <w:bCs/>
                <w:sz w:val="20"/>
                <w:szCs w:val="20"/>
              </w:rPr>
              <w:t>2.</w:t>
            </w:r>
            <w:r w:rsidRPr="00974F83">
              <w:rPr>
                <w:b/>
                <w:bCs/>
                <w:sz w:val="20"/>
                <w:szCs w:val="20"/>
              </w:rPr>
              <w:tab/>
              <w:t xml:space="preserve">Toruńskie Zakłady Materiałów Opatrunkowych S.A. </w:t>
            </w:r>
          </w:p>
          <w:p w14:paraId="4840E5EC" w14:textId="77777777" w:rsidR="00974F83" w:rsidRPr="00974F83" w:rsidRDefault="00974F83" w:rsidP="00974F83">
            <w:pPr>
              <w:spacing w:before="40" w:after="40"/>
              <w:rPr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 xml:space="preserve">Żółkiewskiego 20/26 </w:t>
            </w:r>
          </w:p>
          <w:p w14:paraId="0A8E78A1" w14:textId="7CC15C95" w:rsidR="00775CF1" w:rsidRPr="00211A34" w:rsidRDefault="00974F83" w:rsidP="00974F83">
            <w:pPr>
              <w:spacing w:after="40"/>
              <w:rPr>
                <w:color w:val="000000"/>
                <w:sz w:val="20"/>
                <w:szCs w:val="20"/>
              </w:rPr>
            </w:pPr>
            <w:r w:rsidRPr="00974F83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14:paraId="16B66BD1" w14:textId="77777777" w:rsidR="00775CF1" w:rsidRPr="00775CF1" w:rsidRDefault="00775CF1" w:rsidP="002F66D0">
            <w:pPr>
              <w:spacing w:before="40" w:after="40"/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- 56.76</w:t>
            </w:r>
          </w:p>
          <w:p w14:paraId="6F52F4A9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2 - Jakość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80D906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96,76</w:t>
            </w:r>
          </w:p>
        </w:tc>
      </w:tr>
      <w:tr w:rsidR="00775CF1" w:rsidRPr="00834EF4" w14:paraId="2208E9FF" w14:textId="77777777" w:rsidTr="002F66D0">
        <w:tc>
          <w:tcPr>
            <w:tcW w:w="2169" w:type="dxa"/>
            <w:shd w:val="clear" w:color="auto" w:fill="auto"/>
          </w:tcPr>
          <w:p w14:paraId="25D4057C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56</w:t>
            </w:r>
          </w:p>
        </w:tc>
        <w:tc>
          <w:tcPr>
            <w:tcW w:w="2793" w:type="dxa"/>
            <w:shd w:val="clear" w:color="auto" w:fill="auto"/>
          </w:tcPr>
          <w:p w14:paraId="51E330C0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75CF1">
              <w:rPr>
                <w:b/>
                <w:bCs/>
                <w:sz w:val="20"/>
                <w:szCs w:val="20"/>
              </w:rPr>
              <w:t>Panep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5CF1">
              <w:rPr>
                <w:b/>
                <w:bCs/>
                <w:sz w:val="20"/>
                <w:szCs w:val="20"/>
              </w:rPr>
              <w:t>s.r.o</w:t>
            </w:r>
            <w:proofErr w:type="spellEnd"/>
            <w:r w:rsidRPr="00775CF1">
              <w:rPr>
                <w:b/>
                <w:bCs/>
                <w:sz w:val="20"/>
                <w:szCs w:val="20"/>
              </w:rPr>
              <w:t>.</w:t>
            </w:r>
          </w:p>
          <w:p w14:paraId="13D21343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proofErr w:type="spellStart"/>
            <w:r w:rsidRPr="00775CF1">
              <w:rPr>
                <w:sz w:val="20"/>
                <w:szCs w:val="20"/>
              </w:rPr>
              <w:t>Brněnská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1246</w:t>
            </w:r>
          </w:p>
          <w:p w14:paraId="7D39BF30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665 01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775CF1">
              <w:rPr>
                <w:sz w:val="20"/>
                <w:szCs w:val="20"/>
              </w:rPr>
              <w:t>Rosice</w:t>
            </w:r>
            <w:proofErr w:type="spellEnd"/>
            <w:r w:rsidRPr="00775CF1">
              <w:rPr>
                <w:sz w:val="20"/>
                <w:szCs w:val="20"/>
              </w:rPr>
              <w:t xml:space="preserve"> u Brna</w:t>
            </w:r>
          </w:p>
        </w:tc>
        <w:tc>
          <w:tcPr>
            <w:tcW w:w="2976" w:type="dxa"/>
            <w:shd w:val="clear" w:color="auto" w:fill="auto"/>
          </w:tcPr>
          <w:p w14:paraId="2B688A14" w14:textId="77777777" w:rsidR="00775CF1" w:rsidRPr="00775CF1" w:rsidRDefault="00775CF1" w:rsidP="002F66D0">
            <w:pPr>
              <w:spacing w:before="40" w:after="40"/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- 0.00</w:t>
            </w:r>
          </w:p>
          <w:p w14:paraId="6485DBA2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47C2CB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0,00</w:t>
            </w:r>
          </w:p>
        </w:tc>
      </w:tr>
      <w:tr w:rsidR="00775CF1" w:rsidRPr="00834EF4" w14:paraId="08CF7C17" w14:textId="77777777" w:rsidTr="002F66D0">
        <w:tc>
          <w:tcPr>
            <w:tcW w:w="2169" w:type="dxa"/>
            <w:shd w:val="clear" w:color="auto" w:fill="auto"/>
          </w:tcPr>
          <w:p w14:paraId="0C520361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71</w:t>
            </w:r>
          </w:p>
        </w:tc>
        <w:tc>
          <w:tcPr>
            <w:tcW w:w="2793" w:type="dxa"/>
            <w:shd w:val="clear" w:color="auto" w:fill="auto"/>
          </w:tcPr>
          <w:p w14:paraId="41584A33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5CF1">
              <w:rPr>
                <w:b/>
                <w:bCs/>
                <w:sz w:val="20"/>
                <w:szCs w:val="20"/>
              </w:rPr>
              <w:t>DAR-MED Dariusz Wolski</w:t>
            </w:r>
          </w:p>
          <w:p w14:paraId="73235593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11/86</w:t>
            </w:r>
          </w:p>
          <w:p w14:paraId="2D96DA72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F470C94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BA2FFB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100,00</w:t>
            </w:r>
          </w:p>
        </w:tc>
      </w:tr>
      <w:tr w:rsidR="00775CF1" w:rsidRPr="00834EF4" w14:paraId="14C3569C" w14:textId="77777777" w:rsidTr="002F66D0">
        <w:tc>
          <w:tcPr>
            <w:tcW w:w="2169" w:type="dxa"/>
            <w:shd w:val="clear" w:color="auto" w:fill="auto"/>
          </w:tcPr>
          <w:p w14:paraId="1AD831E9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5CF1">
              <w:rPr>
                <w:sz w:val="20"/>
                <w:szCs w:val="20"/>
              </w:rPr>
              <w:t>Pakiet 71</w:t>
            </w:r>
          </w:p>
        </w:tc>
        <w:tc>
          <w:tcPr>
            <w:tcW w:w="2793" w:type="dxa"/>
            <w:shd w:val="clear" w:color="auto" w:fill="auto"/>
          </w:tcPr>
          <w:p w14:paraId="72FF69EB" w14:textId="77777777" w:rsidR="00775CF1" w:rsidRPr="00211A34" w:rsidRDefault="00775CF1" w:rsidP="002F66D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5CF1">
              <w:rPr>
                <w:b/>
                <w:bCs/>
                <w:sz w:val="20"/>
                <w:szCs w:val="20"/>
              </w:rPr>
              <w:t>Empireum Piotr Dopieralski</w:t>
            </w:r>
          </w:p>
          <w:p w14:paraId="4B8F5801" w14:textId="77777777" w:rsidR="00775CF1" w:rsidRPr="00211A34" w:rsidRDefault="00775CF1" w:rsidP="002F66D0">
            <w:pPr>
              <w:rPr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30</w:t>
            </w:r>
          </w:p>
          <w:p w14:paraId="552FED1D" w14:textId="77777777" w:rsidR="00775CF1" w:rsidRPr="00211A34" w:rsidRDefault="00775CF1" w:rsidP="002F66D0">
            <w:pPr>
              <w:spacing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5CF1">
              <w:rPr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</w:tcPr>
          <w:p w14:paraId="2AA847B4" w14:textId="77777777" w:rsidR="00775CF1" w:rsidRPr="00211A34" w:rsidRDefault="00775CF1" w:rsidP="002F66D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>1 - Cena - 80.17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D399E3" w14:textId="77777777" w:rsidR="00775CF1" w:rsidRPr="00211A34" w:rsidRDefault="00775CF1" w:rsidP="002F66D0">
            <w:pPr>
              <w:jc w:val="center"/>
              <w:rPr>
                <w:color w:val="000000"/>
                <w:sz w:val="20"/>
                <w:szCs w:val="20"/>
              </w:rPr>
            </w:pPr>
            <w:r w:rsidRPr="00775CF1">
              <w:rPr>
                <w:sz w:val="20"/>
                <w:szCs w:val="20"/>
              </w:rPr>
              <w:t xml:space="preserve">  80,17</w:t>
            </w:r>
          </w:p>
        </w:tc>
      </w:tr>
    </w:tbl>
    <w:p w14:paraId="2947EBF3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7339D46" w14:textId="7481B3E0" w:rsidR="008642B3" w:rsidRPr="00D168A0" w:rsidRDefault="00775CF1" w:rsidP="00D168A0">
      <w:pPr>
        <w:jc w:val="right"/>
        <w:rPr>
          <w:sz w:val="32"/>
          <w:szCs w:val="32"/>
        </w:rPr>
      </w:pPr>
      <w:r w:rsidRPr="00775CF1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F9D14" w14:textId="77777777" w:rsidR="00AB1FAC" w:rsidRDefault="00AB1FAC">
      <w:r>
        <w:separator/>
      </w:r>
    </w:p>
  </w:endnote>
  <w:endnote w:type="continuationSeparator" w:id="0">
    <w:p w14:paraId="1EBC20DE" w14:textId="77777777" w:rsidR="00AB1FAC" w:rsidRDefault="00AB1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3A70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A36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5765F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EF69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DC9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551A9" w14:textId="77777777" w:rsidR="00AB1FAC" w:rsidRDefault="00AB1FAC">
      <w:r>
        <w:separator/>
      </w:r>
    </w:p>
  </w:footnote>
  <w:footnote w:type="continuationSeparator" w:id="0">
    <w:p w14:paraId="6A186B5E" w14:textId="77777777" w:rsidR="00AB1FAC" w:rsidRDefault="00AB1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07D3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479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E2F4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FAC"/>
    <w:rsid w:val="00022322"/>
    <w:rsid w:val="00042497"/>
    <w:rsid w:val="000C1E6F"/>
    <w:rsid w:val="000E4E56"/>
    <w:rsid w:val="001A1468"/>
    <w:rsid w:val="001B75C3"/>
    <w:rsid w:val="001B7815"/>
    <w:rsid w:val="001D1EEC"/>
    <w:rsid w:val="00211A34"/>
    <w:rsid w:val="00222733"/>
    <w:rsid w:val="002B1E4F"/>
    <w:rsid w:val="002B6761"/>
    <w:rsid w:val="003445A0"/>
    <w:rsid w:val="003A0AFC"/>
    <w:rsid w:val="003D611C"/>
    <w:rsid w:val="0042681E"/>
    <w:rsid w:val="00431C0B"/>
    <w:rsid w:val="00437CAD"/>
    <w:rsid w:val="004657DA"/>
    <w:rsid w:val="0047458B"/>
    <w:rsid w:val="004830FD"/>
    <w:rsid w:val="004B2665"/>
    <w:rsid w:val="004C3459"/>
    <w:rsid w:val="004E324A"/>
    <w:rsid w:val="004E7234"/>
    <w:rsid w:val="00501367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5CF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4F83"/>
    <w:rsid w:val="0097748A"/>
    <w:rsid w:val="009F0E5C"/>
    <w:rsid w:val="00A029B8"/>
    <w:rsid w:val="00A91321"/>
    <w:rsid w:val="00AA02AC"/>
    <w:rsid w:val="00AB1F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0841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89FAA"/>
  <w15:chartTrackingRefBased/>
  <w15:docId w15:val="{686206DC-26DA-4287-8424-A37F411B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562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2022-02-03T13:25:00Z</dcterms:created>
  <dcterms:modified xsi:type="dcterms:W3CDTF">2022-02-03T13:25:00Z</dcterms:modified>
</cp:coreProperties>
</file>