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B4C41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839180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15BAA2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49B32F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0FF32A7" w14:textId="77777777"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0947135A" w14:textId="77777777" w:rsidR="00E81BAF" w:rsidRDefault="00E81BAF" w:rsidP="00E81BAF">
      <w:pPr>
        <w:tabs>
          <w:tab w:val="right" w:pos="8222"/>
        </w:tabs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6BE1FB7" w14:textId="77777777"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46D375EA" w14:textId="77777777"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95F61F5" w14:textId="77777777"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1B3DC694" w14:textId="77777777"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2BF7D5B0" w14:textId="77777777"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E-MAIL………………………………………………………………………………………….</w:t>
      </w:r>
    </w:p>
    <w:p w14:paraId="5DCD8412" w14:textId="77777777"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30509D27" w14:textId="77777777"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1FA9A940" w14:textId="77777777" w:rsidR="00E81BAF" w:rsidRDefault="00E81BAF" w:rsidP="00E81B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4ACECC0C" w14:textId="77777777"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7A76D35B" w14:textId="77777777"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3B973296" w14:textId="77777777"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327C66F4" w14:textId="77777777"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14:paraId="69867CE6" w14:textId="77777777" w:rsidR="00E81BAF" w:rsidRDefault="00E81BAF" w:rsidP="00E81BA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14:paraId="677270B9" w14:textId="77777777" w:rsidR="008D2AB8" w:rsidRDefault="008D2AB8" w:rsidP="008D2AB8">
      <w:pPr>
        <w:ind w:firstLine="3969"/>
        <w:rPr>
          <w:b/>
        </w:rPr>
      </w:pPr>
    </w:p>
    <w:p w14:paraId="2C5B5C00" w14:textId="10DC9635" w:rsidR="008D2AB8" w:rsidRPr="00FD74A0" w:rsidRDefault="008D2AB8" w:rsidP="00FD74A0">
      <w:pPr>
        <w:jc w:val="both"/>
        <w:rPr>
          <w:b/>
        </w:rPr>
      </w:pPr>
      <w:r w:rsidRPr="00FD74A0">
        <w:t xml:space="preserve">Przystępując do postępowania o udzielenie zamówienia publicznego, którego przedmiotem jest </w:t>
      </w:r>
      <w:bookmarkStart w:id="0" w:name="_Hlk88562057"/>
      <w:r w:rsidR="00FD74A0" w:rsidRPr="00FD74A0">
        <w:rPr>
          <w:b/>
        </w:rPr>
        <w:t>Dostawa modułu rozszerzającego dla Wektorowego Analizatora Sieci</w:t>
      </w:r>
      <w:r w:rsidR="00FD74A0">
        <w:rPr>
          <w:b/>
        </w:rPr>
        <w:t xml:space="preserve"> </w:t>
      </w:r>
      <w:r w:rsidR="00FD74A0" w:rsidRPr="00FD74A0">
        <w:rPr>
          <w:b/>
        </w:rPr>
        <w:t xml:space="preserve"> - KC-zp.272-5/22</w:t>
      </w:r>
      <w:bookmarkEnd w:id="0"/>
      <w:r w:rsidRPr="00FD74A0">
        <w:rPr>
          <w:b/>
        </w:rPr>
        <w:t xml:space="preserve">, </w:t>
      </w:r>
      <w:r w:rsidRPr="00FD74A0">
        <w:t>oferuję realizację przedmiotu zamówienia, zgodnie z zasadami określonymi w specyfikacji istotnych warunków zamówienia.</w:t>
      </w:r>
    </w:p>
    <w:p w14:paraId="47E529F7" w14:textId="77777777"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D87CAE3" w14:textId="29808561"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netto:   ......................................................................... </w:t>
      </w:r>
      <w:r w:rsidR="00FD74A0">
        <w:rPr>
          <w:b/>
          <w:sz w:val="22"/>
          <w:szCs w:val="22"/>
        </w:rPr>
        <w:t>EURO</w:t>
      </w:r>
    </w:p>
    <w:p w14:paraId="1D7F3E5C" w14:textId="77777777"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588055F" w14:textId="5F27B883"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brutto: ......................................................................... </w:t>
      </w:r>
      <w:r w:rsidR="00FD74A0">
        <w:rPr>
          <w:b/>
          <w:sz w:val="22"/>
          <w:szCs w:val="22"/>
        </w:rPr>
        <w:t>EURO</w:t>
      </w:r>
    </w:p>
    <w:p w14:paraId="3E42DEF6" w14:textId="77777777" w:rsidR="00966470" w:rsidRDefault="00966470" w:rsidP="0096647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67047DB" w14:textId="77777777" w:rsidR="00966470" w:rsidRDefault="00966470" w:rsidP="0096647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3C8150C9" w14:textId="18DCA912" w:rsidR="00966470" w:rsidRDefault="00966470" w:rsidP="00966470">
      <w:pPr>
        <w:widowControl w:val="0"/>
        <w:spacing w:line="360" w:lineRule="auto"/>
        <w:rPr>
          <w:bCs/>
        </w:rPr>
      </w:pPr>
      <w:r>
        <w:rPr>
          <w:b/>
        </w:rPr>
        <w:t xml:space="preserve">Powyższa cena zawiera podatek VAT w wysokości </w:t>
      </w:r>
      <w:r>
        <w:rPr>
          <w:bCs/>
        </w:rPr>
        <w:t>23 % tj.…………………….</w:t>
      </w:r>
      <w:r w:rsidR="000B7F8C" w:rsidRPr="000B7F8C">
        <w:rPr>
          <w:b/>
        </w:rPr>
        <w:t>EURO</w:t>
      </w:r>
    </w:p>
    <w:p w14:paraId="4804F9A6" w14:textId="7F1B3D6C" w:rsidR="00185F2C" w:rsidRDefault="00185F2C" w:rsidP="008D2AB8">
      <w:pPr>
        <w:widowControl w:val="0"/>
        <w:ind w:right="1"/>
        <w:jc w:val="both"/>
        <w:rPr>
          <w:b/>
        </w:rPr>
      </w:pPr>
      <w:r w:rsidRPr="00185F2C">
        <w:rPr>
          <w:b/>
        </w:rPr>
        <w:t>Producent i model</w:t>
      </w:r>
      <w:r w:rsidR="00FD74A0" w:rsidRPr="00FD74A0">
        <w:rPr>
          <w:b/>
        </w:rPr>
        <w:t xml:space="preserve"> </w:t>
      </w:r>
      <w:r w:rsidR="00FD74A0">
        <w:rPr>
          <w:b/>
        </w:rPr>
        <w:t xml:space="preserve">zaoferowanego  </w:t>
      </w:r>
      <w:r w:rsidR="00FD74A0" w:rsidRPr="00FD74A0">
        <w:rPr>
          <w:b/>
        </w:rPr>
        <w:t>modułu rozszerzającego dla Wektorowego Analizatora Sieci</w:t>
      </w:r>
      <w:r w:rsidRPr="00185F2C">
        <w:rPr>
          <w:b/>
        </w:rPr>
        <w:t xml:space="preserve"> </w:t>
      </w:r>
      <w:r w:rsidR="008865E9">
        <w:rPr>
          <w:b/>
        </w:rPr>
        <w:t>…………………………</w:t>
      </w:r>
    </w:p>
    <w:p w14:paraId="53104FD2" w14:textId="684D9C42" w:rsidR="00FD74A0" w:rsidRDefault="00FD74A0" w:rsidP="008D2AB8">
      <w:pPr>
        <w:widowControl w:val="0"/>
        <w:ind w:right="1"/>
        <w:jc w:val="both"/>
      </w:pPr>
      <w:r w:rsidRPr="00FD74A0">
        <w:rPr>
          <w:b/>
          <w:color w:val="FF0000"/>
        </w:rPr>
        <w:t>/kryteria oceny ofert/</w:t>
      </w:r>
    </w:p>
    <w:p w14:paraId="04224E3B" w14:textId="1202C7FF" w:rsidR="00FD74A0" w:rsidRPr="000B7F8C" w:rsidRDefault="00FD74A0" w:rsidP="000B7F8C">
      <w:pPr>
        <w:pStyle w:val="Akapitzlist"/>
        <w:numPr>
          <w:ilvl w:val="0"/>
          <w:numId w:val="6"/>
        </w:numPr>
        <w:suppressAutoHyphens/>
        <w:autoSpaceDN w:val="0"/>
        <w:jc w:val="both"/>
        <w:rPr>
          <w:sz w:val="22"/>
          <w:szCs w:val="22"/>
        </w:rPr>
      </w:pPr>
      <w:r w:rsidRPr="000B7F8C">
        <w:rPr>
          <w:sz w:val="22"/>
          <w:szCs w:val="22"/>
        </w:rPr>
        <w:t>Okres gwarancji ………………………………………………………………………………..</w:t>
      </w:r>
    </w:p>
    <w:p w14:paraId="01871900" w14:textId="0FBF41B4" w:rsidR="00FD74A0" w:rsidRPr="000B7F8C" w:rsidRDefault="00FD74A0" w:rsidP="000B7F8C">
      <w:pPr>
        <w:pStyle w:val="Akapitzlist"/>
        <w:numPr>
          <w:ilvl w:val="0"/>
          <w:numId w:val="6"/>
        </w:numPr>
        <w:tabs>
          <w:tab w:val="left" w:pos="1361"/>
        </w:tabs>
        <w:suppressAutoHyphens/>
        <w:jc w:val="both"/>
        <w:textAlignment w:val="baseline"/>
        <w:outlineLvl w:val="1"/>
        <w:rPr>
          <w:iCs/>
          <w:sz w:val="22"/>
          <w:szCs w:val="22"/>
        </w:rPr>
      </w:pPr>
      <w:r w:rsidRPr="000B7F8C">
        <w:rPr>
          <w:iCs/>
          <w:sz w:val="22"/>
          <w:szCs w:val="22"/>
        </w:rPr>
        <w:t>Termin realizacji zamówienia……………………………………………………………………</w:t>
      </w:r>
    </w:p>
    <w:p w14:paraId="5ACC42CF" w14:textId="2A190FC8" w:rsidR="00E81BAF" w:rsidRPr="000B7F8C" w:rsidRDefault="00FD74A0" w:rsidP="00E81BAF">
      <w:pPr>
        <w:pStyle w:val="Akapitzlist"/>
        <w:numPr>
          <w:ilvl w:val="0"/>
          <w:numId w:val="6"/>
        </w:numPr>
        <w:tabs>
          <w:tab w:val="left" w:pos="1361"/>
        </w:tabs>
        <w:suppressAutoHyphens/>
        <w:textAlignment w:val="baseline"/>
        <w:outlineLvl w:val="1"/>
        <w:rPr>
          <w:iCs/>
          <w:sz w:val="22"/>
          <w:szCs w:val="22"/>
        </w:rPr>
      </w:pPr>
      <w:r w:rsidRPr="000B7F8C">
        <w:rPr>
          <w:iCs/>
          <w:sz w:val="22"/>
          <w:szCs w:val="22"/>
        </w:rPr>
        <w:t>Zakres dynamiczny pomiaru……………………………………………………………………</w:t>
      </w:r>
    </w:p>
    <w:p w14:paraId="692BDA4F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263041B" w14:textId="3F953F81" w:rsidR="00E81BAF" w:rsidRPr="00550E20" w:rsidRDefault="00E81BAF" w:rsidP="00E81BA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0E20">
        <w:rPr>
          <w:b/>
          <w:sz w:val="22"/>
          <w:szCs w:val="22"/>
        </w:rPr>
        <w:t xml:space="preserve">Termin płatności: </w:t>
      </w:r>
      <w:r w:rsidRPr="00550E20">
        <w:rPr>
          <w:sz w:val="22"/>
          <w:szCs w:val="22"/>
        </w:rPr>
        <w:t xml:space="preserve">przelewem w terminie do 21 dni od daty otrzymania faktury </w:t>
      </w:r>
      <w:r w:rsidR="00550E20" w:rsidRPr="00550E20">
        <w:rPr>
          <w:sz w:val="22"/>
          <w:szCs w:val="22"/>
        </w:rPr>
        <w:t xml:space="preserve">wystawionej przez Sprzedawcę po dokonaniu odbioru przedmiotu umowy potwierdzonego protokołem zdawczo - </w:t>
      </w:r>
      <w:r w:rsidR="00550E20" w:rsidRPr="00550E20">
        <w:rPr>
          <w:sz w:val="22"/>
          <w:szCs w:val="22"/>
        </w:rPr>
        <w:lastRenderedPageBreak/>
        <w:t>odbiorczym</w:t>
      </w:r>
      <w:r w:rsidR="00550E20" w:rsidRPr="00550E20">
        <w:rPr>
          <w:sz w:val="22"/>
          <w:szCs w:val="22"/>
        </w:rPr>
        <w:t xml:space="preserve"> </w:t>
      </w:r>
      <w:r w:rsidRPr="00550E20">
        <w:rPr>
          <w:sz w:val="22"/>
          <w:szCs w:val="22"/>
        </w:rPr>
        <w:t>przez Zamawiającego na rachunek Wykonawcy zawarty na dzień zlecenia przelewu w wykazie podmiotów, o których mowa w art. 96b ust. 1) Ustawy o podatku od towarów i usług.</w:t>
      </w:r>
    </w:p>
    <w:p w14:paraId="3BA15FDE" w14:textId="77777777" w:rsidR="00E81BAF" w:rsidRDefault="00E81BAF" w:rsidP="00E81BAF">
      <w:pPr>
        <w:jc w:val="both"/>
        <w:rPr>
          <w:sz w:val="18"/>
          <w:szCs w:val="18"/>
        </w:rPr>
      </w:pPr>
    </w:p>
    <w:p w14:paraId="38E79C3E" w14:textId="77777777" w:rsidR="00E81BAF" w:rsidRDefault="00E81BAF" w:rsidP="00E81BAF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2861D323" w14:textId="77777777" w:rsidR="00E81BAF" w:rsidRPr="00730EFE" w:rsidRDefault="00E81BAF" w:rsidP="00E81BA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w okresie wskazanym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4BEDACAC" w14:textId="77777777" w:rsidR="00E81BAF" w:rsidRDefault="00E81BAF" w:rsidP="00E81B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8061CD8" w14:textId="77777777"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D8D8CEC" w14:textId="77777777" w:rsidR="00E81BAF" w:rsidRDefault="00E81BAF" w:rsidP="00E81BA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A63F65A" w14:textId="77777777" w:rsidR="00E81BAF" w:rsidRDefault="00E81BAF" w:rsidP="00E81BA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7EEB283" w14:textId="77777777" w:rsidR="00E81BAF" w:rsidRPr="001D671E" w:rsidRDefault="00E81BAF" w:rsidP="00E81BA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81BAF" w:rsidRPr="00FE545C" w14:paraId="1D42A55D" w14:textId="77777777" w:rsidTr="00397B6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320EF" w14:textId="77777777"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534664" w14:textId="77777777"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AC054CE" w14:textId="77777777"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821A95" w14:textId="77777777"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81BAF" w:rsidRPr="00FE545C" w14:paraId="6A5242BB" w14:textId="77777777" w:rsidTr="00397B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EB575" w14:textId="77777777" w:rsidR="00E81BAF" w:rsidRPr="00FE545C" w:rsidRDefault="00E81BAF" w:rsidP="00397B6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406B9" w14:textId="77777777"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2AA0B" w14:textId="77777777"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81BAF" w:rsidRPr="00FE545C" w14:paraId="0B4620B7" w14:textId="77777777" w:rsidTr="00397B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6FEDC" w14:textId="77777777" w:rsidR="00E81BAF" w:rsidRPr="00FE545C" w:rsidRDefault="00E81BAF" w:rsidP="00397B6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C3297" w14:textId="77777777"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D774A" w14:textId="77777777"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C61B3E5" w14:textId="77777777"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6B3F207F" w14:textId="77777777" w:rsidR="00E81BAF" w:rsidRDefault="00E81BAF" w:rsidP="00E81BAF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FCE8CD6" w14:textId="77777777" w:rsidR="00E81BAF" w:rsidRDefault="00E81BAF" w:rsidP="00E81B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1FDF2BD" w14:textId="77777777" w:rsidR="00E81BAF" w:rsidRDefault="00E81BAF" w:rsidP="00E81B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66562662" w14:textId="77777777"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20B62C2" w14:textId="77777777" w:rsidR="00E81BAF" w:rsidRDefault="00E81BAF" w:rsidP="00E81BA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9D86831" w14:textId="77777777"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E221716" w14:textId="77777777" w:rsidR="00E81BAF" w:rsidRDefault="00E81BAF" w:rsidP="00E81B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CDC876C" w14:textId="77777777" w:rsidR="00E81BAF" w:rsidRDefault="00E81BAF" w:rsidP="00E81B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34431AC" w14:textId="77777777" w:rsidR="00E81BAF" w:rsidRDefault="00E81BAF" w:rsidP="00E81BAF">
      <w:pPr>
        <w:jc w:val="both"/>
        <w:rPr>
          <w:sz w:val="22"/>
          <w:szCs w:val="22"/>
        </w:rPr>
      </w:pPr>
    </w:p>
    <w:p w14:paraId="3A325B7E" w14:textId="77777777" w:rsidR="00E81BAF" w:rsidRDefault="00E81BAF" w:rsidP="00E81BAF">
      <w:pPr>
        <w:jc w:val="both"/>
        <w:rPr>
          <w:sz w:val="22"/>
          <w:szCs w:val="22"/>
        </w:rPr>
      </w:pPr>
    </w:p>
    <w:p w14:paraId="38ECB99B" w14:textId="77777777" w:rsidR="00C568DF" w:rsidRDefault="00C568DF" w:rsidP="00C568DF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14:paraId="6C993810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1B12B" w14:textId="77777777" w:rsidR="003A1C22" w:rsidRDefault="003A1C22">
      <w:r>
        <w:separator/>
      </w:r>
    </w:p>
  </w:endnote>
  <w:endnote w:type="continuationSeparator" w:id="0">
    <w:p w14:paraId="6A4C7F68" w14:textId="77777777" w:rsidR="003A1C22" w:rsidRDefault="003A1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4D9C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36620" w14:textId="77777777" w:rsidR="003A1C22" w:rsidRDefault="003A1C22">
      <w:r>
        <w:separator/>
      </w:r>
    </w:p>
  </w:footnote>
  <w:footnote w:type="continuationSeparator" w:id="0">
    <w:p w14:paraId="52FE0603" w14:textId="77777777" w:rsidR="003A1C22" w:rsidRDefault="003A1C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E92221"/>
    <w:multiLevelType w:val="hybridMultilevel"/>
    <w:tmpl w:val="B6428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404"/>
    <w:rsid w:val="00012286"/>
    <w:rsid w:val="00071CCC"/>
    <w:rsid w:val="000B731D"/>
    <w:rsid w:val="000B7F8C"/>
    <w:rsid w:val="000D6134"/>
    <w:rsid w:val="000E09C7"/>
    <w:rsid w:val="000F6589"/>
    <w:rsid w:val="00106636"/>
    <w:rsid w:val="00116EC6"/>
    <w:rsid w:val="001801DD"/>
    <w:rsid w:val="00182130"/>
    <w:rsid w:val="00185F2C"/>
    <w:rsid w:val="00190090"/>
    <w:rsid w:val="001C6F1D"/>
    <w:rsid w:val="001D4612"/>
    <w:rsid w:val="00207E98"/>
    <w:rsid w:val="002510A4"/>
    <w:rsid w:val="002723B0"/>
    <w:rsid w:val="00315A4A"/>
    <w:rsid w:val="00365054"/>
    <w:rsid w:val="003A1C22"/>
    <w:rsid w:val="004B7300"/>
    <w:rsid w:val="004C6753"/>
    <w:rsid w:val="00550E20"/>
    <w:rsid w:val="00580975"/>
    <w:rsid w:val="00595C87"/>
    <w:rsid w:val="005A5C2C"/>
    <w:rsid w:val="005D2C65"/>
    <w:rsid w:val="005E6D94"/>
    <w:rsid w:val="0063384F"/>
    <w:rsid w:val="00643C6F"/>
    <w:rsid w:val="00646202"/>
    <w:rsid w:val="0065290F"/>
    <w:rsid w:val="00654619"/>
    <w:rsid w:val="006815F6"/>
    <w:rsid w:val="0071283B"/>
    <w:rsid w:val="00774742"/>
    <w:rsid w:val="007748F0"/>
    <w:rsid w:val="007A4321"/>
    <w:rsid w:val="007E0404"/>
    <w:rsid w:val="00833933"/>
    <w:rsid w:val="00853083"/>
    <w:rsid w:val="00871745"/>
    <w:rsid w:val="008865E9"/>
    <w:rsid w:val="008B2F0C"/>
    <w:rsid w:val="008B4928"/>
    <w:rsid w:val="008C31C5"/>
    <w:rsid w:val="008D2AB8"/>
    <w:rsid w:val="008F1C66"/>
    <w:rsid w:val="00966470"/>
    <w:rsid w:val="00970FE4"/>
    <w:rsid w:val="009E02AA"/>
    <w:rsid w:val="00A0022B"/>
    <w:rsid w:val="00A346FE"/>
    <w:rsid w:val="00A46D07"/>
    <w:rsid w:val="00A47B4D"/>
    <w:rsid w:val="00A83018"/>
    <w:rsid w:val="00B12D16"/>
    <w:rsid w:val="00B774DC"/>
    <w:rsid w:val="00BC21AF"/>
    <w:rsid w:val="00C568DF"/>
    <w:rsid w:val="00C70ABB"/>
    <w:rsid w:val="00C969A6"/>
    <w:rsid w:val="00CA7D36"/>
    <w:rsid w:val="00D173AF"/>
    <w:rsid w:val="00D24208"/>
    <w:rsid w:val="00D60C38"/>
    <w:rsid w:val="00D66893"/>
    <w:rsid w:val="00D90ACB"/>
    <w:rsid w:val="00DC1500"/>
    <w:rsid w:val="00E44371"/>
    <w:rsid w:val="00E45F54"/>
    <w:rsid w:val="00E50D80"/>
    <w:rsid w:val="00E53747"/>
    <w:rsid w:val="00E81BAF"/>
    <w:rsid w:val="00E8339D"/>
    <w:rsid w:val="00E949B0"/>
    <w:rsid w:val="00F00591"/>
    <w:rsid w:val="00F51688"/>
    <w:rsid w:val="00F53146"/>
    <w:rsid w:val="00F91018"/>
    <w:rsid w:val="00FA0F30"/>
    <w:rsid w:val="00FA51A4"/>
    <w:rsid w:val="00FD74A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2A6036"/>
  <w15:chartTrackingRefBased/>
  <w15:docId w15:val="{B4E46C3B-708F-42EC-9556-4BB156AA2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0B7F8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173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173A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173A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73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73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D6464-CFF6-49B8-81B2-D1F7C3475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676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Patrycja Droździel-Włodarska</cp:lastModifiedBy>
  <cp:revision>3</cp:revision>
  <cp:lastPrinted>1899-12-31T23:00:00Z</cp:lastPrinted>
  <dcterms:created xsi:type="dcterms:W3CDTF">2022-02-01T10:07:00Z</dcterms:created>
  <dcterms:modified xsi:type="dcterms:W3CDTF">2022-02-01T10:27:00Z</dcterms:modified>
</cp:coreProperties>
</file>