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CFF86" w14:textId="6FD7903F" w:rsidR="00890B92" w:rsidRPr="004F079B" w:rsidRDefault="00AB1D12" w:rsidP="00F05A87">
      <w:pPr>
        <w:spacing w:after="240"/>
        <w:jc w:val="right"/>
        <w:rPr>
          <w:sz w:val="22"/>
          <w:szCs w:val="22"/>
        </w:rPr>
      </w:pPr>
      <w:r w:rsidRPr="00AB1D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B1D12">
        <w:rPr>
          <w:sz w:val="22"/>
          <w:szCs w:val="22"/>
        </w:rPr>
        <w:t>2022-02-02</w:t>
      </w:r>
    </w:p>
    <w:p w14:paraId="5A73841B" w14:textId="77777777" w:rsidR="00AB1D12" w:rsidRPr="00AB1D12" w:rsidRDefault="00AB1D12" w:rsidP="00890B92">
      <w:pPr>
        <w:rPr>
          <w:b/>
          <w:bCs/>
          <w:sz w:val="22"/>
          <w:szCs w:val="22"/>
        </w:rPr>
      </w:pPr>
      <w:r w:rsidRPr="00AB1D12">
        <w:rPr>
          <w:b/>
          <w:bCs/>
          <w:sz w:val="22"/>
          <w:szCs w:val="22"/>
        </w:rPr>
        <w:t>Szpital Miejski Specjalistyczny</w:t>
      </w:r>
    </w:p>
    <w:p w14:paraId="1C9FE424" w14:textId="77777777" w:rsidR="00AB1D12" w:rsidRPr="00AB1D12" w:rsidRDefault="00AB1D12" w:rsidP="00890B92">
      <w:pPr>
        <w:rPr>
          <w:b/>
          <w:bCs/>
          <w:sz w:val="22"/>
          <w:szCs w:val="22"/>
        </w:rPr>
      </w:pPr>
      <w:r w:rsidRPr="00AB1D12">
        <w:rPr>
          <w:b/>
          <w:bCs/>
          <w:sz w:val="22"/>
          <w:szCs w:val="22"/>
        </w:rPr>
        <w:t>im. Gabriela Narutowicza w Krakowie</w:t>
      </w:r>
    </w:p>
    <w:p w14:paraId="4261E6E7" w14:textId="77777777" w:rsidR="00890B92" w:rsidRPr="00BD5546" w:rsidRDefault="00AB1D12" w:rsidP="00890B92">
      <w:pPr>
        <w:rPr>
          <w:sz w:val="22"/>
          <w:szCs w:val="22"/>
        </w:rPr>
      </w:pPr>
      <w:r w:rsidRPr="00AB1D12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B1D12">
        <w:rPr>
          <w:sz w:val="22"/>
          <w:szCs w:val="22"/>
        </w:rPr>
        <w:t>35-37</w:t>
      </w:r>
    </w:p>
    <w:p w14:paraId="40E4083B" w14:textId="77777777" w:rsidR="00890B92" w:rsidRPr="00BD5546" w:rsidRDefault="00AB1D12" w:rsidP="00890B92">
      <w:pPr>
        <w:rPr>
          <w:sz w:val="22"/>
          <w:szCs w:val="22"/>
        </w:rPr>
      </w:pPr>
      <w:r w:rsidRPr="00AB1D12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B1D12">
        <w:rPr>
          <w:sz w:val="22"/>
          <w:szCs w:val="22"/>
        </w:rPr>
        <w:t>Kraków</w:t>
      </w:r>
    </w:p>
    <w:p w14:paraId="7CC9D35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327727" w14:textId="18D531CA" w:rsidR="00A80738" w:rsidRPr="00F05A87" w:rsidRDefault="00007727" w:rsidP="00F05A87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1D12" w:rsidRPr="00AB1D12">
        <w:rPr>
          <w:b/>
          <w:sz w:val="22"/>
          <w:szCs w:val="22"/>
        </w:rPr>
        <w:t>ZP/59/2021</w:t>
      </w:r>
      <w:r w:rsidR="00A80738" w:rsidRPr="00890B92">
        <w:rPr>
          <w:sz w:val="22"/>
          <w:szCs w:val="22"/>
        </w:rPr>
        <w:tab/>
        <w:t xml:space="preserve"> </w:t>
      </w:r>
    </w:p>
    <w:p w14:paraId="7811F0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427173" w14:textId="77777777" w:rsidR="00890B92" w:rsidRPr="00890B92" w:rsidRDefault="00A80738" w:rsidP="00F05A8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707246B" w14:textId="2846FC30" w:rsidR="00A80738" w:rsidRDefault="00890B92" w:rsidP="00F05A8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457A81" w14:textId="77777777" w:rsidR="00F05A87" w:rsidRPr="00890B92" w:rsidRDefault="00F05A87" w:rsidP="00F05A8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14:paraId="380CD5F8" w14:textId="5F43A4BC" w:rsidR="00C659E2" w:rsidRPr="00890B92" w:rsidRDefault="00C659E2" w:rsidP="00F05A87">
      <w:pPr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B1D12" w:rsidRPr="00AB1D12">
        <w:rPr>
          <w:sz w:val="22"/>
          <w:szCs w:val="22"/>
        </w:rPr>
        <w:t>przetarg</w:t>
      </w:r>
      <w:r w:rsidR="00F05A87">
        <w:rPr>
          <w:sz w:val="22"/>
          <w:szCs w:val="22"/>
        </w:rPr>
        <w:t>u</w:t>
      </w:r>
      <w:r w:rsidR="00AB1D12" w:rsidRPr="00AB1D12">
        <w:rPr>
          <w:sz w:val="22"/>
          <w:szCs w:val="22"/>
        </w:rPr>
        <w:t xml:space="preserve"> nieograniczon</w:t>
      </w:r>
      <w:r w:rsidR="00F05A87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5F794E4E" w14:textId="72798220" w:rsidR="00A80738" w:rsidRDefault="00AB1D12" w:rsidP="00F05A8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AB1D12">
        <w:rPr>
          <w:b/>
          <w:sz w:val="22"/>
          <w:szCs w:val="22"/>
        </w:rPr>
        <w:t>Zakup i dostawa produktów farmaceutycznych VI</w:t>
      </w:r>
    </w:p>
    <w:p w14:paraId="3A81E89B" w14:textId="77777777" w:rsidR="00F05A87" w:rsidRPr="00890B92" w:rsidRDefault="00F05A87" w:rsidP="00F05A87">
      <w:pPr>
        <w:pStyle w:val="Tekstpodstawowywcity"/>
        <w:ind w:firstLine="0"/>
        <w:jc w:val="center"/>
        <w:rPr>
          <w:sz w:val="22"/>
          <w:szCs w:val="22"/>
        </w:rPr>
      </w:pPr>
    </w:p>
    <w:p w14:paraId="4BBDDD8D" w14:textId="0F4852C0" w:rsidR="00890B92" w:rsidRDefault="00A80738" w:rsidP="00F05A87">
      <w:pPr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B1D12" w:rsidRPr="00AB1D12">
        <w:rPr>
          <w:sz w:val="22"/>
          <w:szCs w:val="22"/>
        </w:rPr>
        <w:t>(</w:t>
      </w:r>
      <w:proofErr w:type="spellStart"/>
      <w:r w:rsidR="00AB1D12" w:rsidRPr="00AB1D12">
        <w:rPr>
          <w:sz w:val="22"/>
          <w:szCs w:val="22"/>
        </w:rPr>
        <w:t>t.j</w:t>
      </w:r>
      <w:proofErr w:type="spellEnd"/>
      <w:r w:rsidR="00AB1D12" w:rsidRPr="00AB1D1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p w14:paraId="649B4360" w14:textId="77777777" w:rsidR="00F05A87" w:rsidRPr="00890B92" w:rsidRDefault="00F05A87" w:rsidP="00F05A87">
      <w:pPr>
        <w:jc w:val="both"/>
        <w:rPr>
          <w:sz w:val="22"/>
          <w:szCs w:val="22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1D12" w:rsidRPr="00A3048A" w14:paraId="0B5D4F09" w14:textId="77777777" w:rsidTr="007C5769">
        <w:trPr>
          <w:trHeight w:val="70"/>
        </w:trPr>
        <w:tc>
          <w:tcPr>
            <w:tcW w:w="9214" w:type="dxa"/>
          </w:tcPr>
          <w:p w14:paraId="4DE9548C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 zamówienia w wysokości 5 745.60 zł brutto;</w:t>
            </w:r>
          </w:p>
        </w:tc>
      </w:tr>
      <w:tr w:rsidR="00AB1D12" w:rsidRPr="00A3048A" w14:paraId="47ACFC85" w14:textId="77777777" w:rsidTr="007C5769">
        <w:trPr>
          <w:trHeight w:val="70"/>
        </w:trPr>
        <w:tc>
          <w:tcPr>
            <w:tcW w:w="9214" w:type="dxa"/>
          </w:tcPr>
          <w:p w14:paraId="15ADCD63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2 zamówienia w wysokości 1 179.36 zł brutto;</w:t>
            </w:r>
          </w:p>
        </w:tc>
      </w:tr>
      <w:tr w:rsidR="00AB1D12" w:rsidRPr="00A3048A" w14:paraId="570D373C" w14:textId="77777777" w:rsidTr="007C5769">
        <w:trPr>
          <w:trHeight w:val="70"/>
        </w:trPr>
        <w:tc>
          <w:tcPr>
            <w:tcW w:w="9214" w:type="dxa"/>
          </w:tcPr>
          <w:p w14:paraId="526064F0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3 zamówienia w wysokości 22 636.69 zł brutto;</w:t>
            </w:r>
          </w:p>
        </w:tc>
      </w:tr>
      <w:tr w:rsidR="00AB1D12" w:rsidRPr="00A3048A" w14:paraId="538C4DCD" w14:textId="77777777" w:rsidTr="007C5769">
        <w:trPr>
          <w:trHeight w:val="70"/>
        </w:trPr>
        <w:tc>
          <w:tcPr>
            <w:tcW w:w="9214" w:type="dxa"/>
          </w:tcPr>
          <w:p w14:paraId="310CCFCA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4 zamówienia w wysokości 6 329.34 zł brutto;</w:t>
            </w:r>
          </w:p>
        </w:tc>
      </w:tr>
      <w:tr w:rsidR="00AB1D12" w:rsidRPr="00A3048A" w14:paraId="1301C915" w14:textId="77777777" w:rsidTr="007C5769">
        <w:trPr>
          <w:trHeight w:val="70"/>
        </w:trPr>
        <w:tc>
          <w:tcPr>
            <w:tcW w:w="9214" w:type="dxa"/>
          </w:tcPr>
          <w:p w14:paraId="48918E02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5 zamówienia w wysokości 1 152.49 zł brutto;</w:t>
            </w:r>
          </w:p>
        </w:tc>
      </w:tr>
      <w:tr w:rsidR="00AB1D12" w:rsidRPr="00A3048A" w14:paraId="7F86BB75" w14:textId="77777777" w:rsidTr="007C5769">
        <w:trPr>
          <w:trHeight w:val="70"/>
        </w:trPr>
        <w:tc>
          <w:tcPr>
            <w:tcW w:w="9214" w:type="dxa"/>
          </w:tcPr>
          <w:p w14:paraId="468BE2C0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6 zamówienia w wysokości 106 877.75 zł brutto;</w:t>
            </w:r>
          </w:p>
        </w:tc>
      </w:tr>
      <w:tr w:rsidR="00AB1D12" w:rsidRPr="00A3048A" w14:paraId="1D2A16C7" w14:textId="77777777" w:rsidTr="007C5769">
        <w:trPr>
          <w:trHeight w:val="70"/>
        </w:trPr>
        <w:tc>
          <w:tcPr>
            <w:tcW w:w="9214" w:type="dxa"/>
          </w:tcPr>
          <w:p w14:paraId="6ED2844B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7 zamówienia w wysokości 25 543.08 zł brutto;</w:t>
            </w:r>
          </w:p>
        </w:tc>
      </w:tr>
      <w:tr w:rsidR="00AB1D12" w:rsidRPr="00A3048A" w14:paraId="2C5BE5F7" w14:textId="77777777" w:rsidTr="007C5769">
        <w:trPr>
          <w:trHeight w:val="70"/>
        </w:trPr>
        <w:tc>
          <w:tcPr>
            <w:tcW w:w="9214" w:type="dxa"/>
          </w:tcPr>
          <w:p w14:paraId="72B88890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8 zamówienia w wysokości 182 761.17 zł brutto;</w:t>
            </w:r>
          </w:p>
        </w:tc>
      </w:tr>
      <w:tr w:rsidR="00AB1D12" w:rsidRPr="00A3048A" w14:paraId="6532832A" w14:textId="77777777" w:rsidTr="007C5769">
        <w:trPr>
          <w:trHeight w:val="70"/>
        </w:trPr>
        <w:tc>
          <w:tcPr>
            <w:tcW w:w="9214" w:type="dxa"/>
          </w:tcPr>
          <w:p w14:paraId="5C91ECB3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9 zamówienia w wysokości 164 164.06 zł brutto;</w:t>
            </w:r>
          </w:p>
        </w:tc>
      </w:tr>
      <w:tr w:rsidR="00AB1D12" w:rsidRPr="00A3048A" w14:paraId="4801F8CD" w14:textId="77777777" w:rsidTr="007C5769">
        <w:trPr>
          <w:trHeight w:val="70"/>
        </w:trPr>
        <w:tc>
          <w:tcPr>
            <w:tcW w:w="9214" w:type="dxa"/>
          </w:tcPr>
          <w:p w14:paraId="5DDED0ED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10 zamówienia w wysokości 78 028.89 zł brutto;</w:t>
            </w:r>
          </w:p>
        </w:tc>
      </w:tr>
      <w:tr w:rsidR="00AB1D12" w:rsidRPr="00A3048A" w14:paraId="77F48874" w14:textId="77777777" w:rsidTr="007C5769">
        <w:trPr>
          <w:trHeight w:val="70"/>
        </w:trPr>
        <w:tc>
          <w:tcPr>
            <w:tcW w:w="9214" w:type="dxa"/>
          </w:tcPr>
          <w:p w14:paraId="0EB2AF1C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11 zamówienia w wysokości 5 270.40 zł brutto;</w:t>
            </w:r>
          </w:p>
        </w:tc>
      </w:tr>
      <w:tr w:rsidR="00AB1D12" w:rsidRPr="00A3048A" w14:paraId="27BD1C37" w14:textId="77777777" w:rsidTr="007C5769">
        <w:trPr>
          <w:trHeight w:val="70"/>
        </w:trPr>
        <w:tc>
          <w:tcPr>
            <w:tcW w:w="9214" w:type="dxa"/>
          </w:tcPr>
          <w:p w14:paraId="7B23CEAF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12 zamówienia w wysokości 16 088.76 zł brutto;</w:t>
            </w:r>
          </w:p>
        </w:tc>
      </w:tr>
      <w:tr w:rsidR="00AB1D12" w:rsidRPr="00A3048A" w14:paraId="481064D7" w14:textId="77777777" w:rsidTr="007C5769">
        <w:trPr>
          <w:trHeight w:val="70"/>
        </w:trPr>
        <w:tc>
          <w:tcPr>
            <w:tcW w:w="9214" w:type="dxa"/>
          </w:tcPr>
          <w:p w14:paraId="1CF04193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13 zamówienia w wysokości 102 522.67 zł brutto;</w:t>
            </w:r>
          </w:p>
        </w:tc>
      </w:tr>
      <w:tr w:rsidR="00AB1D12" w:rsidRPr="00A3048A" w14:paraId="76FF389E" w14:textId="77777777" w:rsidTr="007C5769">
        <w:trPr>
          <w:trHeight w:val="70"/>
        </w:trPr>
        <w:tc>
          <w:tcPr>
            <w:tcW w:w="9214" w:type="dxa"/>
          </w:tcPr>
          <w:p w14:paraId="37F96E0A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14 zamówienia w wysokości 2 855.74 zł brutto;</w:t>
            </w:r>
          </w:p>
        </w:tc>
      </w:tr>
      <w:tr w:rsidR="00AB1D12" w:rsidRPr="00A3048A" w14:paraId="08591F4E" w14:textId="77777777" w:rsidTr="007C5769">
        <w:trPr>
          <w:trHeight w:val="70"/>
        </w:trPr>
        <w:tc>
          <w:tcPr>
            <w:tcW w:w="9214" w:type="dxa"/>
          </w:tcPr>
          <w:p w14:paraId="382BEE13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15 zamówienia w wysokości 115 020.00 zł brutto;</w:t>
            </w:r>
          </w:p>
        </w:tc>
      </w:tr>
      <w:tr w:rsidR="00AB1D12" w:rsidRPr="00A3048A" w14:paraId="0C03B1D5" w14:textId="77777777" w:rsidTr="007C5769">
        <w:trPr>
          <w:trHeight w:val="70"/>
        </w:trPr>
        <w:tc>
          <w:tcPr>
            <w:tcW w:w="9214" w:type="dxa"/>
          </w:tcPr>
          <w:p w14:paraId="5E12A2FD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16 zamówienia w wysokości 8 689.68 zł brutto;</w:t>
            </w:r>
          </w:p>
        </w:tc>
      </w:tr>
      <w:tr w:rsidR="00AB1D12" w:rsidRPr="00A3048A" w14:paraId="54190352" w14:textId="77777777" w:rsidTr="007C5769">
        <w:trPr>
          <w:trHeight w:val="70"/>
        </w:trPr>
        <w:tc>
          <w:tcPr>
            <w:tcW w:w="9214" w:type="dxa"/>
          </w:tcPr>
          <w:p w14:paraId="04C9FDC4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17 zamówienia w wysokości 70 524.00 zł brutto;</w:t>
            </w:r>
          </w:p>
        </w:tc>
      </w:tr>
      <w:tr w:rsidR="00AB1D12" w:rsidRPr="00A3048A" w14:paraId="6C21CF56" w14:textId="77777777" w:rsidTr="007C5769">
        <w:trPr>
          <w:trHeight w:val="70"/>
        </w:trPr>
        <w:tc>
          <w:tcPr>
            <w:tcW w:w="9214" w:type="dxa"/>
          </w:tcPr>
          <w:p w14:paraId="5EA146B1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18 zamówienia w wysokości 1 036.80 zł brutto;</w:t>
            </w:r>
          </w:p>
        </w:tc>
      </w:tr>
      <w:tr w:rsidR="00AB1D12" w:rsidRPr="00A3048A" w14:paraId="16D2998B" w14:textId="77777777" w:rsidTr="007C5769">
        <w:trPr>
          <w:trHeight w:val="70"/>
        </w:trPr>
        <w:tc>
          <w:tcPr>
            <w:tcW w:w="9214" w:type="dxa"/>
          </w:tcPr>
          <w:p w14:paraId="681C0AAE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19 zamówienia w wysokości 26 307.89 zł brutto;</w:t>
            </w:r>
          </w:p>
        </w:tc>
      </w:tr>
      <w:tr w:rsidR="00AB1D12" w:rsidRPr="00A3048A" w14:paraId="7EF85FC5" w14:textId="77777777" w:rsidTr="007C5769">
        <w:trPr>
          <w:trHeight w:val="70"/>
        </w:trPr>
        <w:tc>
          <w:tcPr>
            <w:tcW w:w="9214" w:type="dxa"/>
          </w:tcPr>
          <w:p w14:paraId="2859254A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20 zamówienia w wysokości 147 002.15 zł brutto;</w:t>
            </w:r>
          </w:p>
        </w:tc>
      </w:tr>
      <w:tr w:rsidR="00AB1D12" w:rsidRPr="00A3048A" w14:paraId="39DF1AF9" w14:textId="77777777" w:rsidTr="007C5769">
        <w:trPr>
          <w:trHeight w:val="70"/>
        </w:trPr>
        <w:tc>
          <w:tcPr>
            <w:tcW w:w="9214" w:type="dxa"/>
          </w:tcPr>
          <w:p w14:paraId="197F0B3E" w14:textId="77777777" w:rsidR="00AB1D12" w:rsidRPr="00A3048A" w:rsidRDefault="00AB1D12" w:rsidP="007C57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D12">
              <w:rPr>
                <w:sz w:val="24"/>
                <w:szCs w:val="24"/>
              </w:rPr>
              <w:t>części 21 zamówienia w wysokości 18 570.82 zł brutto;</w:t>
            </w:r>
          </w:p>
        </w:tc>
      </w:tr>
    </w:tbl>
    <w:p w14:paraId="77B7A623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8B4758D" w14:textId="455EE4D9" w:rsidR="00F05A87" w:rsidRPr="00F05A87" w:rsidRDefault="0058472A" w:rsidP="00173B20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Zastępca </w:t>
      </w:r>
      <w:r w:rsidR="00F05A87" w:rsidRPr="00F05A87">
        <w:rPr>
          <w:i/>
          <w:iCs/>
          <w:sz w:val="22"/>
          <w:szCs w:val="22"/>
        </w:rPr>
        <w:t>Przewodniczą</w:t>
      </w:r>
      <w:r>
        <w:rPr>
          <w:i/>
          <w:iCs/>
          <w:sz w:val="22"/>
          <w:szCs w:val="22"/>
        </w:rPr>
        <w:t>cego</w:t>
      </w:r>
      <w:r w:rsidR="00F05A87" w:rsidRPr="00F05A87">
        <w:rPr>
          <w:i/>
          <w:iCs/>
          <w:sz w:val="22"/>
          <w:szCs w:val="22"/>
        </w:rPr>
        <w:t xml:space="preserve"> Komisji Przetargowej</w:t>
      </w:r>
    </w:p>
    <w:p w14:paraId="7AC33A1D" w14:textId="77777777" w:rsidR="00F05A87" w:rsidRPr="00F05A87" w:rsidRDefault="00F05A87" w:rsidP="00173B20">
      <w:pPr>
        <w:jc w:val="right"/>
        <w:rPr>
          <w:i/>
          <w:iCs/>
          <w:sz w:val="22"/>
          <w:szCs w:val="22"/>
        </w:rPr>
      </w:pPr>
    </w:p>
    <w:p w14:paraId="4195FB07" w14:textId="6D1D16FC" w:rsidR="00C236D3" w:rsidRPr="00F05A87" w:rsidRDefault="00F05A87" w:rsidP="00F05A87">
      <w:pPr>
        <w:ind w:left="5664"/>
        <w:jc w:val="center"/>
        <w:rPr>
          <w:i/>
          <w:iCs/>
          <w:sz w:val="22"/>
          <w:szCs w:val="22"/>
        </w:rPr>
      </w:pPr>
      <w:r w:rsidRPr="00F05A87">
        <w:rPr>
          <w:i/>
          <w:iCs/>
          <w:sz w:val="22"/>
          <w:szCs w:val="22"/>
        </w:rPr>
        <w:t xml:space="preserve">Barbara </w:t>
      </w:r>
      <w:proofErr w:type="spellStart"/>
      <w:r w:rsidR="0058472A">
        <w:rPr>
          <w:i/>
          <w:iCs/>
          <w:sz w:val="22"/>
          <w:szCs w:val="22"/>
        </w:rPr>
        <w:t>Parcz</w:t>
      </w:r>
      <w:proofErr w:type="spellEnd"/>
      <w:r w:rsidRPr="00F05A87">
        <w:rPr>
          <w:i/>
          <w:iCs/>
          <w:sz w:val="22"/>
          <w:szCs w:val="22"/>
        </w:rPr>
        <w:t xml:space="preserve"> </w:t>
      </w:r>
    </w:p>
    <w:sectPr w:rsidR="00C236D3" w:rsidRPr="00F05A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3BFDD" w14:textId="77777777" w:rsidR="00815AD9" w:rsidRDefault="00815AD9">
      <w:r>
        <w:separator/>
      </w:r>
    </w:p>
  </w:endnote>
  <w:endnote w:type="continuationSeparator" w:id="0">
    <w:p w14:paraId="33B26BED" w14:textId="77777777" w:rsidR="00815AD9" w:rsidRDefault="0081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FF0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1E42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B7E76" w14:textId="77777777" w:rsidR="009F189D" w:rsidRDefault="005847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225B1D">
        <v:line id="_x0000_s2049" style="position:absolute;left:0;text-align:left;z-index:251657728" from="-3.85pt,8.7pt" to="455.15pt,8.7pt"/>
      </w:pict>
    </w:r>
  </w:p>
  <w:p w14:paraId="4C8F3D19" w14:textId="544B608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AF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B538E" w14:textId="77777777" w:rsidR="009F189D" w:rsidRDefault="009F189D">
    <w:pPr>
      <w:pStyle w:val="Stopka"/>
      <w:tabs>
        <w:tab w:val="clear" w:pos="4536"/>
      </w:tabs>
      <w:jc w:val="center"/>
    </w:pPr>
  </w:p>
  <w:p w14:paraId="39C163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6D350" w14:textId="77777777" w:rsidR="00815AD9" w:rsidRDefault="00815AD9">
      <w:r>
        <w:separator/>
      </w:r>
    </w:p>
  </w:footnote>
  <w:footnote w:type="continuationSeparator" w:id="0">
    <w:p w14:paraId="7A179E89" w14:textId="77777777" w:rsidR="00815AD9" w:rsidRDefault="00815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9DF77" w14:textId="77777777" w:rsidR="00AB1D12" w:rsidRDefault="00AB1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3BAA" w14:textId="77777777" w:rsidR="00AB1D12" w:rsidRDefault="00AB1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CC5AE" w14:textId="77777777" w:rsidR="00AB1D12" w:rsidRDefault="00AB1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A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472A"/>
    <w:rsid w:val="0069085C"/>
    <w:rsid w:val="00804A9B"/>
    <w:rsid w:val="00815AD9"/>
    <w:rsid w:val="00843263"/>
    <w:rsid w:val="00861E75"/>
    <w:rsid w:val="00890B92"/>
    <w:rsid w:val="009D19BD"/>
    <w:rsid w:val="009F189D"/>
    <w:rsid w:val="00A80738"/>
    <w:rsid w:val="00AB1D12"/>
    <w:rsid w:val="00BE7129"/>
    <w:rsid w:val="00C236D3"/>
    <w:rsid w:val="00C659E2"/>
    <w:rsid w:val="00CB0802"/>
    <w:rsid w:val="00D7128F"/>
    <w:rsid w:val="00EA3476"/>
    <w:rsid w:val="00F05A8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D49BB0"/>
  <w15:chartTrackingRefBased/>
  <w15:docId w15:val="{62322998-5CD9-47E1-BA49-CC1DBD3C0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2022-02-02T07:51:00Z</cp:lastPrinted>
  <dcterms:created xsi:type="dcterms:W3CDTF">2022-02-02T06:44:00Z</dcterms:created>
  <dcterms:modified xsi:type="dcterms:W3CDTF">2022-02-02T07:51:00Z</dcterms:modified>
</cp:coreProperties>
</file>