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359" w:rsidRPr="003261E7" w:rsidRDefault="007B5A01" w:rsidP="00EB1359">
      <w:pPr>
        <w:spacing w:after="240"/>
        <w:jc w:val="right"/>
        <w:rPr>
          <w:sz w:val="22"/>
          <w:szCs w:val="22"/>
        </w:rPr>
      </w:pPr>
      <w:r w:rsidRPr="007B5A0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3D3484">
        <w:rPr>
          <w:sz w:val="22"/>
          <w:szCs w:val="22"/>
        </w:rPr>
        <w:t>01.02.2022 r.</w:t>
      </w:r>
      <w:bookmarkStart w:id="0" w:name="_GoBack"/>
      <w:bookmarkEnd w:id="0"/>
    </w:p>
    <w:p w:rsidR="007B5A01" w:rsidRPr="007B5A01" w:rsidRDefault="007B5A01" w:rsidP="00EB1359">
      <w:pPr>
        <w:spacing w:after="40"/>
        <w:rPr>
          <w:b/>
          <w:bCs/>
          <w:sz w:val="22"/>
          <w:szCs w:val="22"/>
        </w:rPr>
      </w:pPr>
      <w:r w:rsidRPr="007B5A01">
        <w:rPr>
          <w:b/>
          <w:bCs/>
          <w:sz w:val="22"/>
          <w:szCs w:val="22"/>
        </w:rPr>
        <w:t>Szpital Miejski Specjalistyczny</w:t>
      </w:r>
    </w:p>
    <w:p w:rsidR="007B5A01" w:rsidRPr="007B5A01" w:rsidRDefault="007B5A01" w:rsidP="00EB1359">
      <w:pPr>
        <w:spacing w:after="40"/>
        <w:rPr>
          <w:b/>
          <w:bCs/>
          <w:sz w:val="22"/>
          <w:szCs w:val="22"/>
        </w:rPr>
      </w:pPr>
      <w:r w:rsidRPr="007B5A01">
        <w:rPr>
          <w:b/>
          <w:bCs/>
          <w:sz w:val="22"/>
          <w:szCs w:val="22"/>
        </w:rPr>
        <w:t>im. Gabriela Narutowicza w Krakowie</w:t>
      </w:r>
    </w:p>
    <w:p w:rsidR="00EB1359" w:rsidRPr="003261E7" w:rsidRDefault="007B5A01" w:rsidP="00EB1359">
      <w:pPr>
        <w:rPr>
          <w:sz w:val="22"/>
          <w:szCs w:val="22"/>
        </w:rPr>
      </w:pPr>
      <w:r w:rsidRPr="007B5A01">
        <w:rPr>
          <w:sz w:val="22"/>
          <w:szCs w:val="22"/>
        </w:rPr>
        <w:t>ul. Prądnicka</w:t>
      </w:r>
      <w:r w:rsidR="00EB1359" w:rsidRPr="003261E7">
        <w:rPr>
          <w:sz w:val="22"/>
          <w:szCs w:val="22"/>
        </w:rPr>
        <w:t xml:space="preserve"> </w:t>
      </w:r>
      <w:r w:rsidRPr="007B5A01">
        <w:rPr>
          <w:sz w:val="22"/>
          <w:szCs w:val="22"/>
        </w:rPr>
        <w:t>35-37</w:t>
      </w:r>
    </w:p>
    <w:p w:rsidR="00EB1359" w:rsidRPr="003261E7" w:rsidRDefault="007B5A01" w:rsidP="00EB1359">
      <w:pPr>
        <w:rPr>
          <w:sz w:val="22"/>
          <w:szCs w:val="22"/>
        </w:rPr>
      </w:pPr>
      <w:r w:rsidRPr="007B5A01">
        <w:rPr>
          <w:sz w:val="22"/>
          <w:szCs w:val="22"/>
        </w:rPr>
        <w:t>31-202</w:t>
      </w:r>
      <w:r w:rsidR="00EB1359" w:rsidRPr="003261E7">
        <w:rPr>
          <w:sz w:val="22"/>
          <w:szCs w:val="22"/>
        </w:rPr>
        <w:t xml:space="preserve"> </w:t>
      </w:r>
      <w:r w:rsidRPr="007B5A01">
        <w:rPr>
          <w:sz w:val="22"/>
          <w:szCs w:val="22"/>
        </w:rPr>
        <w:t>Kraków</w:t>
      </w:r>
    </w:p>
    <w:p w:rsidR="001A7942" w:rsidRDefault="001A7942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1A7942" w:rsidRDefault="001A7942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2B5B03">
        <w:rPr>
          <w:b/>
          <w:sz w:val="28"/>
          <w:szCs w:val="24"/>
        </w:rPr>
        <w:t xml:space="preserve"> w pakietach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B5A01" w:rsidRPr="003261E7" w:rsidTr="00D24DFC">
        <w:trPr>
          <w:trHeight w:val="638"/>
        </w:trPr>
        <w:tc>
          <w:tcPr>
            <w:tcW w:w="959" w:type="dxa"/>
            <w:shd w:val="clear" w:color="auto" w:fill="auto"/>
          </w:tcPr>
          <w:p w:rsidR="007B5A01" w:rsidRPr="003261E7" w:rsidRDefault="007B5A01" w:rsidP="00D24D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B5A01" w:rsidRPr="003261E7" w:rsidRDefault="007B5A01" w:rsidP="00D24DF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B5A01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B5A01">
              <w:rPr>
                <w:b/>
                <w:bCs/>
                <w:sz w:val="22"/>
                <w:szCs w:val="22"/>
              </w:rPr>
              <w:t>Zakup i dostawa wyrobów medycznych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B5A01">
              <w:rPr>
                <w:b/>
                <w:sz w:val="22"/>
                <w:szCs w:val="22"/>
              </w:rPr>
              <w:t>ZP/49/2021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</w:t>
      </w:r>
      <w:r w:rsidR="001A7942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1A7942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7B5A01" w:rsidRPr="007B5A01">
        <w:rPr>
          <w:sz w:val="22"/>
          <w:szCs w:val="22"/>
        </w:rPr>
        <w:t>(</w:t>
      </w:r>
      <w:proofErr w:type="spellStart"/>
      <w:r w:rsidR="007B5A01" w:rsidRPr="007B5A01">
        <w:rPr>
          <w:sz w:val="22"/>
          <w:szCs w:val="22"/>
        </w:rPr>
        <w:t>t.j</w:t>
      </w:r>
      <w:proofErr w:type="spellEnd"/>
      <w:r w:rsidR="007B5A01" w:rsidRPr="007B5A01">
        <w:rPr>
          <w:sz w:val="22"/>
          <w:szCs w:val="22"/>
        </w:rPr>
        <w:t>. Dz.</w:t>
      </w:r>
      <w:r w:rsidR="001A7942">
        <w:rPr>
          <w:sz w:val="22"/>
          <w:szCs w:val="22"/>
        </w:rPr>
        <w:t xml:space="preserve"> </w:t>
      </w:r>
      <w:r w:rsidR="007B5A01" w:rsidRPr="007B5A01">
        <w:rPr>
          <w:sz w:val="22"/>
          <w:szCs w:val="22"/>
        </w:rPr>
        <w:t>U. z 2021</w:t>
      </w:r>
      <w:r w:rsidR="001A7942">
        <w:rPr>
          <w:sz w:val="22"/>
          <w:szCs w:val="22"/>
        </w:rPr>
        <w:t xml:space="preserve"> </w:t>
      </w:r>
      <w:r w:rsidR="007B5A01" w:rsidRPr="007B5A01">
        <w:rPr>
          <w:sz w:val="22"/>
          <w:szCs w:val="22"/>
        </w:rPr>
        <w:t>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:rsidR="001A7942" w:rsidRDefault="001A7942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7B5A01" w:rsidRPr="00EB1359" w:rsidTr="00D24DF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A01" w:rsidRPr="00710915" w:rsidRDefault="007B5A01" w:rsidP="00D24DF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B5A01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A01" w:rsidRPr="00EB1359" w:rsidRDefault="007B5A01" w:rsidP="00D24DF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B5A01">
              <w:rPr>
                <w:b/>
                <w:sz w:val="22"/>
                <w:szCs w:val="22"/>
              </w:rPr>
              <w:t xml:space="preserve">Pakiet 2 - Dren typu </w:t>
            </w:r>
            <w:proofErr w:type="spellStart"/>
            <w:r w:rsidRPr="007B5A01">
              <w:rPr>
                <w:b/>
                <w:sz w:val="22"/>
                <w:szCs w:val="22"/>
              </w:rPr>
              <w:t>Petzer</w:t>
            </w:r>
            <w:proofErr w:type="spellEnd"/>
          </w:p>
          <w:p w:rsidR="007B5A01" w:rsidRDefault="007B5A01" w:rsidP="00D24D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B5A01" w:rsidRDefault="001A7942" w:rsidP="00D24DF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7B5A01" w:rsidRPr="007B5A01">
              <w:rPr>
                <w:sz w:val="22"/>
                <w:szCs w:val="22"/>
              </w:rPr>
              <w:t>nie złożono żadnego wniosku o dopuszczenie do udziału</w:t>
            </w:r>
            <w:r>
              <w:rPr>
                <w:sz w:val="22"/>
                <w:szCs w:val="22"/>
              </w:rPr>
              <w:br/>
            </w:r>
            <w:r w:rsidR="007B5A01" w:rsidRPr="007B5A01">
              <w:rPr>
                <w:sz w:val="22"/>
                <w:szCs w:val="22"/>
              </w:rPr>
              <w:t>w postępowaniu albo żadnej oferty</w:t>
            </w:r>
          </w:p>
          <w:p w:rsidR="007B5A01" w:rsidRDefault="007B5A01" w:rsidP="00D24D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7B5A01" w:rsidRPr="00EB1359" w:rsidRDefault="007B5A01" w:rsidP="00D24DF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B5A01">
              <w:rPr>
                <w:sz w:val="22"/>
                <w:szCs w:val="22"/>
              </w:rPr>
              <w:t>Brak ofert</w:t>
            </w:r>
          </w:p>
        </w:tc>
      </w:tr>
      <w:tr w:rsidR="007B5A01" w:rsidRPr="00EB1359" w:rsidTr="00D24DF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A01" w:rsidRPr="00710915" w:rsidRDefault="007B5A01" w:rsidP="00D24DF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B5A01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A01" w:rsidRPr="00EB1359" w:rsidRDefault="007B5A01" w:rsidP="00D24DF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B5A01">
              <w:rPr>
                <w:b/>
                <w:sz w:val="22"/>
                <w:szCs w:val="22"/>
              </w:rPr>
              <w:t>Pakiet 6 - Maska z rezerwuarem tlenowym</w:t>
            </w:r>
          </w:p>
          <w:p w:rsidR="007B5A01" w:rsidRDefault="007B5A01" w:rsidP="00D24D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B5A01" w:rsidRDefault="001A7942" w:rsidP="00D24DF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7B5A01" w:rsidRPr="007B5A01">
              <w:rPr>
                <w:sz w:val="22"/>
                <w:szCs w:val="22"/>
              </w:rPr>
              <w:t>nie złożono żadnego wniosku o dopuszczenie do udziału</w:t>
            </w:r>
            <w:r>
              <w:rPr>
                <w:sz w:val="22"/>
                <w:szCs w:val="22"/>
              </w:rPr>
              <w:br/>
            </w:r>
            <w:r w:rsidR="007B5A01" w:rsidRPr="007B5A01">
              <w:rPr>
                <w:sz w:val="22"/>
                <w:szCs w:val="22"/>
              </w:rPr>
              <w:t>w postępowaniu albo żadnej oferty</w:t>
            </w:r>
          </w:p>
          <w:p w:rsidR="007B5A01" w:rsidRDefault="007B5A01" w:rsidP="00D24D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7B5A01" w:rsidRPr="00EB1359" w:rsidRDefault="007B5A01" w:rsidP="00D24DF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B5A01">
              <w:rPr>
                <w:sz w:val="22"/>
                <w:szCs w:val="22"/>
              </w:rPr>
              <w:t>Brak ofert</w:t>
            </w:r>
          </w:p>
        </w:tc>
      </w:tr>
      <w:tr w:rsidR="007B5A01" w:rsidRPr="00EB1359" w:rsidTr="00D24DF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A01" w:rsidRPr="00710915" w:rsidRDefault="007B5A01" w:rsidP="00D24DF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B5A01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A01" w:rsidRPr="00EB1359" w:rsidRDefault="007B5A01" w:rsidP="00D24DF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B5A01">
              <w:rPr>
                <w:b/>
                <w:sz w:val="22"/>
                <w:szCs w:val="22"/>
              </w:rPr>
              <w:t>Pakiet 11- Rury jednorazowe pojedyncze do respiratora</w:t>
            </w:r>
          </w:p>
          <w:p w:rsidR="007B5A01" w:rsidRDefault="007B5A01" w:rsidP="00D24D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B5A01" w:rsidRDefault="001A7942" w:rsidP="00D24DF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7B5A01" w:rsidRPr="007B5A01">
              <w:rPr>
                <w:sz w:val="22"/>
                <w:szCs w:val="22"/>
              </w:rPr>
              <w:t>nie złożono żadnego wniosku o dopuszczenie do udziału</w:t>
            </w:r>
            <w:r>
              <w:rPr>
                <w:sz w:val="22"/>
                <w:szCs w:val="22"/>
              </w:rPr>
              <w:br/>
            </w:r>
            <w:r w:rsidR="007B5A01" w:rsidRPr="007B5A01">
              <w:rPr>
                <w:sz w:val="22"/>
                <w:szCs w:val="22"/>
              </w:rPr>
              <w:t>w postępowaniu albo żadnej oferty</w:t>
            </w:r>
          </w:p>
          <w:p w:rsidR="007B5A01" w:rsidRDefault="007B5A01" w:rsidP="00D24D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7B5A01" w:rsidRPr="00EB1359" w:rsidRDefault="007B5A01" w:rsidP="00D24DF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B5A01">
              <w:rPr>
                <w:sz w:val="22"/>
                <w:szCs w:val="22"/>
              </w:rPr>
              <w:t>Brak ofert</w:t>
            </w:r>
          </w:p>
        </w:tc>
      </w:tr>
      <w:tr w:rsidR="007B5A01" w:rsidRPr="00EB1359" w:rsidTr="00D24DF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A01" w:rsidRPr="00710915" w:rsidRDefault="007B5A01" w:rsidP="00D24DF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B5A01">
              <w:rPr>
                <w:b/>
                <w:bCs/>
                <w:sz w:val="22"/>
                <w:szCs w:val="22"/>
              </w:rPr>
              <w:lastRenderedPageBreak/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A01" w:rsidRPr="00EB1359" w:rsidRDefault="007B5A01" w:rsidP="00D24DF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B5A01">
              <w:rPr>
                <w:b/>
                <w:sz w:val="22"/>
                <w:szCs w:val="22"/>
              </w:rPr>
              <w:t>Pakiet 12 - Wielorazowe czujniki saturacji dla dorosłych</w:t>
            </w:r>
          </w:p>
          <w:p w:rsidR="007B5A01" w:rsidRDefault="007B5A01" w:rsidP="00D24D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B5A01" w:rsidRDefault="001A7942" w:rsidP="00D24DF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7B5A01" w:rsidRPr="007B5A01">
              <w:rPr>
                <w:sz w:val="22"/>
                <w:szCs w:val="22"/>
              </w:rPr>
              <w:t>nie złożono żadnego wniosku o dopuszczenie do udziału</w:t>
            </w:r>
            <w:r>
              <w:rPr>
                <w:sz w:val="22"/>
                <w:szCs w:val="22"/>
              </w:rPr>
              <w:br/>
            </w:r>
            <w:r w:rsidR="007B5A01" w:rsidRPr="007B5A01">
              <w:rPr>
                <w:sz w:val="22"/>
                <w:szCs w:val="22"/>
              </w:rPr>
              <w:t>w postępowaniu albo żadnej oferty</w:t>
            </w:r>
          </w:p>
          <w:p w:rsidR="007B5A01" w:rsidRDefault="007B5A01" w:rsidP="00D24D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7B5A01" w:rsidRPr="00EB1359" w:rsidRDefault="007B5A01" w:rsidP="00D24DF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B5A01">
              <w:rPr>
                <w:sz w:val="22"/>
                <w:szCs w:val="22"/>
              </w:rPr>
              <w:t>Brak ofert</w:t>
            </w:r>
          </w:p>
        </w:tc>
      </w:tr>
      <w:tr w:rsidR="007B5A01" w:rsidRPr="00EB1359" w:rsidTr="00D24DF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A01" w:rsidRPr="00710915" w:rsidRDefault="007B5A01" w:rsidP="00D24DF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B5A01">
              <w:rPr>
                <w:b/>
                <w:bCs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A01" w:rsidRPr="00EB1359" w:rsidRDefault="007B5A01" w:rsidP="00D24DF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B5A01">
              <w:rPr>
                <w:b/>
                <w:sz w:val="22"/>
                <w:szCs w:val="22"/>
              </w:rPr>
              <w:t>Pakiet 24 - Zestaw do nebulizacji</w:t>
            </w:r>
          </w:p>
          <w:p w:rsidR="007B5A01" w:rsidRDefault="007B5A01" w:rsidP="00D24D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B5A01" w:rsidRDefault="001A7942" w:rsidP="00D24DF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7B5A01" w:rsidRPr="007B5A01">
              <w:rPr>
                <w:sz w:val="22"/>
                <w:szCs w:val="22"/>
              </w:rPr>
              <w:t>nie złożono żadnego wniosku o dopuszczenie do udziału</w:t>
            </w:r>
            <w:r>
              <w:rPr>
                <w:sz w:val="22"/>
                <w:szCs w:val="22"/>
              </w:rPr>
              <w:br/>
            </w:r>
            <w:r w:rsidR="007B5A01" w:rsidRPr="007B5A01">
              <w:rPr>
                <w:sz w:val="22"/>
                <w:szCs w:val="22"/>
              </w:rPr>
              <w:t>w postępowaniu albo żadnej oferty</w:t>
            </w:r>
          </w:p>
          <w:p w:rsidR="007B5A01" w:rsidRDefault="007B5A01" w:rsidP="00D24D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7B5A01" w:rsidRPr="00EB1359" w:rsidRDefault="007B5A01" w:rsidP="00D24DF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B5A01">
              <w:rPr>
                <w:sz w:val="22"/>
                <w:szCs w:val="22"/>
              </w:rPr>
              <w:t>Brak ofert</w:t>
            </w:r>
          </w:p>
        </w:tc>
      </w:tr>
      <w:tr w:rsidR="007B5A01" w:rsidRPr="00EB1359" w:rsidTr="00D24DF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A01" w:rsidRPr="00710915" w:rsidRDefault="007B5A01" w:rsidP="00D24DF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B5A01">
              <w:rPr>
                <w:b/>
                <w:bCs/>
                <w:sz w:val="22"/>
                <w:szCs w:val="22"/>
              </w:rPr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A01" w:rsidRPr="00EB1359" w:rsidRDefault="007B5A01" w:rsidP="00D24DF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B5A01">
              <w:rPr>
                <w:b/>
                <w:sz w:val="22"/>
                <w:szCs w:val="22"/>
              </w:rPr>
              <w:t>Pakiet 31 - Wzierniki uszne</w:t>
            </w:r>
          </w:p>
          <w:p w:rsidR="007B5A01" w:rsidRDefault="007B5A01" w:rsidP="00D24D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B5A01" w:rsidRDefault="001A7942" w:rsidP="00D24DF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7B5A01" w:rsidRPr="007B5A01">
              <w:rPr>
                <w:sz w:val="22"/>
                <w:szCs w:val="22"/>
              </w:rPr>
              <w:t>nie złożono żadnego wniosku o dopuszczenie do udziału</w:t>
            </w:r>
            <w:r>
              <w:rPr>
                <w:sz w:val="22"/>
                <w:szCs w:val="22"/>
              </w:rPr>
              <w:br/>
            </w:r>
            <w:r w:rsidR="007B5A01" w:rsidRPr="007B5A01">
              <w:rPr>
                <w:sz w:val="22"/>
                <w:szCs w:val="22"/>
              </w:rPr>
              <w:t>w postępowaniu albo żadnej oferty</w:t>
            </w:r>
          </w:p>
          <w:p w:rsidR="007B5A01" w:rsidRDefault="007B5A01" w:rsidP="00D24D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7B5A01" w:rsidRPr="00EB1359" w:rsidRDefault="007B5A01" w:rsidP="00D24DF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B5A01">
              <w:rPr>
                <w:sz w:val="22"/>
                <w:szCs w:val="22"/>
              </w:rPr>
              <w:t>Brak ofert</w:t>
            </w:r>
          </w:p>
        </w:tc>
      </w:tr>
      <w:tr w:rsidR="007B5A01" w:rsidRPr="00EB1359" w:rsidTr="00D24DF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A01" w:rsidRPr="00710915" w:rsidRDefault="007B5A01" w:rsidP="00D24DF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B5A01">
              <w:rPr>
                <w:b/>
                <w:bCs/>
                <w:sz w:val="22"/>
                <w:szCs w:val="22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A01" w:rsidRPr="00EB1359" w:rsidRDefault="007B5A01" w:rsidP="00D24DF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B5A01">
              <w:rPr>
                <w:b/>
                <w:sz w:val="22"/>
                <w:szCs w:val="22"/>
              </w:rPr>
              <w:t>Pakiet 32 - Worki do drenażu typu Bile-</w:t>
            </w:r>
            <w:proofErr w:type="spellStart"/>
            <w:r w:rsidRPr="007B5A01">
              <w:rPr>
                <w:b/>
                <w:sz w:val="22"/>
                <w:szCs w:val="22"/>
              </w:rPr>
              <w:t>Bag</w:t>
            </w:r>
            <w:proofErr w:type="spellEnd"/>
          </w:p>
          <w:p w:rsidR="007B5A01" w:rsidRDefault="007B5A01" w:rsidP="00D24D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B5A01" w:rsidRDefault="001A7942" w:rsidP="00D24DF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7B5A01" w:rsidRPr="007B5A01">
              <w:rPr>
                <w:sz w:val="22"/>
                <w:szCs w:val="22"/>
              </w:rPr>
              <w:t>nie złożono żadnego wniosku o dopuszczenie do udziału</w:t>
            </w:r>
            <w:r>
              <w:rPr>
                <w:sz w:val="22"/>
                <w:szCs w:val="22"/>
              </w:rPr>
              <w:br/>
            </w:r>
            <w:r w:rsidR="007B5A01" w:rsidRPr="007B5A01">
              <w:rPr>
                <w:sz w:val="22"/>
                <w:szCs w:val="22"/>
              </w:rPr>
              <w:t>w postępowaniu albo żadnej oferty</w:t>
            </w:r>
          </w:p>
          <w:p w:rsidR="007B5A01" w:rsidRDefault="007B5A01" w:rsidP="00D24D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7B5A01" w:rsidRPr="00EB1359" w:rsidRDefault="007B5A01" w:rsidP="00D24DF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B5A01">
              <w:rPr>
                <w:sz w:val="22"/>
                <w:szCs w:val="22"/>
              </w:rPr>
              <w:t>Brak ofert</w:t>
            </w:r>
          </w:p>
        </w:tc>
      </w:tr>
      <w:tr w:rsidR="007B5A01" w:rsidRPr="00EB1359" w:rsidTr="00D24DFC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A01" w:rsidRPr="00710915" w:rsidRDefault="007B5A01" w:rsidP="00D24DFC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7B5A01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A01" w:rsidRPr="00EB1359" w:rsidRDefault="007B5A01" w:rsidP="00D24DFC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B5A01">
              <w:rPr>
                <w:b/>
                <w:sz w:val="22"/>
                <w:szCs w:val="22"/>
              </w:rPr>
              <w:t xml:space="preserve">Pakiet 14 - Sonda </w:t>
            </w:r>
            <w:proofErr w:type="spellStart"/>
            <w:r w:rsidRPr="007B5A01">
              <w:rPr>
                <w:b/>
                <w:sz w:val="22"/>
                <w:szCs w:val="22"/>
              </w:rPr>
              <w:t>Sengstakena</w:t>
            </w:r>
            <w:proofErr w:type="spellEnd"/>
          </w:p>
          <w:p w:rsidR="007B5A01" w:rsidRDefault="007B5A01" w:rsidP="00D24D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:rsidR="007B5A01" w:rsidRDefault="001A7942" w:rsidP="00D24DF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ust. 2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 xml:space="preserve"> - </w:t>
            </w:r>
            <w:r w:rsidR="007B5A01" w:rsidRPr="007B5A01">
              <w:rPr>
                <w:sz w:val="22"/>
                <w:szCs w:val="22"/>
              </w:rPr>
              <w:t>wszystkie złożone wnioski o dopuszczenie do udziału</w:t>
            </w:r>
            <w:r>
              <w:rPr>
                <w:sz w:val="22"/>
                <w:szCs w:val="22"/>
              </w:rPr>
              <w:br/>
            </w:r>
            <w:r w:rsidR="007B5A01" w:rsidRPr="007B5A01">
              <w:rPr>
                <w:sz w:val="22"/>
                <w:szCs w:val="22"/>
              </w:rPr>
              <w:t>w postępowaniu albo oferty podlegały odrzuceniu</w:t>
            </w:r>
          </w:p>
          <w:p w:rsidR="007B5A01" w:rsidRDefault="007B5A01" w:rsidP="00D24DFC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:rsidR="007B5A01" w:rsidRPr="00EB1359" w:rsidRDefault="007B5A01" w:rsidP="00D24DFC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7B5A01">
              <w:rPr>
                <w:sz w:val="22"/>
                <w:szCs w:val="22"/>
              </w:rPr>
              <w:t>Brak ważnych ofert</w:t>
            </w:r>
          </w:p>
        </w:tc>
      </w:tr>
    </w:tbl>
    <w:p w:rsidR="00010B31" w:rsidRDefault="00010B31"/>
    <w:sectPr w:rsidR="00010B31" w:rsidSect="001A79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5A01" w:rsidRDefault="007B5A01" w:rsidP="007B5A01">
      <w:r>
        <w:separator/>
      </w:r>
    </w:p>
  </w:endnote>
  <w:endnote w:type="continuationSeparator" w:id="0">
    <w:p w:rsidR="007B5A01" w:rsidRDefault="007B5A01" w:rsidP="007B5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5A01" w:rsidRDefault="007B5A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5A01" w:rsidRDefault="007B5A0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5A01" w:rsidRDefault="007B5A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5A01" w:rsidRDefault="007B5A01" w:rsidP="007B5A01">
      <w:r>
        <w:separator/>
      </w:r>
    </w:p>
  </w:footnote>
  <w:footnote w:type="continuationSeparator" w:id="0">
    <w:p w:rsidR="007B5A01" w:rsidRDefault="007B5A01" w:rsidP="007B5A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5A01" w:rsidRDefault="007B5A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5A01" w:rsidRDefault="007B5A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5A01" w:rsidRDefault="007B5A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CCC"/>
    <w:rsid w:val="00010B31"/>
    <w:rsid w:val="00104963"/>
    <w:rsid w:val="00150F65"/>
    <w:rsid w:val="001A7942"/>
    <w:rsid w:val="002B5B03"/>
    <w:rsid w:val="003D3484"/>
    <w:rsid w:val="006A6CCC"/>
    <w:rsid w:val="007B5A01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8F3376"/>
  <w15:chartTrackingRefBased/>
  <w15:docId w15:val="{0494024D-4566-49D9-9AA6-5D77BD9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7B5A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B5A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364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3</cp:revision>
  <cp:lastPrinted>2022-01-28T08:18:00Z</cp:lastPrinted>
  <dcterms:created xsi:type="dcterms:W3CDTF">2022-01-28T08:18:00Z</dcterms:created>
  <dcterms:modified xsi:type="dcterms:W3CDTF">2022-02-01T12:17:00Z</dcterms:modified>
</cp:coreProperties>
</file>