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85B4E" w:rsidRPr="00985B4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04542" w:rsidRPr="00D52EEE" w:rsidRDefault="009475A8" w:rsidP="0060454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85B4E" w:rsidRPr="00985B4E">
        <w:rPr>
          <w:rFonts w:ascii="Arial" w:eastAsia="Times New Roman" w:hAnsi="Arial" w:cs="Arial"/>
          <w:b/>
          <w:sz w:val="20"/>
          <w:szCs w:val="20"/>
          <w:lang w:eastAsia="pl-PL"/>
        </w:rPr>
        <w:t>zakup napylarki wysokopróżniowej na potrzeby podniesienia kompetencji studentów Wydziału Inżynierii Materiałowej i Ceramiki podczas prowadzenia zajęć w ramach Projektu P.O.W.R.03.05.00-00-00-Z309/18 - KC-zp.272-44/22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604542"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04542" w:rsidRPr="00A529B6" w:rsidRDefault="00604542" w:rsidP="00604542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:rsidR="00604542" w:rsidRPr="00A529B6" w:rsidRDefault="00604542" w:rsidP="00604542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:rsidR="00604542" w:rsidRPr="00A529B6" w:rsidRDefault="00604542" w:rsidP="00604542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604542" w:rsidRPr="00A529B6" w:rsidRDefault="00604542" w:rsidP="006045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604542" w:rsidRPr="00A529B6" w:rsidRDefault="00604542" w:rsidP="006045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:rsidR="00604542" w:rsidRPr="00A529B6" w:rsidRDefault="00604542" w:rsidP="0060454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:rsidR="00604542" w:rsidRPr="00A529B6" w:rsidRDefault="00604542" w:rsidP="0060454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604542" w:rsidRPr="00A529B6" w:rsidRDefault="00604542" w:rsidP="006045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604542" w:rsidRPr="00A529B6" w:rsidRDefault="00604542" w:rsidP="0060454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:rsidR="00604542" w:rsidRPr="00A529B6" w:rsidRDefault="00604542" w:rsidP="00604542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:rsidR="005103B9" w:rsidRPr="009475A8" w:rsidRDefault="005103B9" w:rsidP="00604542">
      <w:pPr>
        <w:spacing w:after="0" w:line="360" w:lineRule="auto"/>
        <w:ind w:firstLine="708"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A53" w:rsidRDefault="00A57A53" w:rsidP="0038231F">
      <w:pPr>
        <w:spacing w:after="0" w:line="240" w:lineRule="auto"/>
      </w:pPr>
      <w:r>
        <w:separator/>
      </w:r>
    </w:p>
  </w:endnote>
  <w:endnote w:type="continuationSeparator" w:id="0">
    <w:p w:rsidR="00A57A53" w:rsidRDefault="00A57A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B4E" w:rsidRDefault="00985B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B4E" w:rsidRDefault="00985B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A53" w:rsidRDefault="00A57A53" w:rsidP="0038231F">
      <w:pPr>
        <w:spacing w:after="0" w:line="240" w:lineRule="auto"/>
      </w:pPr>
      <w:r>
        <w:separator/>
      </w:r>
    </w:p>
  </w:footnote>
  <w:footnote w:type="continuationSeparator" w:id="0">
    <w:p w:rsidR="00A57A53" w:rsidRDefault="00A57A53" w:rsidP="0038231F">
      <w:pPr>
        <w:spacing w:after="0" w:line="240" w:lineRule="auto"/>
      </w:pPr>
      <w:r>
        <w:continuationSeparator/>
      </w:r>
    </w:p>
  </w:footnote>
  <w:footnote w:id="1">
    <w:p w:rsidR="00604542" w:rsidRPr="0024624C" w:rsidRDefault="00604542" w:rsidP="006045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604542" w:rsidRPr="008D4C56" w:rsidRDefault="00604542" w:rsidP="0060454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B4E" w:rsidRDefault="00985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B4E" w:rsidRDefault="00643EC4">
    <w:pPr>
      <w:pStyle w:val="Nagwek"/>
    </w:pPr>
    <w:bookmarkStart w:id="0" w:name="_GoBack"/>
    <w:bookmarkEnd w:id="0"/>
    <w:r w:rsidRPr="006B5A5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5B4E" w:rsidRDefault="00985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A5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542"/>
    <w:rsid w:val="00634311"/>
    <w:rsid w:val="00641874"/>
    <w:rsid w:val="00643EC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5B4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A5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4C2E9DD-BC9E-4DB7-91C3-88C0C8BD7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3E8CB-26C7-4830-85C5-2FEFA009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2022-01-26T09:30:00Z</dcterms:created>
  <dcterms:modified xsi:type="dcterms:W3CDTF">2022-01-26T09:47:00Z</dcterms:modified>
</cp:coreProperties>
</file>