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222F92C" w14:textId="409BFDC8" w:rsidR="005741C5" w:rsidRPr="00AF550F" w:rsidRDefault="00941437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>
        <w:rPr>
          <w:b/>
        </w:rPr>
        <w:t>dostawa młynka kriogenicznego z wyposażeniem - KC-zp.272-38/22</w:t>
      </w:r>
      <w:r>
        <w:rPr>
          <w:b/>
        </w:rPr>
        <w:t xml:space="preserve"> </w:t>
      </w:r>
      <w:r w:rsidR="00144F57">
        <w:rPr>
          <w:rFonts w:ascii="Times New Roman" w:hAnsi="Times New Roman"/>
        </w:rPr>
        <w:t xml:space="preserve">- </w:t>
      </w:r>
      <w:r w:rsidR="005741C5"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>. Dz. U. z 20</w:t>
      </w:r>
      <w:r w:rsidR="00174946">
        <w:rPr>
          <w:rFonts w:ascii="Times New Roman" w:hAnsi="Times New Roman"/>
          <w:sz w:val="24"/>
          <w:szCs w:val="24"/>
        </w:rPr>
        <w:t>21</w:t>
      </w:r>
      <w:r w:rsidR="005741C5"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5C954D7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AB4D456" w14:textId="486CFC8F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634BD5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642C78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1F05F24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C5087" w14:textId="77777777" w:rsidR="006D0795" w:rsidRDefault="006D0795">
      <w:pPr>
        <w:spacing w:after="0" w:line="240" w:lineRule="auto"/>
      </w:pPr>
      <w:r>
        <w:separator/>
      </w:r>
    </w:p>
  </w:endnote>
  <w:endnote w:type="continuationSeparator" w:id="0">
    <w:p w14:paraId="34A900D1" w14:textId="77777777" w:rsidR="006D0795" w:rsidRDefault="006D0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94143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8269" w14:textId="77777777" w:rsidR="00336EEB" w:rsidRDefault="00941437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18FC632E" w:rsidR="00336EEB" w:rsidRDefault="00AD6B7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FA75B9" wp14:editId="5AFF8E2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E4C447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8F535" w14:textId="77777777" w:rsidR="00903726" w:rsidRDefault="0094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71191" w14:textId="77777777" w:rsidR="006D0795" w:rsidRDefault="006D0795">
      <w:pPr>
        <w:spacing w:after="0" w:line="240" w:lineRule="auto"/>
      </w:pPr>
      <w:r>
        <w:separator/>
      </w:r>
    </w:p>
  </w:footnote>
  <w:footnote w:type="continuationSeparator" w:id="0">
    <w:p w14:paraId="56794286" w14:textId="77777777" w:rsidR="006D0795" w:rsidRDefault="006D0795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4EB66" w14:textId="77777777" w:rsidR="00903726" w:rsidRDefault="009414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39CE" w14:textId="77777777" w:rsidR="00903726" w:rsidRDefault="009414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0DE2" w14:textId="77777777" w:rsidR="00903726" w:rsidRDefault="009414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6FC"/>
    <w:rsid w:val="00001C9E"/>
    <w:rsid w:val="000563B7"/>
    <w:rsid w:val="000E6C60"/>
    <w:rsid w:val="00144F57"/>
    <w:rsid w:val="00174946"/>
    <w:rsid w:val="001F4E82"/>
    <w:rsid w:val="0022168E"/>
    <w:rsid w:val="00237270"/>
    <w:rsid w:val="00285E58"/>
    <w:rsid w:val="003D1274"/>
    <w:rsid w:val="003E740A"/>
    <w:rsid w:val="00430A9F"/>
    <w:rsid w:val="00456B03"/>
    <w:rsid w:val="005056FC"/>
    <w:rsid w:val="005667CA"/>
    <w:rsid w:val="005741C5"/>
    <w:rsid w:val="005E5BD1"/>
    <w:rsid w:val="00623F70"/>
    <w:rsid w:val="00634BD5"/>
    <w:rsid w:val="006D0795"/>
    <w:rsid w:val="00927537"/>
    <w:rsid w:val="0093180B"/>
    <w:rsid w:val="00941437"/>
    <w:rsid w:val="00AD6B78"/>
    <w:rsid w:val="00B62B64"/>
    <w:rsid w:val="00BC579B"/>
    <w:rsid w:val="00D137A1"/>
    <w:rsid w:val="00D70839"/>
    <w:rsid w:val="00D743A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2022-01-20T10:02:00Z</dcterms:created>
  <dcterms:modified xsi:type="dcterms:W3CDTF">2022-01-20T10:02:00Z</dcterms:modified>
</cp:coreProperties>
</file>