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986BD" w14:textId="77777777" w:rsidR="00062178" w:rsidRPr="00E55427" w:rsidRDefault="00062178" w:rsidP="00062178">
      <w:pPr>
        <w:jc w:val="right"/>
        <w:rPr>
          <w:b/>
          <w:sz w:val="22"/>
          <w:szCs w:val="22"/>
          <w:lang w:val="pl-PL"/>
        </w:rPr>
      </w:pPr>
      <w:r w:rsidRPr="00E55427">
        <w:rPr>
          <w:b/>
          <w:sz w:val="22"/>
          <w:szCs w:val="22"/>
          <w:lang w:val="pl-PL"/>
        </w:rPr>
        <w:t>Załącznik nr 3</w:t>
      </w:r>
    </w:p>
    <w:p w14:paraId="72A2D21B" w14:textId="77777777" w:rsidR="00062178" w:rsidRPr="00E55427" w:rsidRDefault="00062178" w:rsidP="00062178">
      <w:pPr>
        <w:jc w:val="right"/>
        <w:rPr>
          <w:b/>
          <w:sz w:val="22"/>
          <w:szCs w:val="22"/>
          <w:lang w:val="pl-PL"/>
        </w:rPr>
      </w:pPr>
    </w:p>
    <w:p w14:paraId="6B6340A7" w14:textId="77777777" w:rsidR="00062178" w:rsidRPr="00E55427" w:rsidRDefault="00062178" w:rsidP="00062178">
      <w:pPr>
        <w:jc w:val="center"/>
        <w:rPr>
          <w:b/>
          <w:sz w:val="22"/>
          <w:szCs w:val="22"/>
          <w:lang w:val="pl-PL"/>
        </w:rPr>
      </w:pPr>
      <w:r w:rsidRPr="00E55427">
        <w:rPr>
          <w:b/>
          <w:sz w:val="22"/>
          <w:szCs w:val="22"/>
          <w:lang w:val="pl-PL"/>
        </w:rPr>
        <w:t>WZÓR UMOWY</w:t>
      </w:r>
    </w:p>
    <w:p w14:paraId="59B447C5" w14:textId="77777777" w:rsidR="00062178" w:rsidRPr="00E55427" w:rsidRDefault="00062178" w:rsidP="00062178">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4322934" w14:textId="77777777" w:rsidR="00062178" w:rsidRPr="00E55427" w:rsidRDefault="00062178" w:rsidP="00062178">
      <w:pPr>
        <w:jc w:val="center"/>
        <w:rPr>
          <w:b/>
          <w:sz w:val="22"/>
          <w:szCs w:val="22"/>
          <w:lang w:val="pl-PL"/>
        </w:rPr>
      </w:pPr>
    </w:p>
    <w:p w14:paraId="4363AB86"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w:t>
      </w:r>
      <w:r>
        <w:rPr>
          <w:rFonts w:ascii="Times New Roman" w:hAnsi="Times New Roman"/>
          <w:sz w:val="22"/>
          <w:szCs w:val="22"/>
        </w:rPr>
        <w:t xml:space="preserve">dniu …………… w </w:t>
      </w:r>
      <w:r w:rsidRPr="00E55427">
        <w:rPr>
          <w:rFonts w:ascii="Times New Roman" w:hAnsi="Times New Roman"/>
          <w:sz w:val="22"/>
          <w:szCs w:val="22"/>
        </w:rPr>
        <w:t xml:space="preserve">Krakowie w wyniku przeprowadzonego postępowania o zamówienie publiczne w trybie przetargu nieograniczonego </w:t>
      </w:r>
    </w:p>
    <w:p w14:paraId="61B8026D"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p>
    <w:p w14:paraId="6B420C20"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5FD8237B"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01D60944"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0B2E388B"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073BE0E1"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1F2EBA93"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5EB84F61" w14:textId="77777777" w:rsidR="00062178" w:rsidRPr="00E55427" w:rsidRDefault="00062178" w:rsidP="00062178">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5FCA151A"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698709E"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01254601"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DFB375C"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7987713A" w14:textId="77777777" w:rsidR="00062178" w:rsidRPr="00E55427" w:rsidRDefault="00062178" w:rsidP="00062178">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 xml:space="preserve">Przedmiotem niniejszej umowy jest </w:t>
      </w:r>
      <w:r w:rsidRPr="00BB5D98">
        <w:rPr>
          <w:rFonts w:ascii="Times New Roman" w:hAnsi="Times New Roman"/>
          <w:sz w:val="22"/>
          <w:szCs w:val="22"/>
        </w:rPr>
        <w:t>…………………………………………..</w:t>
      </w:r>
    </w:p>
    <w:p w14:paraId="5C0FBB3D" w14:textId="77777777" w:rsidR="00062178" w:rsidRPr="00B720F0" w:rsidRDefault="00062178" w:rsidP="00062178">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Szczegółowa specyfikacja sprzętu jest określona w Załączniku nr 1, który stanowi integralną część niniejszej umowy</w:t>
      </w:r>
      <w:r w:rsidRPr="00B720F0">
        <w:rPr>
          <w:rFonts w:ascii="Times New Roman" w:hAnsi="Times New Roman"/>
          <w:sz w:val="22"/>
          <w:szCs w:val="22"/>
        </w:rPr>
        <w:t>.</w:t>
      </w:r>
    </w:p>
    <w:p w14:paraId="628EEA73" w14:textId="77777777" w:rsidR="00062178" w:rsidRPr="008A1752" w:rsidRDefault="00062178" w:rsidP="00062178">
      <w:pPr>
        <w:pStyle w:val="Tekstpodstawowy"/>
        <w:spacing w:line="240" w:lineRule="auto"/>
        <w:ind w:right="-47"/>
        <w:jc w:val="center"/>
        <w:rPr>
          <w:rFonts w:ascii="Times New Roman" w:hAnsi="Times New Roman"/>
          <w:sz w:val="22"/>
          <w:szCs w:val="22"/>
        </w:rPr>
      </w:pPr>
      <w:r w:rsidRPr="008A1752">
        <w:rPr>
          <w:rFonts w:ascii="Times New Roman" w:hAnsi="Times New Roman"/>
          <w:sz w:val="22"/>
          <w:szCs w:val="22"/>
        </w:rPr>
        <w:t>§ 2</w:t>
      </w:r>
    </w:p>
    <w:p w14:paraId="1FC52F12" w14:textId="7F7965D0" w:rsidR="00062178" w:rsidRPr="008A1752" w:rsidRDefault="00062178" w:rsidP="00062178">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8A1752">
        <w:rPr>
          <w:rFonts w:ascii="Times New Roman" w:hAnsi="Times New Roman"/>
          <w:sz w:val="22"/>
          <w:szCs w:val="22"/>
        </w:rPr>
        <w:t>Sprzedawca zobowiązuje się dostarczyć i wnieść, sprzęt, dostarczyć wszystkie komponenty niezbędne do integracji, przeprowadzić prace montażowe i konfiguracyjne, o którym mowa w § 1 w terminie do ………… dni od daty podpisania umowy.</w:t>
      </w:r>
    </w:p>
    <w:p w14:paraId="52FD35B5" w14:textId="77777777" w:rsidR="00062178" w:rsidRPr="008A1752" w:rsidRDefault="00062178" w:rsidP="00062178">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8A1752">
        <w:rPr>
          <w:rFonts w:ascii="Times New Roman" w:hAnsi="Times New Roman"/>
          <w:sz w:val="22"/>
          <w:szCs w:val="22"/>
        </w:rPr>
        <w:t>Wydanie przedmiotu umowy Kupującemu winno nastąpić w miejscu wskazanym w pkt. 1  w godzinach uzgodnionych z Kupującym.</w:t>
      </w:r>
    </w:p>
    <w:p w14:paraId="0A247B30" w14:textId="77777777" w:rsidR="00062178" w:rsidRPr="008A1752" w:rsidRDefault="00062178" w:rsidP="00062178">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8A1752">
        <w:rPr>
          <w:rFonts w:ascii="Times New Roman" w:hAnsi="Times New Roman"/>
          <w:sz w:val="22"/>
          <w:szCs w:val="22"/>
        </w:rPr>
        <w:t xml:space="preserve">Sprzedawca zobowiązuje się przeprowadzić dokonać pierwsze uruchomienie w miejscu przeznaczenia sprzętu oraz prowadzi testy sprawnościowe jego działania. Sprzedawca wykona wszelkie ewentualne uaktualnienia systemowe i programowe po pierwszym uruchomieniu. </w:t>
      </w:r>
    </w:p>
    <w:p w14:paraId="3496A7FF" w14:textId="77777777" w:rsidR="00062178" w:rsidRPr="00E55427" w:rsidRDefault="00062178" w:rsidP="00062178">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12B7A706"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2A8F4C4D"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566EE583"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7767ADA0" w14:textId="77777777" w:rsidR="00062178" w:rsidRPr="00E55427" w:rsidRDefault="00062178" w:rsidP="0006217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5F7CC790"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5100C3A4"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55E4CBC"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DB2A030"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8B82DC0" w14:textId="77777777" w:rsidR="00062178" w:rsidRPr="00E55427" w:rsidRDefault="00062178" w:rsidP="00062178">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0CBFF033" w14:textId="77777777" w:rsidR="00062178" w:rsidRPr="00E55427" w:rsidRDefault="00062178" w:rsidP="00062178">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5</w:t>
      </w:r>
    </w:p>
    <w:p w14:paraId="3A6E9903"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w:t>
      </w:r>
      <w:r>
        <w:rPr>
          <w:rFonts w:ascii="Times New Roman" w:hAnsi="Times New Roman"/>
          <w:sz w:val="22"/>
          <w:szCs w:val="22"/>
        </w:rPr>
        <w:t> </w:t>
      </w:r>
      <w:r w:rsidRPr="00E55427">
        <w:rPr>
          <w:rFonts w:ascii="Times New Roman" w:hAnsi="Times New Roman"/>
          <w:sz w:val="22"/>
          <w:szCs w:val="22"/>
        </w:rPr>
        <w:t>formie kar umownych.</w:t>
      </w:r>
    </w:p>
    <w:p w14:paraId="3FF0E2AE"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1734F7D8" w14:textId="77777777" w:rsidR="00062178" w:rsidRPr="00E55427" w:rsidRDefault="00062178" w:rsidP="00062178">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6614C9A5" w14:textId="77777777" w:rsidR="00062178" w:rsidRPr="00E55427" w:rsidRDefault="00062178" w:rsidP="00062178">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4688B747" w14:textId="77777777" w:rsidR="00062178" w:rsidRPr="00E55427" w:rsidRDefault="00062178" w:rsidP="00062178">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05EBEDB2"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470A8368" w14:textId="77777777" w:rsidR="00062178" w:rsidRPr="00E55427" w:rsidRDefault="00062178" w:rsidP="00062178">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795FFA07"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7207E928" w14:textId="77777777" w:rsidR="00062178" w:rsidRPr="00E55427" w:rsidRDefault="00062178" w:rsidP="00062178">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488A53C"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6</w:t>
      </w:r>
    </w:p>
    <w:p w14:paraId="7937B274" w14:textId="77777777" w:rsidR="00062178" w:rsidRPr="00E55427" w:rsidRDefault="00062178" w:rsidP="00062178">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8C60D2A" w14:textId="77777777" w:rsidR="00062178" w:rsidRPr="00E55427" w:rsidRDefault="00062178" w:rsidP="00062178">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10F3FC5F" w14:textId="77777777" w:rsidR="00062178" w:rsidRPr="00E55427" w:rsidRDefault="00062178" w:rsidP="00062178">
      <w:pPr>
        <w:widowControl w:val="0"/>
        <w:ind w:left="426" w:hanging="426"/>
        <w:jc w:val="center"/>
        <w:outlineLvl w:val="0"/>
        <w:rPr>
          <w:sz w:val="22"/>
          <w:szCs w:val="22"/>
          <w:lang w:val="pl-PL"/>
        </w:rPr>
      </w:pPr>
      <w:r w:rsidRPr="00E55427">
        <w:rPr>
          <w:bCs/>
          <w:sz w:val="22"/>
          <w:szCs w:val="22"/>
          <w:lang w:val="pl-PL"/>
        </w:rPr>
        <w:t>§ 7</w:t>
      </w:r>
    </w:p>
    <w:p w14:paraId="7B258281"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690C7F54"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1F7DAC15"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333F710E"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3E0EE3E" w14:textId="77777777" w:rsidR="00062178" w:rsidRPr="00E55427" w:rsidRDefault="00062178" w:rsidP="00062178">
      <w:pPr>
        <w:pStyle w:val="Akapitzlist"/>
        <w:numPr>
          <w:ilvl w:val="0"/>
          <w:numId w:val="29"/>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Wykonawcy lub SWZ zasad wykonywania umowy tj. w szczególności w razie dostarczenia przez Wykonawcę urządzeń lub ich części nieodpowiadających treści umowy, samowolnej zmiany parametrów technicznych 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0720974B"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 xml:space="preserve">Wykonawcy nie przysługuje odszkodowanie z tytułu odstąpienia przez Zamawiającego od umowy z powodu okoliczności leżących po stronie Wykonawcy. </w:t>
      </w:r>
    </w:p>
    <w:p w14:paraId="0858D8C3"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53807360"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01D70F1B"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326B417F" w14:textId="77777777" w:rsidR="00062178" w:rsidRPr="00E55427" w:rsidRDefault="00062178" w:rsidP="00062178">
      <w:pPr>
        <w:widowControl w:val="0"/>
        <w:numPr>
          <w:ilvl w:val="0"/>
          <w:numId w:val="28"/>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57BC71F0"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lastRenderedPageBreak/>
        <w:t>§ 8</w:t>
      </w:r>
    </w:p>
    <w:p w14:paraId="736BFBFF" w14:textId="77777777" w:rsidR="00062178" w:rsidRPr="00E55427" w:rsidRDefault="00062178" w:rsidP="00062178">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oraz na dostarczone komponenty, przy czym uprawnienia z tytułu rękojmi nie zostają wyłączone. Okres gwarancji liczy się od daty podpisania bezusterkowego protokołu zdawczo-odbiorczego. </w:t>
      </w:r>
    </w:p>
    <w:p w14:paraId="10AF507D" w14:textId="77777777" w:rsidR="00062178" w:rsidRPr="00E55427" w:rsidRDefault="00062178" w:rsidP="00062178">
      <w:pPr>
        <w:numPr>
          <w:ilvl w:val="0"/>
          <w:numId w:val="20"/>
        </w:numPr>
        <w:ind w:left="284"/>
        <w:jc w:val="both"/>
        <w:rPr>
          <w:bCs/>
          <w:sz w:val="22"/>
          <w:szCs w:val="22"/>
          <w:lang w:val="pl-PL" w:eastAsia="en-US"/>
        </w:rPr>
      </w:pPr>
      <w:r w:rsidRPr="00E55427">
        <w:rPr>
          <w:sz w:val="22"/>
          <w:szCs w:val="22"/>
          <w:lang w:val="pl-PL"/>
        </w:rPr>
        <w:t>Serwis gwarancyjny urządzenia realizowany jest poprzez podmiot mający siedzibę na terenie UE</w:t>
      </w:r>
    </w:p>
    <w:p w14:paraId="30AF7FC9" w14:textId="77777777" w:rsidR="00062178" w:rsidRPr="00E55427" w:rsidRDefault="00062178" w:rsidP="00062178">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57C61A95"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65F6BACA"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61125373" w14:textId="77777777" w:rsidR="00062178" w:rsidRPr="00E55427" w:rsidRDefault="00062178" w:rsidP="00062178">
      <w:pPr>
        <w:numPr>
          <w:ilvl w:val="0"/>
          <w:numId w:val="20"/>
        </w:numPr>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17184409"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8F6DE45"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51B9BE1A" w14:textId="77777777" w:rsidR="00062178" w:rsidRPr="00E55427" w:rsidRDefault="00062178" w:rsidP="00062178">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5DBEDEC2" w14:textId="77777777" w:rsidR="00062178" w:rsidRPr="00E55427" w:rsidRDefault="00062178" w:rsidP="00062178">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74A738" w14:textId="77777777" w:rsidR="00062178" w:rsidRPr="00E55427" w:rsidRDefault="00062178" w:rsidP="00062178">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5C3FFB04" w14:textId="77777777" w:rsidR="00062178" w:rsidRPr="00E55427" w:rsidRDefault="00062178" w:rsidP="00062178">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1D8DA30B" w14:textId="77777777" w:rsidR="00062178" w:rsidRPr="00E55427" w:rsidRDefault="00062178" w:rsidP="00062178">
      <w:pPr>
        <w:numPr>
          <w:ilvl w:val="0"/>
          <w:numId w:val="20"/>
        </w:numPr>
        <w:ind w:left="284" w:right="-47"/>
        <w:jc w:val="both"/>
        <w:rPr>
          <w:sz w:val="22"/>
          <w:szCs w:val="22"/>
          <w:lang w:val="pl-PL"/>
        </w:rPr>
      </w:pPr>
      <w:r w:rsidRPr="00E5542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DB4A7A0" w14:textId="77777777" w:rsidR="00062178" w:rsidRPr="00E55427" w:rsidRDefault="00062178" w:rsidP="00062178">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768F7BAA" w14:textId="77777777" w:rsidR="00062178" w:rsidRPr="00E55427" w:rsidRDefault="00062178" w:rsidP="00062178">
      <w:pPr>
        <w:ind w:right="-47"/>
        <w:jc w:val="center"/>
        <w:rPr>
          <w:bCs/>
          <w:sz w:val="22"/>
          <w:szCs w:val="22"/>
        </w:rPr>
      </w:pPr>
      <w:r w:rsidRPr="00E55427">
        <w:rPr>
          <w:bCs/>
          <w:sz w:val="22"/>
          <w:szCs w:val="22"/>
        </w:rPr>
        <w:t>§ 9</w:t>
      </w:r>
    </w:p>
    <w:p w14:paraId="79882117"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766A64C4"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6AA8A551"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62DB06D7" w14:textId="77777777" w:rsidR="00062178" w:rsidRPr="00E55427" w:rsidRDefault="00062178" w:rsidP="00062178">
      <w:pPr>
        <w:numPr>
          <w:ilvl w:val="0"/>
          <w:numId w:val="31"/>
        </w:numPr>
        <w:suppressAutoHyphens/>
        <w:autoSpaceDN w:val="0"/>
        <w:jc w:val="both"/>
        <w:rPr>
          <w:color w:val="000000"/>
          <w:sz w:val="22"/>
          <w:szCs w:val="22"/>
          <w:lang w:val="pl-PL"/>
        </w:rPr>
      </w:pPr>
      <w:bookmarkStart w:id="0" w:name="_Hlk87256647"/>
      <w:r w:rsidRPr="00E55427">
        <w:rPr>
          <w:color w:val="000000"/>
          <w:sz w:val="22"/>
          <w:szCs w:val="22"/>
          <w:lang w:val="pl-PL"/>
        </w:rPr>
        <w:t xml:space="preserve">w zakresie zmiany terminu wykonania lub terminów pośrednich wskazanych w Umowie: </w:t>
      </w:r>
    </w:p>
    <w:p w14:paraId="07A24DF6" w14:textId="77777777" w:rsidR="00062178" w:rsidRPr="00E55427" w:rsidRDefault="00062178" w:rsidP="00062178">
      <w:pPr>
        <w:suppressAutoHyphens/>
        <w:autoSpaceDN w:val="0"/>
        <w:ind w:left="568"/>
        <w:jc w:val="both"/>
        <w:rPr>
          <w:color w:val="000000"/>
          <w:sz w:val="22"/>
          <w:szCs w:val="22"/>
          <w:lang w:val="pl-PL"/>
        </w:rPr>
      </w:pPr>
      <w:r w:rsidRPr="00E55427">
        <w:rPr>
          <w:color w:val="000000"/>
          <w:sz w:val="22"/>
          <w:szCs w:val="22"/>
          <w:lang w:val="pl-PL"/>
        </w:rPr>
        <w:t xml:space="preserve">a) z powodu przyczyn zewnętrznych niezależnych od Kupującego oraz Sprzedawcy, skutkujących niemożliwością realizacji przedmiotu Umowy, w szczególności z przyczyn </w:t>
      </w:r>
      <w:r w:rsidRPr="00E55427">
        <w:rPr>
          <w:color w:val="000000"/>
          <w:sz w:val="22"/>
          <w:szCs w:val="22"/>
          <w:lang w:val="pl-PL"/>
        </w:rPr>
        <w:lastRenderedPageBreak/>
        <w:t>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8958066" w14:textId="77777777" w:rsidR="00062178" w:rsidRPr="00E55427" w:rsidRDefault="00062178" w:rsidP="00062178">
      <w:pPr>
        <w:numPr>
          <w:ilvl w:val="0"/>
          <w:numId w:val="31"/>
        </w:numPr>
        <w:suppressAutoHyphens/>
        <w:autoSpaceDN w:val="0"/>
        <w:jc w:val="both"/>
        <w:rPr>
          <w:sz w:val="22"/>
          <w:szCs w:val="22"/>
          <w:lang w:val="pl-PL"/>
        </w:rPr>
      </w:pPr>
      <w:r w:rsidRPr="00E55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A6BC570" w14:textId="77777777" w:rsidR="00062178" w:rsidRPr="00E55427" w:rsidRDefault="00062178" w:rsidP="00062178">
      <w:pPr>
        <w:numPr>
          <w:ilvl w:val="0"/>
          <w:numId w:val="31"/>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3382213F" w14:textId="77777777" w:rsidR="00062178" w:rsidRPr="00E55427" w:rsidRDefault="00062178" w:rsidP="00062178">
      <w:pPr>
        <w:numPr>
          <w:ilvl w:val="0"/>
          <w:numId w:val="31"/>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22423346" w14:textId="77777777" w:rsidR="00062178" w:rsidRPr="00E55427" w:rsidRDefault="00062178" w:rsidP="00062178">
      <w:pPr>
        <w:numPr>
          <w:ilvl w:val="0"/>
          <w:numId w:val="31"/>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60B5BF8C"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78243C3" w14:textId="77777777" w:rsidR="00062178" w:rsidRPr="00E55427" w:rsidRDefault="00062178" w:rsidP="00062178">
      <w:pPr>
        <w:widowControl w:val="0"/>
        <w:numPr>
          <w:ilvl w:val="0"/>
          <w:numId w:val="30"/>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E55427">
        <w:rPr>
          <w:rFonts w:eastAsia="SimSun"/>
          <w:color w:val="000000"/>
          <w:kern w:val="2"/>
          <w:sz w:val="22"/>
          <w:szCs w:val="22"/>
          <w:lang w:val="pl-PL"/>
        </w:rPr>
        <w:t>administracyjno</w:t>
      </w:r>
      <w:proofErr w:type="spellEnd"/>
      <w:r w:rsidRPr="00E55427">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B6E6AE1" w14:textId="77777777" w:rsidR="00062178" w:rsidRPr="00E55427" w:rsidRDefault="00062178" w:rsidP="00062178">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760707D0"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6C39ABF"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C612C6">
        <w:rPr>
          <w:color w:val="000000"/>
          <w:kern w:val="2"/>
          <w:sz w:val="22"/>
          <w:szCs w:val="22"/>
          <w:lang w:val="pl-PL"/>
        </w:rPr>
        <w:t>7 dni</w:t>
      </w:r>
      <w:r w:rsidRPr="00E55427">
        <w:rPr>
          <w:color w:val="000000"/>
          <w:kern w:val="2"/>
          <w:sz w:val="22"/>
          <w:szCs w:val="22"/>
          <w:lang w:val="pl-PL"/>
        </w:rPr>
        <w:t xml:space="preserve"> od jej ustania.</w:t>
      </w:r>
    </w:p>
    <w:p w14:paraId="19143F52"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CDED87" w14:textId="77777777" w:rsidR="00062178" w:rsidRPr="00E55427" w:rsidRDefault="00062178" w:rsidP="00062178">
      <w:pPr>
        <w:numPr>
          <w:ilvl w:val="0"/>
          <w:numId w:val="32"/>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F1E2B7C"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1</w:t>
      </w:r>
    </w:p>
    <w:p w14:paraId="53770CE9"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Właściwym dla rozpoznania sporów wynikłych na tle realizacji niniejszej umowy jest sąd  właściwy dla siedziby Kupującego.</w:t>
      </w:r>
    </w:p>
    <w:p w14:paraId="193730D2"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2</w:t>
      </w:r>
    </w:p>
    <w:p w14:paraId="7558AA86"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592C665"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4AD20A4D"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76E1FE3E" w14:textId="77777777" w:rsidR="00062178" w:rsidRPr="00E55427" w:rsidRDefault="00062178" w:rsidP="00062178">
      <w:pPr>
        <w:pStyle w:val="NormalnyWeb"/>
        <w:spacing w:before="0" w:after="0"/>
        <w:ind w:left="284" w:hanging="284"/>
        <w:jc w:val="both"/>
        <w:rPr>
          <w:sz w:val="22"/>
          <w:szCs w:val="22"/>
        </w:rPr>
      </w:pPr>
      <w:r w:rsidRPr="00E55427">
        <w:rPr>
          <w:sz w:val="22"/>
          <w:szCs w:val="22"/>
        </w:rPr>
        <w:t xml:space="preserve">4. Wykonawca zobowiązuje się ujawnić powyższe informacje tylko tym pracownikom Wykonawcy, wobec których ujawnienie takie będzie uzasadnione zakresem, w którym wykonują przedmiot umowy. </w:t>
      </w:r>
    </w:p>
    <w:p w14:paraId="56E37B4C" w14:textId="77777777" w:rsidR="00062178" w:rsidRPr="00E55427" w:rsidRDefault="00062178" w:rsidP="00062178">
      <w:pPr>
        <w:pStyle w:val="NormalnyWeb"/>
        <w:spacing w:before="0" w:after="0"/>
        <w:ind w:left="284" w:hanging="284"/>
        <w:jc w:val="both"/>
        <w:rPr>
          <w:sz w:val="22"/>
          <w:szCs w:val="22"/>
        </w:rPr>
      </w:pPr>
      <w:r w:rsidRPr="00E55427">
        <w:rPr>
          <w:sz w:val="22"/>
          <w:szCs w:val="22"/>
        </w:rPr>
        <w:t>5. Powyższe przepisy nie będą miały zastosowania wobec informacji powszechnie znanych lub opublikowanych oraz w przypadku żądania ich ujawnienia przez uprawniony organ.</w:t>
      </w:r>
    </w:p>
    <w:p w14:paraId="6FFDE64D" w14:textId="77777777" w:rsidR="00062178" w:rsidRPr="00E55427" w:rsidRDefault="00062178" w:rsidP="00062178">
      <w:pPr>
        <w:pStyle w:val="Tekstpodstawowy"/>
        <w:spacing w:line="240" w:lineRule="auto"/>
        <w:ind w:right="-47"/>
        <w:jc w:val="center"/>
        <w:rPr>
          <w:rFonts w:ascii="Times New Roman" w:hAnsi="Times New Roman"/>
          <w:sz w:val="22"/>
          <w:szCs w:val="22"/>
        </w:rPr>
      </w:pPr>
    </w:p>
    <w:p w14:paraId="7A79140D"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3</w:t>
      </w:r>
    </w:p>
    <w:p w14:paraId="12032F23"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1F34014C" w14:textId="77777777" w:rsidR="00062178" w:rsidRPr="00E55427" w:rsidRDefault="00062178" w:rsidP="00062178">
      <w:pPr>
        <w:pStyle w:val="Tekstpodstawowy"/>
        <w:spacing w:line="240" w:lineRule="auto"/>
        <w:ind w:right="-47"/>
        <w:jc w:val="both"/>
        <w:rPr>
          <w:rFonts w:ascii="Times New Roman" w:hAnsi="Times New Roman"/>
          <w:sz w:val="22"/>
          <w:szCs w:val="22"/>
        </w:rPr>
      </w:pPr>
    </w:p>
    <w:p w14:paraId="29228133"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4</w:t>
      </w:r>
    </w:p>
    <w:p w14:paraId="2BC34B09" w14:textId="77777777" w:rsidR="00062178" w:rsidRPr="00E55427" w:rsidRDefault="00062178" w:rsidP="00062178">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7E225303" w14:textId="77777777" w:rsidR="00062178" w:rsidRPr="00E55427" w:rsidRDefault="00062178" w:rsidP="00062178">
      <w:pPr>
        <w:pStyle w:val="Tekstpodstawowy"/>
        <w:spacing w:line="240" w:lineRule="auto"/>
        <w:ind w:right="-47"/>
        <w:jc w:val="both"/>
        <w:rPr>
          <w:rFonts w:ascii="Times New Roman" w:hAnsi="Times New Roman"/>
          <w:sz w:val="22"/>
          <w:szCs w:val="22"/>
        </w:rPr>
      </w:pPr>
    </w:p>
    <w:p w14:paraId="05D78385" w14:textId="77777777" w:rsidR="00062178" w:rsidRPr="00E55427" w:rsidRDefault="00062178" w:rsidP="00062178">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Pr>
          <w:rFonts w:ascii="Times New Roman" w:hAnsi="Times New Roman"/>
          <w:sz w:val="22"/>
          <w:szCs w:val="22"/>
        </w:rPr>
        <w:t>5</w:t>
      </w:r>
    </w:p>
    <w:p w14:paraId="37DD284F" w14:textId="77777777" w:rsidR="00062178" w:rsidRPr="00E55427" w:rsidRDefault="00062178" w:rsidP="00062178">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3A6031DF" w14:textId="77777777" w:rsidR="00062178" w:rsidRPr="00E55427" w:rsidRDefault="00062178" w:rsidP="00062178">
      <w:pPr>
        <w:pStyle w:val="Tekstpodstawowy2"/>
        <w:spacing w:line="240" w:lineRule="auto"/>
        <w:ind w:right="-47"/>
        <w:rPr>
          <w:sz w:val="22"/>
          <w:szCs w:val="22"/>
        </w:rPr>
      </w:pPr>
    </w:p>
    <w:p w14:paraId="17660351" w14:textId="77777777" w:rsidR="00062178" w:rsidRPr="00E55427" w:rsidRDefault="00062178" w:rsidP="00062178">
      <w:pPr>
        <w:pStyle w:val="Tekstpodstawowy2"/>
        <w:spacing w:line="240" w:lineRule="auto"/>
        <w:ind w:right="-47"/>
        <w:rPr>
          <w:b/>
          <w:sz w:val="22"/>
          <w:szCs w:val="22"/>
        </w:rPr>
      </w:pPr>
      <w:r w:rsidRPr="00E55427">
        <w:rPr>
          <w:b/>
          <w:sz w:val="22"/>
          <w:szCs w:val="22"/>
        </w:rPr>
        <w:t xml:space="preserve">      Za Sprzedawcę                                                                                   Za Kupującego</w:t>
      </w:r>
    </w:p>
    <w:p w14:paraId="3F9A02F5" w14:textId="77777777" w:rsidR="00062178" w:rsidRPr="00E55427" w:rsidRDefault="00062178" w:rsidP="00062178">
      <w:pPr>
        <w:rPr>
          <w:sz w:val="22"/>
          <w:szCs w:val="22"/>
          <w:lang w:val="pl-PL"/>
        </w:rPr>
      </w:pPr>
    </w:p>
    <w:p w14:paraId="12704441" w14:textId="77777777" w:rsidR="00062178" w:rsidRPr="00E55427" w:rsidRDefault="00062178" w:rsidP="00062178">
      <w:pPr>
        <w:pStyle w:val="Zwykytekst"/>
        <w:rPr>
          <w:rFonts w:ascii="Times New Roman" w:hAnsi="Times New Roman" w:cs="Times New Roman"/>
          <w:sz w:val="22"/>
          <w:szCs w:val="22"/>
          <w:lang w:val="pl-PL"/>
        </w:rPr>
      </w:pPr>
    </w:p>
    <w:p w14:paraId="77F71D85" w14:textId="77777777" w:rsidR="00062178" w:rsidRPr="00E55427" w:rsidRDefault="00062178" w:rsidP="00062178">
      <w:pPr>
        <w:pStyle w:val="Zwykytekst"/>
        <w:rPr>
          <w:rFonts w:ascii="Times New Roman" w:hAnsi="Times New Roman" w:cs="Times New Roman"/>
          <w:sz w:val="22"/>
          <w:szCs w:val="22"/>
          <w:lang w:val="pl-PL"/>
        </w:rPr>
      </w:pPr>
    </w:p>
    <w:p w14:paraId="5E346216" w14:textId="77777777" w:rsidR="00062178" w:rsidRPr="00E55427" w:rsidRDefault="00062178" w:rsidP="00062178">
      <w:pPr>
        <w:pStyle w:val="Zwykytekst"/>
        <w:rPr>
          <w:rFonts w:ascii="Times New Roman" w:hAnsi="Times New Roman" w:cs="Times New Roman"/>
          <w:sz w:val="22"/>
          <w:szCs w:val="22"/>
          <w:lang w:val="pl-PL"/>
        </w:rPr>
      </w:pPr>
      <w:r w:rsidRPr="00E55427">
        <w:rPr>
          <w:rFonts w:ascii="Times New Roman" w:hAnsi="Times New Roman" w:cs="Times New Roman"/>
          <w:sz w:val="22"/>
          <w:szCs w:val="22"/>
          <w:lang w:val="pl-PL"/>
        </w:rPr>
        <w:t>....................................................................</w:t>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r>
      <w:r w:rsidRPr="00E55427">
        <w:rPr>
          <w:rFonts w:ascii="Times New Roman" w:hAnsi="Times New Roman" w:cs="Times New Roman"/>
          <w:sz w:val="22"/>
          <w:szCs w:val="22"/>
          <w:lang w:val="pl-PL"/>
        </w:rPr>
        <w:tab/>
        <w:t xml:space="preserve">     ....................................................................</w:t>
      </w:r>
    </w:p>
    <w:p w14:paraId="1AA3E00E" w14:textId="77777777" w:rsidR="00062178" w:rsidRPr="00E55427" w:rsidRDefault="00062178" w:rsidP="00062178">
      <w:pPr>
        <w:pStyle w:val="Zwykytekst"/>
        <w:tabs>
          <w:tab w:val="left" w:pos="7050"/>
        </w:tabs>
        <w:rPr>
          <w:rFonts w:ascii="Times New Roman" w:hAnsi="Times New Roman" w:cs="Times New Roman"/>
          <w:sz w:val="22"/>
          <w:szCs w:val="22"/>
          <w:lang w:val="pl-PL"/>
        </w:rPr>
      </w:pPr>
      <w:r w:rsidRPr="00E55427">
        <w:rPr>
          <w:rFonts w:ascii="Times New Roman" w:hAnsi="Times New Roman" w:cs="Times New Roman"/>
          <w:sz w:val="22"/>
          <w:szCs w:val="22"/>
          <w:lang w:val="pl-PL"/>
        </w:rPr>
        <w:t xml:space="preserve">                (data i podpis)</w:t>
      </w:r>
      <w:r w:rsidRPr="00E55427">
        <w:rPr>
          <w:rFonts w:ascii="Times New Roman" w:hAnsi="Times New Roman" w:cs="Times New Roman"/>
          <w:sz w:val="22"/>
          <w:szCs w:val="22"/>
          <w:lang w:val="pl-PL"/>
        </w:rPr>
        <w:tab/>
        <w:t>(data i podpis)</w:t>
      </w:r>
    </w:p>
    <w:p w14:paraId="1BD72871" w14:textId="77777777" w:rsidR="00062178" w:rsidRPr="00E55427" w:rsidRDefault="00062178" w:rsidP="00062178">
      <w:pPr>
        <w:pStyle w:val="Zwykytekst"/>
        <w:rPr>
          <w:rFonts w:ascii="Times New Roman" w:hAnsi="Times New Roman" w:cs="Times New Roman"/>
          <w:sz w:val="22"/>
          <w:szCs w:val="22"/>
          <w:lang w:val="pl-PL"/>
        </w:rPr>
      </w:pPr>
    </w:p>
    <w:p w14:paraId="28374919" w14:textId="77777777" w:rsidR="00062178" w:rsidRPr="00E55427" w:rsidRDefault="00062178" w:rsidP="00062178">
      <w:pPr>
        <w:pStyle w:val="Zwykytekst"/>
        <w:rPr>
          <w:rFonts w:ascii="Times New Roman" w:hAnsi="Times New Roman" w:cs="Times New Roman"/>
          <w:sz w:val="22"/>
          <w:szCs w:val="22"/>
          <w:lang w:val="pl-PL"/>
        </w:rPr>
      </w:pPr>
    </w:p>
    <w:p w14:paraId="6BFC19F3" w14:textId="77777777" w:rsidR="00062178" w:rsidRPr="00E55427" w:rsidRDefault="00062178" w:rsidP="00062178">
      <w:pPr>
        <w:pStyle w:val="Zwykytekst"/>
        <w:rPr>
          <w:rFonts w:ascii="Times New Roman" w:hAnsi="Times New Roman" w:cs="Times New Roman"/>
          <w:sz w:val="22"/>
          <w:szCs w:val="22"/>
          <w:lang w:val="pl-PL"/>
        </w:rPr>
      </w:pPr>
    </w:p>
    <w:p w14:paraId="417C5F43" w14:textId="77777777" w:rsidR="00062178" w:rsidRPr="00E55427" w:rsidRDefault="00062178" w:rsidP="00062178">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5B5F5B0A" w14:textId="77777777" w:rsidR="00062178" w:rsidRPr="00E55427" w:rsidRDefault="00062178" w:rsidP="00062178">
      <w:pPr>
        <w:rPr>
          <w:sz w:val="22"/>
          <w:szCs w:val="22"/>
        </w:rPr>
      </w:pPr>
    </w:p>
    <w:p w14:paraId="74347655" w14:textId="77777777" w:rsidR="00062178" w:rsidRPr="00E55427" w:rsidRDefault="00062178" w:rsidP="00062178">
      <w:pPr>
        <w:rPr>
          <w:sz w:val="22"/>
          <w:szCs w:val="22"/>
        </w:rPr>
      </w:pPr>
    </w:p>
    <w:p w14:paraId="72849629" w14:textId="77777777" w:rsidR="00496551" w:rsidRPr="00062178" w:rsidRDefault="00496551" w:rsidP="00062178"/>
    <w:sectPr w:rsidR="00496551" w:rsidRPr="0006217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A574E" w14:textId="77777777" w:rsidR="00167595" w:rsidRDefault="00167595">
      <w:r>
        <w:separator/>
      </w:r>
    </w:p>
  </w:endnote>
  <w:endnote w:type="continuationSeparator" w:id="0">
    <w:p w14:paraId="7E6C8DFF" w14:textId="77777777" w:rsidR="00167595" w:rsidRDefault="00167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6CC1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C0F81"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F9FB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6C3B0" w14:textId="77777777" w:rsidR="00167595" w:rsidRDefault="00167595">
      <w:r>
        <w:separator/>
      </w:r>
    </w:p>
  </w:footnote>
  <w:footnote w:type="continuationSeparator" w:id="0">
    <w:p w14:paraId="008C639F" w14:textId="77777777" w:rsidR="00167595" w:rsidRDefault="001675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3A77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91C11"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F57"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8"/>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7"/>
  </w:num>
  <w:num w:numId="13">
    <w:abstractNumId w:val="10"/>
  </w:num>
  <w:num w:numId="14">
    <w:abstractNumId w:val="30"/>
  </w:num>
  <w:num w:numId="15">
    <w:abstractNumId w:val="9"/>
  </w:num>
  <w:num w:numId="16">
    <w:abstractNumId w:val="6"/>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7595"/>
    <w:rsid w:val="000033EA"/>
    <w:rsid w:val="0002467C"/>
    <w:rsid w:val="00040A7A"/>
    <w:rsid w:val="00062178"/>
    <w:rsid w:val="000936CA"/>
    <w:rsid w:val="00097182"/>
    <w:rsid w:val="000B1A00"/>
    <w:rsid w:val="000C0F66"/>
    <w:rsid w:val="00167595"/>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A1752"/>
    <w:rsid w:val="008D3AF3"/>
    <w:rsid w:val="008E0730"/>
    <w:rsid w:val="0092337E"/>
    <w:rsid w:val="0092730E"/>
    <w:rsid w:val="009561DA"/>
    <w:rsid w:val="0098432D"/>
    <w:rsid w:val="00997B0E"/>
    <w:rsid w:val="009A694A"/>
    <w:rsid w:val="009A7064"/>
    <w:rsid w:val="009F7ECA"/>
    <w:rsid w:val="00A44BFA"/>
    <w:rsid w:val="00A57131"/>
    <w:rsid w:val="00A601F8"/>
    <w:rsid w:val="00A70EA7"/>
    <w:rsid w:val="00AA7F39"/>
    <w:rsid w:val="00AF7449"/>
    <w:rsid w:val="00BA1B11"/>
    <w:rsid w:val="00BD0C12"/>
    <w:rsid w:val="00BD5E3D"/>
    <w:rsid w:val="00C07E7C"/>
    <w:rsid w:val="00C12A61"/>
    <w:rsid w:val="00C14141"/>
    <w:rsid w:val="00C2196F"/>
    <w:rsid w:val="00C23E95"/>
    <w:rsid w:val="00C60D34"/>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52C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38F879"/>
  <w15:chartTrackingRefBased/>
  <w15:docId w15:val="{8E47A3CE-2ABD-43C2-8629-53756B16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217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062178"/>
    <w:pPr>
      <w:suppressAutoHyphens/>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2026</Words>
  <Characters>13653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2</cp:revision>
  <cp:lastPrinted>2022-01-19T09:22:00Z</cp:lastPrinted>
  <dcterms:created xsi:type="dcterms:W3CDTF">2022-01-19T09:22:00Z</dcterms:created>
  <dcterms:modified xsi:type="dcterms:W3CDTF">2022-01-19T09:22:00Z</dcterms:modified>
</cp:coreProperties>
</file>