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85B56F" w14:textId="19494524" w:rsidR="006A5DF1" w:rsidRDefault="00FB1625" w:rsidP="006A5DF1">
      <w:pPr>
        <w:spacing w:after="240"/>
        <w:jc w:val="right"/>
        <w:rPr>
          <w:sz w:val="22"/>
          <w:szCs w:val="22"/>
        </w:rPr>
      </w:pPr>
      <w:r w:rsidRPr="00FB162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9B1B3C">
        <w:rPr>
          <w:sz w:val="22"/>
          <w:szCs w:val="22"/>
        </w:rPr>
        <w:t>31.01.2022 r.</w:t>
      </w:r>
    </w:p>
    <w:p w14:paraId="3E8E4A5A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73C72F2A" w14:textId="77777777" w:rsidR="00FB1625" w:rsidRPr="00FB1625" w:rsidRDefault="00FB1625" w:rsidP="006A5DF1">
      <w:pPr>
        <w:rPr>
          <w:b/>
          <w:bCs/>
          <w:sz w:val="22"/>
          <w:szCs w:val="22"/>
        </w:rPr>
      </w:pPr>
      <w:r w:rsidRPr="00FB1625">
        <w:rPr>
          <w:b/>
          <w:bCs/>
          <w:sz w:val="22"/>
          <w:szCs w:val="22"/>
        </w:rPr>
        <w:t>Szpital Miejski Specjalistyczny</w:t>
      </w:r>
    </w:p>
    <w:p w14:paraId="3B69619C" w14:textId="77777777" w:rsidR="00FB1625" w:rsidRPr="00FB1625" w:rsidRDefault="00FB1625" w:rsidP="006A5DF1">
      <w:pPr>
        <w:rPr>
          <w:b/>
          <w:bCs/>
          <w:sz w:val="22"/>
          <w:szCs w:val="22"/>
        </w:rPr>
      </w:pPr>
      <w:r w:rsidRPr="00FB1625">
        <w:rPr>
          <w:b/>
          <w:bCs/>
          <w:sz w:val="22"/>
          <w:szCs w:val="22"/>
        </w:rPr>
        <w:t>im. Gabriela Narutowicza w Krakowie</w:t>
      </w:r>
    </w:p>
    <w:p w14:paraId="54D2612E" w14:textId="77777777" w:rsidR="006A5DF1" w:rsidRPr="00D91931" w:rsidRDefault="00FB1625" w:rsidP="006A5DF1">
      <w:pPr>
        <w:rPr>
          <w:b/>
          <w:bCs/>
          <w:sz w:val="22"/>
          <w:szCs w:val="22"/>
        </w:rPr>
      </w:pPr>
      <w:r w:rsidRPr="00FB1625">
        <w:rPr>
          <w:b/>
          <w:bCs/>
          <w:sz w:val="22"/>
          <w:szCs w:val="22"/>
        </w:rPr>
        <w:t>Dział Zamówień Publicznych i Umów</w:t>
      </w:r>
    </w:p>
    <w:p w14:paraId="25E714CD" w14:textId="77777777" w:rsidR="006A5DF1" w:rsidRPr="00BD5546" w:rsidRDefault="00FB1625" w:rsidP="006A5DF1">
      <w:pPr>
        <w:rPr>
          <w:sz w:val="22"/>
          <w:szCs w:val="22"/>
        </w:rPr>
      </w:pPr>
      <w:r w:rsidRPr="00FB1625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FB1625">
        <w:rPr>
          <w:sz w:val="22"/>
          <w:szCs w:val="22"/>
        </w:rPr>
        <w:t>35-37</w:t>
      </w:r>
    </w:p>
    <w:p w14:paraId="2D15D650" w14:textId="77777777" w:rsidR="006A5DF1" w:rsidRPr="00BD5546" w:rsidRDefault="00FB1625" w:rsidP="006A5DF1">
      <w:pPr>
        <w:rPr>
          <w:sz w:val="22"/>
          <w:szCs w:val="22"/>
        </w:rPr>
      </w:pPr>
      <w:r w:rsidRPr="00FB1625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FB1625">
        <w:rPr>
          <w:sz w:val="22"/>
          <w:szCs w:val="22"/>
        </w:rPr>
        <w:t>Kraków</w:t>
      </w:r>
    </w:p>
    <w:p w14:paraId="2A62760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561D12" w14:textId="4ED9CBB6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proofErr w:type="spellStart"/>
      <w:r w:rsidRPr="00BD5546">
        <w:rPr>
          <w:sz w:val="22"/>
          <w:szCs w:val="22"/>
        </w:rPr>
        <w:t>Pismo:</w:t>
      </w:r>
      <w:r w:rsidR="006029CC">
        <w:rPr>
          <w:b/>
          <w:bCs/>
          <w:sz w:val="22"/>
          <w:szCs w:val="22"/>
        </w:rPr>
        <w:t>ZP</w:t>
      </w:r>
      <w:proofErr w:type="spellEnd"/>
      <w:r w:rsidR="006029CC">
        <w:rPr>
          <w:b/>
          <w:bCs/>
          <w:sz w:val="22"/>
          <w:szCs w:val="22"/>
        </w:rPr>
        <w:t>/54/2021</w:t>
      </w:r>
      <w:r w:rsidRPr="00D91931">
        <w:rPr>
          <w:sz w:val="22"/>
          <w:szCs w:val="22"/>
        </w:rPr>
        <w:tab/>
        <w:t xml:space="preserve"> </w:t>
      </w:r>
    </w:p>
    <w:p w14:paraId="68A5F60E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DD71F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76A0CBC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8C5BCEA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ED2E28" w14:textId="0FC266FB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9B1B3C">
        <w:rPr>
          <w:rFonts w:ascii="Times New Roman" w:hAnsi="Times New Roman"/>
          <w:szCs w:val="28"/>
        </w:rPr>
        <w:t xml:space="preserve"> </w:t>
      </w:r>
      <w:r w:rsidR="006029CC">
        <w:rPr>
          <w:rFonts w:ascii="Times New Roman" w:hAnsi="Times New Roman"/>
          <w:szCs w:val="28"/>
        </w:rPr>
        <w:t>-</w:t>
      </w:r>
      <w:r w:rsidR="009B1B3C">
        <w:rPr>
          <w:rFonts w:ascii="Times New Roman" w:hAnsi="Times New Roman"/>
          <w:szCs w:val="28"/>
        </w:rPr>
        <w:t xml:space="preserve"> </w:t>
      </w:r>
      <w:bookmarkStart w:id="0" w:name="_GoBack"/>
      <w:bookmarkEnd w:id="0"/>
      <w:r w:rsidR="006029CC">
        <w:rPr>
          <w:rFonts w:ascii="Times New Roman" w:hAnsi="Times New Roman"/>
          <w:szCs w:val="28"/>
        </w:rPr>
        <w:t>6</w:t>
      </w:r>
    </w:p>
    <w:p w14:paraId="655F5ADA" w14:textId="77777777" w:rsidR="006029CC" w:rsidRDefault="00632C3C" w:rsidP="006029CC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B1625" w:rsidRPr="00FB1625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B1625" w:rsidRPr="00FB1625">
        <w:rPr>
          <w:b/>
          <w:bCs/>
          <w:sz w:val="22"/>
          <w:szCs w:val="22"/>
        </w:rPr>
        <w:t>Zakup i dostawa wyrobów medycznych III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B1625" w:rsidRPr="00FB1625">
        <w:rPr>
          <w:b/>
          <w:sz w:val="22"/>
          <w:szCs w:val="22"/>
        </w:rPr>
        <w:t>ZP/54/2021</w:t>
      </w:r>
      <w:r w:rsidRPr="006A5DF1">
        <w:rPr>
          <w:b/>
          <w:sz w:val="22"/>
          <w:szCs w:val="22"/>
        </w:rPr>
        <w:t>.</w:t>
      </w:r>
    </w:p>
    <w:p w14:paraId="75CDCE0D" w14:textId="3E4991B7" w:rsidR="0012774F" w:rsidRDefault="00520165" w:rsidP="006029CC">
      <w:pPr>
        <w:spacing w:line="276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FB1625" w:rsidRPr="00FB1625">
        <w:rPr>
          <w:sz w:val="22"/>
          <w:szCs w:val="22"/>
        </w:rPr>
        <w:t>(</w:t>
      </w:r>
      <w:proofErr w:type="spellStart"/>
      <w:r w:rsidR="00FB1625" w:rsidRPr="00FB1625">
        <w:rPr>
          <w:sz w:val="22"/>
          <w:szCs w:val="22"/>
        </w:rPr>
        <w:t>t.j</w:t>
      </w:r>
      <w:proofErr w:type="spellEnd"/>
      <w:r w:rsidR="00FB1625" w:rsidRPr="00FB1625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2768005C" w14:textId="77777777" w:rsidR="006029CC" w:rsidRPr="006A5DF1" w:rsidRDefault="006029CC" w:rsidP="006029CC">
      <w:pPr>
        <w:spacing w:line="276" w:lineRule="auto"/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B1625" w:rsidRPr="006A5DF1" w14:paraId="5B714A2A" w14:textId="77777777" w:rsidTr="00E5032C">
        <w:tc>
          <w:tcPr>
            <w:tcW w:w="9356" w:type="dxa"/>
            <w:shd w:val="clear" w:color="auto" w:fill="auto"/>
          </w:tcPr>
          <w:p w14:paraId="48E3A1AB" w14:textId="77777777" w:rsidR="00FB1625" w:rsidRPr="00FB1625" w:rsidRDefault="00FB1625" w:rsidP="006029CC">
            <w:pPr>
              <w:ind w:right="-72"/>
              <w:jc w:val="both"/>
              <w:rPr>
                <w:sz w:val="22"/>
                <w:szCs w:val="22"/>
              </w:rPr>
            </w:pPr>
            <w:r w:rsidRPr="00FB1625">
              <w:rPr>
                <w:sz w:val="22"/>
                <w:szCs w:val="22"/>
              </w:rPr>
              <w:t>Pytanie 1</w:t>
            </w:r>
          </w:p>
          <w:p w14:paraId="5FBE08F1" w14:textId="77777777" w:rsidR="00FB1625" w:rsidRPr="00FB1625" w:rsidRDefault="00FB1625" w:rsidP="006029CC">
            <w:pPr>
              <w:ind w:left="30" w:right="-72"/>
              <w:jc w:val="both"/>
              <w:rPr>
                <w:sz w:val="22"/>
                <w:szCs w:val="22"/>
              </w:rPr>
            </w:pPr>
            <w:r w:rsidRPr="00FB1625">
              <w:rPr>
                <w:sz w:val="22"/>
                <w:szCs w:val="22"/>
              </w:rPr>
              <w:t>Czy Zamawiający dopuści w pak. 21 w poz.1 siatki chirurgiczne :</w:t>
            </w:r>
          </w:p>
          <w:p w14:paraId="1869EE01" w14:textId="3A03F91B" w:rsidR="00FB1625" w:rsidRPr="00FB1625" w:rsidRDefault="006029CC" w:rsidP="006029CC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FB1625" w:rsidRPr="00FB1625">
              <w:rPr>
                <w:sz w:val="22"/>
                <w:szCs w:val="22"/>
              </w:rPr>
              <w:tab/>
              <w:t>gramatura siatki 50g/m2</w:t>
            </w:r>
          </w:p>
          <w:p w14:paraId="32DC57C8" w14:textId="33EFD2DA" w:rsidR="00FB1625" w:rsidRPr="00FB1625" w:rsidRDefault="006029CC" w:rsidP="006029CC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FB1625" w:rsidRPr="00FB1625">
              <w:rPr>
                <w:sz w:val="22"/>
                <w:szCs w:val="22"/>
              </w:rPr>
              <w:tab/>
              <w:t>grubość siatki 0,41 mm</w:t>
            </w:r>
          </w:p>
          <w:p w14:paraId="4A206F12" w14:textId="3BE2A986" w:rsidR="00FB1625" w:rsidRPr="00FB1625" w:rsidRDefault="006029CC" w:rsidP="006029CC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FB1625" w:rsidRPr="00FB1625">
              <w:rPr>
                <w:sz w:val="22"/>
                <w:szCs w:val="22"/>
              </w:rPr>
              <w:tab/>
              <w:t>wielkość porów 1x1,25 mm</w:t>
            </w:r>
          </w:p>
          <w:p w14:paraId="5951D017" w14:textId="4D3DBA71" w:rsidR="00FB1625" w:rsidRDefault="006029CC" w:rsidP="006029CC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FB1625" w:rsidRPr="00FB1625">
              <w:rPr>
                <w:sz w:val="22"/>
                <w:szCs w:val="22"/>
              </w:rPr>
              <w:tab/>
              <w:t>grubość pojedynczego włókna &lt; 0,10 mm? Reszta parametrów zgodnie z SWZ .</w:t>
            </w:r>
          </w:p>
          <w:p w14:paraId="15DB47C1" w14:textId="511BB9C1" w:rsidR="006029CC" w:rsidRDefault="006029CC" w:rsidP="006029C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</w:t>
            </w:r>
            <w:r w:rsidR="008B173C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:</w:t>
            </w:r>
            <w:r w:rsidR="008B173C">
              <w:rPr>
                <w:b/>
                <w:bCs/>
                <w:sz w:val="22"/>
                <w:szCs w:val="22"/>
              </w:rPr>
              <w:t>Zamawiający nie dopuszcza.</w:t>
            </w:r>
          </w:p>
          <w:p w14:paraId="2B13D530" w14:textId="77777777" w:rsidR="006029CC" w:rsidRPr="00FB1625" w:rsidRDefault="006029CC" w:rsidP="006029CC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174A2B57" w14:textId="77777777" w:rsidR="00FB1625" w:rsidRPr="00FB1625" w:rsidRDefault="00FB1625" w:rsidP="006029CC">
            <w:pPr>
              <w:ind w:right="-72"/>
              <w:jc w:val="both"/>
              <w:rPr>
                <w:sz w:val="22"/>
                <w:szCs w:val="22"/>
              </w:rPr>
            </w:pPr>
            <w:r w:rsidRPr="00FB1625">
              <w:rPr>
                <w:sz w:val="22"/>
                <w:szCs w:val="22"/>
              </w:rPr>
              <w:t>Pytanie 2</w:t>
            </w:r>
          </w:p>
          <w:p w14:paraId="136D7722" w14:textId="77777777" w:rsidR="00FB1625" w:rsidRPr="00FB1625" w:rsidRDefault="00FB1625" w:rsidP="006029CC">
            <w:pPr>
              <w:ind w:left="30" w:right="-72"/>
              <w:jc w:val="both"/>
              <w:rPr>
                <w:sz w:val="22"/>
                <w:szCs w:val="22"/>
              </w:rPr>
            </w:pPr>
            <w:r w:rsidRPr="00FB1625">
              <w:rPr>
                <w:sz w:val="22"/>
                <w:szCs w:val="22"/>
              </w:rPr>
              <w:t>Czy Zamawiający dopuści w pak. 21 w poz.1 siatki chirurgiczne o wymiarach :</w:t>
            </w:r>
          </w:p>
          <w:p w14:paraId="6980149D" w14:textId="33AF9655" w:rsidR="00FB1625" w:rsidRPr="00FB1625" w:rsidRDefault="006029CC" w:rsidP="006029CC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FB1625" w:rsidRPr="00FB1625">
              <w:rPr>
                <w:sz w:val="22"/>
                <w:szCs w:val="22"/>
              </w:rPr>
              <w:tab/>
              <w:t>15x15cm</w:t>
            </w:r>
          </w:p>
          <w:p w14:paraId="71A3ACE4" w14:textId="5CF44F50" w:rsidR="00FB1625" w:rsidRDefault="006029CC" w:rsidP="006029CC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="00FB1625" w:rsidRPr="00FB1625">
              <w:rPr>
                <w:sz w:val="22"/>
                <w:szCs w:val="22"/>
              </w:rPr>
              <w:tab/>
              <w:t>7,5x15cm ?</w:t>
            </w:r>
          </w:p>
          <w:p w14:paraId="3E20F864" w14:textId="35265286" w:rsidR="006029CC" w:rsidRDefault="006029CC" w:rsidP="006029CC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8B173C">
              <w:rPr>
                <w:b/>
                <w:bCs/>
                <w:sz w:val="22"/>
                <w:szCs w:val="22"/>
              </w:rPr>
              <w:t xml:space="preserve"> Dopuszcza się z zachowaniem pozostałych warunków SWZ.</w:t>
            </w:r>
          </w:p>
          <w:p w14:paraId="4AA391BC" w14:textId="77777777" w:rsidR="006029CC" w:rsidRPr="00FB1625" w:rsidRDefault="006029CC" w:rsidP="006029CC">
            <w:pPr>
              <w:ind w:left="30" w:right="-72"/>
              <w:jc w:val="both"/>
              <w:rPr>
                <w:sz w:val="22"/>
                <w:szCs w:val="22"/>
              </w:rPr>
            </w:pPr>
          </w:p>
          <w:p w14:paraId="2F2C8936" w14:textId="77777777" w:rsidR="00FB1625" w:rsidRPr="00FB1625" w:rsidRDefault="00FB1625" w:rsidP="006029CC">
            <w:pPr>
              <w:ind w:left="30" w:right="-72"/>
              <w:jc w:val="both"/>
              <w:rPr>
                <w:sz w:val="22"/>
                <w:szCs w:val="22"/>
              </w:rPr>
            </w:pPr>
            <w:r w:rsidRPr="00FB1625">
              <w:rPr>
                <w:sz w:val="22"/>
                <w:szCs w:val="22"/>
              </w:rPr>
              <w:t>Pakiet 12</w:t>
            </w:r>
          </w:p>
          <w:p w14:paraId="5A98A320" w14:textId="77777777" w:rsidR="00FB1625" w:rsidRPr="00FB1625" w:rsidRDefault="00FB1625" w:rsidP="006029CC">
            <w:pPr>
              <w:ind w:left="30" w:right="-72"/>
              <w:jc w:val="both"/>
              <w:rPr>
                <w:sz w:val="22"/>
                <w:szCs w:val="22"/>
              </w:rPr>
            </w:pPr>
            <w:r w:rsidRPr="00FB1625">
              <w:rPr>
                <w:sz w:val="22"/>
                <w:szCs w:val="22"/>
              </w:rPr>
              <w:t>Czy Zamawiający dopuści w pakiecie nr. 12 w poz. 2 żel o pojemności 12 ml?</w:t>
            </w:r>
          </w:p>
          <w:p w14:paraId="2CB6D98B" w14:textId="77777777" w:rsidR="00FB1625" w:rsidRPr="006A5DF1" w:rsidRDefault="00FB1625" w:rsidP="006029CC">
            <w:pPr>
              <w:ind w:left="30" w:right="-72"/>
              <w:jc w:val="both"/>
              <w:rPr>
                <w:sz w:val="22"/>
                <w:szCs w:val="22"/>
              </w:rPr>
            </w:pPr>
            <w:r w:rsidRPr="00FB1625">
              <w:rPr>
                <w:sz w:val="22"/>
                <w:szCs w:val="22"/>
              </w:rPr>
              <w:t>Reszta parametrów zgodnie z SWZ.</w:t>
            </w:r>
          </w:p>
          <w:p w14:paraId="753A5F92" w14:textId="1D182B5B" w:rsidR="00FB1625" w:rsidRPr="00FB1625" w:rsidRDefault="006029CC" w:rsidP="006029CC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8B173C">
              <w:rPr>
                <w:b/>
                <w:bCs/>
                <w:sz w:val="22"/>
                <w:szCs w:val="22"/>
              </w:rPr>
              <w:t xml:space="preserve"> Tak, Zamawiający dopuszcza.</w:t>
            </w:r>
          </w:p>
        </w:tc>
      </w:tr>
    </w:tbl>
    <w:p w14:paraId="24371D47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716AF579" w14:textId="38B05FB2" w:rsidR="006D4AB3" w:rsidRPr="006A5DF1" w:rsidRDefault="006029CC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14:paraId="2F580424" w14:textId="2D13DFC5" w:rsidR="006D4AB3" w:rsidRPr="006A5DF1" w:rsidRDefault="006029CC" w:rsidP="006029CC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</w:t>
      </w:r>
      <w:r w:rsidR="00FB1625" w:rsidRPr="00FB1625">
        <w:rPr>
          <w:sz w:val="22"/>
          <w:szCs w:val="22"/>
        </w:rPr>
        <w:t>Ewa</w:t>
      </w:r>
      <w:r w:rsidR="006D4AB3" w:rsidRPr="006A5DF1">
        <w:rPr>
          <w:sz w:val="22"/>
          <w:szCs w:val="22"/>
        </w:rPr>
        <w:t xml:space="preserve"> </w:t>
      </w:r>
      <w:proofErr w:type="spellStart"/>
      <w:r w:rsidR="00FB1625" w:rsidRPr="00FB1625">
        <w:rPr>
          <w:sz w:val="22"/>
          <w:szCs w:val="22"/>
        </w:rPr>
        <w:t>Deńca</w:t>
      </w:r>
      <w:proofErr w:type="spellEnd"/>
    </w:p>
    <w:sectPr w:rsidR="006D4AB3" w:rsidRPr="006A5DF1" w:rsidSect="009B1B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88735D" w14:textId="77777777" w:rsidR="006D0AFE" w:rsidRDefault="006D0AFE">
      <w:r>
        <w:separator/>
      </w:r>
    </w:p>
  </w:endnote>
  <w:endnote w:type="continuationSeparator" w:id="0">
    <w:p w14:paraId="6F218570" w14:textId="77777777" w:rsidR="006D0AFE" w:rsidRDefault="006D0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6910D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B8C86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A2F5B6" w14:textId="77777777" w:rsidR="006D4AB3" w:rsidRDefault="009B1B3C">
    <w:pPr>
      <w:pStyle w:val="Stopka"/>
      <w:tabs>
        <w:tab w:val="clear" w:pos="4536"/>
      </w:tabs>
      <w:jc w:val="center"/>
    </w:pPr>
    <w:r>
      <w:rPr>
        <w:noProof/>
      </w:rPr>
      <w:pict w14:anchorId="098D19A4">
        <v:line id="_x0000_s2049" style="position:absolute;left:0;text-align:left;z-index:251657728" from="-3.85pt,8.75pt" to="455.15pt,8.75pt"/>
      </w:pict>
    </w:r>
  </w:p>
  <w:p w14:paraId="2BB924C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E5B18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D8B80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C19980D" w14:textId="77777777" w:rsidR="006D4AB3" w:rsidRDefault="006D4AB3">
    <w:pPr>
      <w:pStyle w:val="Stopka"/>
      <w:tabs>
        <w:tab w:val="clear" w:pos="4536"/>
        <w:tab w:val="left" w:pos="6237"/>
      </w:tabs>
    </w:pPr>
  </w:p>
  <w:p w14:paraId="3CEAEF9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B1EE21" w14:textId="77777777" w:rsidR="006D0AFE" w:rsidRDefault="006D0AFE">
      <w:r>
        <w:separator/>
      </w:r>
    </w:p>
  </w:footnote>
  <w:footnote w:type="continuationSeparator" w:id="0">
    <w:p w14:paraId="02E1402A" w14:textId="77777777" w:rsidR="006D0AFE" w:rsidRDefault="006D0A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C62D83" w14:textId="77777777" w:rsidR="00FB1625" w:rsidRDefault="00FB16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667B04" w14:textId="77777777" w:rsidR="00FB1625" w:rsidRDefault="00FB16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5666AA" w14:textId="77777777" w:rsidR="00FB1625" w:rsidRDefault="00FB16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0AFE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029CC"/>
    <w:rsid w:val="00632C3C"/>
    <w:rsid w:val="00662BDB"/>
    <w:rsid w:val="006A5DF1"/>
    <w:rsid w:val="006B7198"/>
    <w:rsid w:val="006D0AFE"/>
    <w:rsid w:val="006D4AB3"/>
    <w:rsid w:val="006F3B81"/>
    <w:rsid w:val="007D7198"/>
    <w:rsid w:val="00870F9F"/>
    <w:rsid w:val="008804B6"/>
    <w:rsid w:val="00897AB0"/>
    <w:rsid w:val="008A3553"/>
    <w:rsid w:val="008B173C"/>
    <w:rsid w:val="00947A50"/>
    <w:rsid w:val="009B1B3C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B162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44FC083"/>
  <w15:chartTrackingRefBased/>
  <w15:docId w15:val="{D010D9DA-44C0-4BC8-B0A5-F2E4B01E3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196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5</cp:revision>
  <cp:lastPrinted>2022-01-31T10:52:00Z</cp:lastPrinted>
  <dcterms:created xsi:type="dcterms:W3CDTF">2022-01-12T08:01:00Z</dcterms:created>
  <dcterms:modified xsi:type="dcterms:W3CDTF">2022-01-31T10:52:00Z</dcterms:modified>
</cp:coreProperties>
</file>