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4E630" w14:textId="763539C0" w:rsidR="00604990" w:rsidRDefault="00604990" w:rsidP="0060499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KC-zp.272-36/22</w:t>
      </w:r>
    </w:p>
    <w:p w14:paraId="773F856B" w14:textId="77777777" w:rsidR="00604990" w:rsidRDefault="00604990" w:rsidP="00604990">
      <w:pPr>
        <w:pStyle w:val="Nagwek3"/>
        <w:ind w:left="0"/>
        <w:jc w:val="left"/>
        <w:rPr>
          <w:sz w:val="28"/>
        </w:rPr>
      </w:pPr>
    </w:p>
    <w:p w14:paraId="5AEE4CBC" w14:textId="77777777" w:rsidR="00604990" w:rsidRDefault="00604990" w:rsidP="006049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302B3AC" w14:textId="77777777" w:rsidR="00604990" w:rsidRDefault="00604990" w:rsidP="00604990">
      <w:pPr>
        <w:jc w:val="center"/>
        <w:rPr>
          <w:b/>
          <w:sz w:val="28"/>
          <w:szCs w:val="28"/>
        </w:rPr>
      </w:pPr>
    </w:p>
    <w:p w14:paraId="19B38C21" w14:textId="77777777" w:rsidR="00604990" w:rsidRDefault="00604990" w:rsidP="0060499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8137BC6" w14:textId="77777777" w:rsidR="00604990" w:rsidRDefault="00604990" w:rsidP="0060499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3E8024BC" w14:textId="77777777" w:rsidR="00604990" w:rsidRDefault="00604990" w:rsidP="0060499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50E16EA" w14:textId="77777777" w:rsidR="00604990" w:rsidRDefault="00604990" w:rsidP="0060499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1891E7F3" w14:textId="1E545D61" w:rsidR="00604990" w:rsidRDefault="0094485F" w:rsidP="006049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94485F">
        <w:rPr>
          <w:rFonts w:cs="Calibri"/>
          <w:b/>
        </w:rPr>
        <w:t>Dostawa wyposażenia</w:t>
      </w:r>
      <w:r w:rsidR="000A23DC">
        <w:rPr>
          <w:rFonts w:cs="Calibri"/>
          <w:b/>
        </w:rPr>
        <w:t xml:space="preserve"> laboratorium </w:t>
      </w:r>
      <w:r w:rsidRPr="0094485F">
        <w:rPr>
          <w:rFonts w:cs="Calibri"/>
          <w:b/>
        </w:rPr>
        <w:t>interfejsów (zestawu 13 okularów wirtualnej rzeczywistości z peryferiami</w:t>
      </w:r>
      <w:r w:rsidR="00C4799D">
        <w:rPr>
          <w:rFonts w:cs="Calibri"/>
          <w:b/>
        </w:rPr>
        <w:t>)</w:t>
      </w:r>
      <w:r w:rsidRPr="0094485F">
        <w:rPr>
          <w:rFonts w:cs="Calibri"/>
          <w:b/>
        </w:rPr>
        <w:t xml:space="preserve"> dla WH</w:t>
      </w:r>
      <w:r w:rsidR="00604990" w:rsidRPr="00135F54">
        <w:rPr>
          <w:rFonts w:cs="Calibri"/>
          <w:b/>
        </w:rPr>
        <w:t>- KC-zp.272-</w:t>
      </w:r>
      <w:r>
        <w:rPr>
          <w:rFonts w:cs="Calibri"/>
          <w:b/>
        </w:rPr>
        <w:t>36</w:t>
      </w:r>
      <w:r w:rsidR="00604990" w:rsidRPr="00135F54">
        <w:rPr>
          <w:rFonts w:cs="Calibri"/>
          <w:b/>
        </w:rPr>
        <w:t>/2</w:t>
      </w:r>
      <w:r w:rsidR="00604990">
        <w:rPr>
          <w:rFonts w:cs="Calibri"/>
          <w:b/>
        </w:rPr>
        <w:t>2</w:t>
      </w:r>
      <w:r w:rsidR="00604990">
        <w:rPr>
          <w:b/>
          <w:bCs/>
          <w:iCs/>
          <w:sz w:val="24"/>
          <w:szCs w:val="24"/>
        </w:rPr>
        <w:t xml:space="preserve">, </w:t>
      </w:r>
      <w:r w:rsidR="00604990">
        <w:rPr>
          <w:sz w:val="24"/>
          <w:szCs w:val="24"/>
        </w:rPr>
        <w:t xml:space="preserve">prowadzonego przez Akademię Górniczo-Hutniczą w Krakowie, </w:t>
      </w:r>
    </w:p>
    <w:p w14:paraId="307C200F" w14:textId="77777777" w:rsidR="00604990" w:rsidRDefault="00604990" w:rsidP="0060499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4E69D91" w14:textId="77777777" w:rsidR="00604990" w:rsidRDefault="00604990" w:rsidP="0060499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E378D68" w14:textId="77777777" w:rsidR="00604990" w:rsidRDefault="00604990" w:rsidP="0060499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4389E6D" w14:textId="77777777" w:rsidR="00604990" w:rsidRDefault="00604990" w:rsidP="0060499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B22BF06" w14:textId="77777777" w:rsidR="00604990" w:rsidRDefault="00604990" w:rsidP="0060499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F0713BC" w14:textId="77777777" w:rsidR="00604990" w:rsidRDefault="00604990" w:rsidP="0060499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D8CE2E0" w14:textId="77777777" w:rsidR="00604990" w:rsidRDefault="00604990" w:rsidP="0060499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0E85B1A" w14:textId="77777777" w:rsidR="00604990" w:rsidRDefault="00604990" w:rsidP="0060499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04990" w14:paraId="3909643A" w14:textId="77777777" w:rsidTr="008A0DB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BE956" w14:textId="77777777" w:rsidR="00604990" w:rsidRDefault="00604990" w:rsidP="008A0DBE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34982" w14:textId="77777777" w:rsidR="00604990" w:rsidRDefault="00604990" w:rsidP="008A0DBE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7BBB8" w14:textId="77777777" w:rsidR="00604990" w:rsidRDefault="00604990" w:rsidP="008A0DBE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604990" w14:paraId="1DDB79C9" w14:textId="77777777" w:rsidTr="008A0DB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6CB81" w14:textId="77777777" w:rsidR="00604990" w:rsidRDefault="00604990" w:rsidP="008A0DBE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E3CF" w14:textId="77777777" w:rsidR="00604990" w:rsidRDefault="00604990" w:rsidP="008A0DB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7523" w14:textId="77777777" w:rsidR="00604990" w:rsidRDefault="00604990" w:rsidP="008A0DBE">
            <w:pPr>
              <w:widowControl w:val="0"/>
              <w:spacing w:line="360" w:lineRule="auto"/>
              <w:jc w:val="both"/>
            </w:pPr>
          </w:p>
        </w:tc>
      </w:tr>
      <w:tr w:rsidR="00604990" w14:paraId="5E8F842E" w14:textId="77777777" w:rsidTr="008A0DB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BE519" w14:textId="77777777" w:rsidR="00604990" w:rsidRDefault="00604990" w:rsidP="008A0DBE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A01D" w14:textId="77777777" w:rsidR="00604990" w:rsidRDefault="00604990" w:rsidP="008A0DB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3C92" w14:textId="77777777" w:rsidR="00604990" w:rsidRDefault="00604990" w:rsidP="008A0DBE">
            <w:pPr>
              <w:widowControl w:val="0"/>
              <w:spacing w:line="360" w:lineRule="auto"/>
              <w:jc w:val="both"/>
            </w:pPr>
          </w:p>
        </w:tc>
      </w:tr>
      <w:tr w:rsidR="00604990" w14:paraId="08C7AA1C" w14:textId="77777777" w:rsidTr="008A0DB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EBC11" w14:textId="77777777" w:rsidR="00604990" w:rsidRDefault="00604990" w:rsidP="008A0DBE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AC79" w14:textId="77777777" w:rsidR="00604990" w:rsidRDefault="00604990" w:rsidP="008A0DB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5EB3" w14:textId="77777777" w:rsidR="00604990" w:rsidRDefault="00604990" w:rsidP="008A0DBE">
            <w:pPr>
              <w:widowControl w:val="0"/>
              <w:spacing w:line="360" w:lineRule="auto"/>
              <w:jc w:val="both"/>
            </w:pPr>
          </w:p>
        </w:tc>
      </w:tr>
    </w:tbl>
    <w:p w14:paraId="6ED5A6AC" w14:textId="77777777" w:rsidR="00604990" w:rsidRDefault="00604990" w:rsidP="00604990">
      <w:pPr>
        <w:widowControl w:val="0"/>
        <w:spacing w:line="360" w:lineRule="auto"/>
        <w:jc w:val="both"/>
      </w:pPr>
    </w:p>
    <w:p w14:paraId="1567FEA9" w14:textId="77777777" w:rsidR="00604990" w:rsidRDefault="00604990" w:rsidP="0060499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1A15BB5" w14:textId="77777777" w:rsidR="00604990" w:rsidRDefault="00604990" w:rsidP="0060499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3647FF14" w14:textId="77777777" w:rsidR="00604990" w:rsidRDefault="00604990" w:rsidP="0060499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3117152" w14:textId="77777777" w:rsidR="00604990" w:rsidRDefault="00604990" w:rsidP="0060499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F34FC1A" w14:textId="77777777" w:rsidR="00604990" w:rsidRDefault="00604990" w:rsidP="0060499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EB85CD2" w14:textId="77777777" w:rsidR="00604990" w:rsidRDefault="00604990" w:rsidP="0060499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1CDB9EF" w14:textId="77777777" w:rsidR="00604990" w:rsidRPr="00D82098" w:rsidRDefault="00604990" w:rsidP="0060499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sectPr w:rsidR="00604990" w:rsidRPr="00D82098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7BDEC" w14:textId="77777777" w:rsidR="00942298" w:rsidRDefault="00942298">
      <w:r>
        <w:separator/>
      </w:r>
    </w:p>
  </w:endnote>
  <w:endnote w:type="continuationSeparator" w:id="0">
    <w:p w14:paraId="25004EDC" w14:textId="77777777" w:rsidR="00942298" w:rsidRDefault="00942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7536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76F2E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067B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7E6B987" w14:textId="77777777" w:rsidR="00336EEB" w:rsidRDefault="00C4799D" w:rsidP="00336EEB">
    <w:pPr>
      <w:pStyle w:val="Stopka"/>
      <w:tabs>
        <w:tab w:val="clear" w:pos="4536"/>
      </w:tabs>
      <w:jc w:val="center"/>
    </w:pPr>
    <w:r>
      <w:rPr>
        <w:noProof/>
      </w:rPr>
      <w:pict w14:anchorId="2AE8B3BB">
        <v:line id="_x0000_s1025" style="position:absolute;left:0;text-align:left;z-index:251657728" from="-3.85pt,8.7pt" to="455.15pt,8.7pt"/>
      </w:pict>
    </w:r>
  </w:p>
  <w:p w14:paraId="6968742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A08C7" w14:textId="77777777" w:rsidR="00942298" w:rsidRDefault="00942298">
      <w:r>
        <w:separator/>
      </w:r>
    </w:p>
  </w:footnote>
  <w:footnote w:type="continuationSeparator" w:id="0">
    <w:p w14:paraId="4F508CBF" w14:textId="77777777" w:rsidR="00942298" w:rsidRDefault="00942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42B1D" w14:textId="77777777" w:rsidR="00C16C73" w:rsidRDefault="00C4799D" w:rsidP="00C16C73">
    <w:pPr>
      <w:pStyle w:val="Nagwek"/>
    </w:pPr>
    <w:r>
      <w:rPr>
        <w:noProof/>
      </w:rPr>
      <w:pict w14:anchorId="7C59D0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7D4976B3" w14:textId="77777777" w:rsidR="00CF36F1" w:rsidRDefault="00CF36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298"/>
    <w:rsid w:val="0000184A"/>
    <w:rsid w:val="00012997"/>
    <w:rsid w:val="000621A2"/>
    <w:rsid w:val="00075CEC"/>
    <w:rsid w:val="000A23D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4C86"/>
    <w:rsid w:val="00533E9F"/>
    <w:rsid w:val="00542D0B"/>
    <w:rsid w:val="0056132E"/>
    <w:rsid w:val="005A5013"/>
    <w:rsid w:val="005C0D5A"/>
    <w:rsid w:val="005C3627"/>
    <w:rsid w:val="00604990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42298"/>
    <w:rsid w:val="0094485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6C73"/>
    <w:rsid w:val="00C33407"/>
    <w:rsid w:val="00C4799D"/>
    <w:rsid w:val="00C527C7"/>
    <w:rsid w:val="00C606B9"/>
    <w:rsid w:val="00CB6204"/>
    <w:rsid w:val="00CC527A"/>
    <w:rsid w:val="00CF36F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D37D1"/>
  <w15:chartTrackingRefBased/>
  <w15:docId w15:val="{E34C4F1F-00C3-4BEB-BA77-F14BDF237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0499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604990"/>
    <w:rPr>
      <w:b/>
      <w:sz w:val="24"/>
    </w:rPr>
  </w:style>
  <w:style w:type="character" w:customStyle="1" w:styleId="NagwekZnak">
    <w:name w:val="Nagłówek Znak"/>
    <w:link w:val="Nagwek"/>
    <w:uiPriority w:val="99"/>
    <w:rsid w:val="00604990"/>
  </w:style>
  <w:style w:type="paragraph" w:styleId="Akapitzlist">
    <w:name w:val="List Paragraph"/>
    <w:basedOn w:val="Normalny"/>
    <w:uiPriority w:val="34"/>
    <w:qFormat/>
    <w:rsid w:val="0060499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2022-01-24T09:38:00Z</cp:lastPrinted>
  <dcterms:created xsi:type="dcterms:W3CDTF">2022-01-24T09:38:00Z</dcterms:created>
  <dcterms:modified xsi:type="dcterms:W3CDTF">2022-01-24T10:00:00Z</dcterms:modified>
</cp:coreProperties>
</file>