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2B831" w14:textId="58190DE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EE0EAD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59E3F6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2F3319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C1C89D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NAZWA WYKONAWCY:……………………………………………………………………..</w:t>
      </w:r>
    </w:p>
    <w:p w14:paraId="633A24AC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FORMA PROWADZONEJ DZIAŁALNOŚCI: .........................................................................</w:t>
      </w:r>
    </w:p>
    <w:p w14:paraId="489DBB11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ADRES:…………………………………………………………………………………………</w:t>
      </w:r>
    </w:p>
    <w:p w14:paraId="661E5A2F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POWIAT:…………………………………WOJEWÓDZTWO …………………………….....</w:t>
      </w:r>
    </w:p>
    <w:p w14:paraId="3576A334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47F0A">
        <w:rPr>
          <w:sz w:val="22"/>
          <w:szCs w:val="22"/>
          <w:lang w:val="de-DE"/>
        </w:rPr>
        <w:t>TEL.</w:t>
      </w:r>
      <w:r w:rsidRPr="00947F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35FCB79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47F0A">
        <w:rPr>
          <w:sz w:val="22"/>
          <w:szCs w:val="22"/>
          <w:lang w:val="de-DE"/>
        </w:rPr>
        <w:t xml:space="preserve">FAX </w:t>
      </w:r>
      <w:r w:rsidRPr="00947F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2D0DA2AC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47F0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F265F6C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  <w:lang w:val="de-DE"/>
        </w:rPr>
        <w:t xml:space="preserve">NIP…………………………………. </w:t>
      </w:r>
      <w:r w:rsidRPr="00947F0A">
        <w:rPr>
          <w:sz w:val="22"/>
          <w:szCs w:val="22"/>
        </w:rPr>
        <w:t>REGON:………………………………………………...</w:t>
      </w:r>
    </w:p>
    <w:p w14:paraId="7E27A240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BANK/ NR KONTA ……………………………………………………………………………</w:t>
      </w:r>
    </w:p>
    <w:p w14:paraId="5188605E" w14:textId="77777777" w:rsidR="008D2AB8" w:rsidRPr="00947F0A" w:rsidRDefault="008D2AB8" w:rsidP="008D2AB8">
      <w:pPr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Do: Nazwa i siedziba Zamawiającego:</w:t>
      </w:r>
    </w:p>
    <w:p w14:paraId="4890D5C0" w14:textId="6FB0B9F7" w:rsidR="00C06538" w:rsidRPr="00947F0A" w:rsidRDefault="00C06538" w:rsidP="008D2AB8">
      <w:pPr>
        <w:ind w:right="-110"/>
        <w:rPr>
          <w:b/>
          <w:sz w:val="22"/>
          <w:szCs w:val="22"/>
        </w:rPr>
      </w:pPr>
      <w:r w:rsidRPr="00947F0A">
        <w:rPr>
          <w:b/>
          <w:sz w:val="22"/>
          <w:szCs w:val="22"/>
        </w:rPr>
        <w:t xml:space="preserve">Akademia Górniczo </w:t>
      </w:r>
      <w:r w:rsidR="00BE0E5A" w:rsidRPr="00947F0A">
        <w:rPr>
          <w:b/>
          <w:sz w:val="22"/>
          <w:szCs w:val="22"/>
        </w:rPr>
        <w:t>–</w:t>
      </w:r>
      <w:r w:rsidRPr="00947F0A">
        <w:rPr>
          <w:b/>
          <w:sz w:val="22"/>
          <w:szCs w:val="22"/>
        </w:rPr>
        <w:t xml:space="preserve"> Hutnicza</w:t>
      </w:r>
      <w:r w:rsidR="00BE0E5A" w:rsidRPr="00947F0A">
        <w:rPr>
          <w:b/>
          <w:sz w:val="22"/>
          <w:szCs w:val="22"/>
        </w:rPr>
        <w:t xml:space="preserve"> </w:t>
      </w:r>
      <w:r w:rsidRPr="00947F0A">
        <w:rPr>
          <w:b/>
          <w:sz w:val="22"/>
          <w:szCs w:val="22"/>
        </w:rPr>
        <w:t>im. Stanisława Staszica w Krakowie</w:t>
      </w:r>
    </w:p>
    <w:p w14:paraId="77650EAC" w14:textId="77777777" w:rsidR="008D2AB8" w:rsidRPr="00947F0A" w:rsidRDefault="00C06538" w:rsidP="008D2AB8">
      <w:pPr>
        <w:ind w:right="-110"/>
        <w:rPr>
          <w:b/>
          <w:sz w:val="22"/>
          <w:szCs w:val="22"/>
        </w:rPr>
      </w:pPr>
      <w:r w:rsidRPr="00947F0A">
        <w:rPr>
          <w:b/>
          <w:sz w:val="22"/>
          <w:szCs w:val="22"/>
        </w:rPr>
        <w:t>Dział Zamówień Publicznych</w:t>
      </w:r>
      <w:r w:rsidR="008D2AB8" w:rsidRPr="00947F0A">
        <w:rPr>
          <w:b/>
          <w:sz w:val="22"/>
          <w:szCs w:val="22"/>
        </w:rPr>
        <w:t xml:space="preserve">  </w:t>
      </w:r>
    </w:p>
    <w:p w14:paraId="04F04208" w14:textId="1722728E" w:rsidR="008D2AB8" w:rsidRPr="00947F0A" w:rsidRDefault="00C06538" w:rsidP="006B0052">
      <w:pPr>
        <w:ind w:right="-110"/>
        <w:rPr>
          <w:b/>
          <w:sz w:val="22"/>
          <w:szCs w:val="22"/>
        </w:rPr>
      </w:pPr>
      <w:r w:rsidRPr="00947F0A">
        <w:rPr>
          <w:b/>
          <w:sz w:val="22"/>
          <w:szCs w:val="22"/>
        </w:rPr>
        <w:t>Al. Mickiewicza</w:t>
      </w:r>
      <w:r w:rsidR="008D2AB8" w:rsidRPr="00947F0A">
        <w:rPr>
          <w:b/>
          <w:sz w:val="22"/>
          <w:szCs w:val="22"/>
        </w:rPr>
        <w:t xml:space="preserve"> </w:t>
      </w:r>
      <w:r w:rsidRPr="00947F0A">
        <w:rPr>
          <w:b/>
          <w:sz w:val="22"/>
          <w:szCs w:val="22"/>
        </w:rPr>
        <w:t>30</w:t>
      </w:r>
      <w:r w:rsidR="006B0052" w:rsidRPr="00947F0A">
        <w:rPr>
          <w:b/>
          <w:sz w:val="22"/>
          <w:szCs w:val="22"/>
        </w:rPr>
        <w:t xml:space="preserve">, </w:t>
      </w:r>
      <w:r w:rsidRPr="00947F0A">
        <w:rPr>
          <w:b/>
          <w:sz w:val="22"/>
          <w:szCs w:val="22"/>
        </w:rPr>
        <w:t>30-059</w:t>
      </w:r>
      <w:r w:rsidR="008D2AB8" w:rsidRPr="00947F0A">
        <w:rPr>
          <w:b/>
          <w:sz w:val="22"/>
          <w:szCs w:val="22"/>
        </w:rPr>
        <w:t xml:space="preserve"> </w:t>
      </w:r>
      <w:r w:rsidRPr="00947F0A">
        <w:rPr>
          <w:b/>
          <w:sz w:val="22"/>
          <w:szCs w:val="22"/>
        </w:rPr>
        <w:t>Kraków</w:t>
      </w:r>
      <w:r w:rsidR="008D2AB8" w:rsidRPr="00947F0A">
        <w:rPr>
          <w:b/>
          <w:sz w:val="22"/>
          <w:szCs w:val="22"/>
        </w:rPr>
        <w:t xml:space="preserve">,  </w:t>
      </w:r>
    </w:p>
    <w:p w14:paraId="1021DC7D" w14:textId="77777777" w:rsidR="008D2AB8" w:rsidRPr="00947F0A" w:rsidRDefault="008D2AB8" w:rsidP="008D2AB8">
      <w:pPr>
        <w:ind w:firstLine="3969"/>
        <w:rPr>
          <w:b/>
          <w:sz w:val="22"/>
          <w:szCs w:val="22"/>
        </w:rPr>
      </w:pPr>
    </w:p>
    <w:p w14:paraId="6FE69181" w14:textId="3EBFC50A" w:rsidR="008D2AB8" w:rsidRDefault="008D2AB8" w:rsidP="00947F0A">
      <w:pPr>
        <w:widowControl w:val="0"/>
        <w:ind w:right="1"/>
        <w:jc w:val="both"/>
        <w:rPr>
          <w:sz w:val="22"/>
          <w:szCs w:val="22"/>
        </w:rPr>
      </w:pPr>
      <w:r w:rsidRPr="00947F0A">
        <w:rPr>
          <w:sz w:val="22"/>
          <w:szCs w:val="22"/>
        </w:rPr>
        <w:t xml:space="preserve">Przystępując do postępowania o udzielenie zamówienia publicznego, którego przedmiotem jest </w:t>
      </w:r>
      <w:r w:rsidR="00C06538" w:rsidRPr="00947F0A">
        <w:rPr>
          <w:b/>
          <w:sz w:val="22"/>
          <w:szCs w:val="22"/>
        </w:rPr>
        <w:t>dostawa zestawu specjalnego komputera stacjonarnego - stacji roboczej - KC-zp.272-25/22</w:t>
      </w:r>
      <w:r w:rsidRPr="00947F0A">
        <w:rPr>
          <w:b/>
          <w:sz w:val="22"/>
          <w:szCs w:val="22"/>
        </w:rPr>
        <w:t xml:space="preserve">, </w:t>
      </w:r>
      <w:r w:rsidRPr="00947F0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AFD16CA" w14:textId="2DD98349" w:rsidR="001D1083" w:rsidRPr="00776CDB" w:rsidRDefault="001D1083" w:rsidP="001D1083">
      <w:pPr>
        <w:widowControl w:val="0"/>
        <w:ind w:right="1"/>
        <w:rPr>
          <w:b/>
        </w:rPr>
      </w:pPr>
      <w:r w:rsidRPr="00776CDB">
        <w:rPr>
          <w:b/>
        </w:rPr>
        <w:t>Cena netto</w:t>
      </w:r>
      <w:r>
        <w:rPr>
          <w:b/>
        </w:rPr>
        <w:t xml:space="preserve"> za całość przedmiotu zamówienia</w:t>
      </w:r>
      <w:r w:rsidRPr="00776CDB">
        <w:rPr>
          <w:b/>
        </w:rPr>
        <w:t>:   ..........................................................PLN</w:t>
      </w:r>
    </w:p>
    <w:p w14:paraId="4A600073" w14:textId="77777777" w:rsidR="001D1083" w:rsidRPr="00776CDB" w:rsidRDefault="001D1083" w:rsidP="001D1083">
      <w:pPr>
        <w:widowControl w:val="0"/>
        <w:ind w:right="1"/>
        <w:rPr>
          <w:b/>
        </w:rPr>
      </w:pPr>
    </w:p>
    <w:p w14:paraId="5FFE170A" w14:textId="14BEFD85" w:rsidR="001D1083" w:rsidRPr="00776CDB" w:rsidRDefault="001D1083" w:rsidP="001D1083">
      <w:pPr>
        <w:widowControl w:val="0"/>
        <w:ind w:right="1"/>
        <w:rPr>
          <w:b/>
        </w:rPr>
      </w:pPr>
      <w:r w:rsidRPr="00776CDB">
        <w:rPr>
          <w:b/>
        </w:rPr>
        <w:t xml:space="preserve">Cena brutto </w:t>
      </w:r>
      <w:r>
        <w:rPr>
          <w:b/>
        </w:rPr>
        <w:t>za całość przedmiotu zamówienia</w:t>
      </w:r>
      <w:r w:rsidRPr="00776CDB">
        <w:rPr>
          <w:b/>
        </w:rPr>
        <w:t>:   ..........................................................PLN</w:t>
      </w:r>
    </w:p>
    <w:p w14:paraId="31C6BD9D" w14:textId="77777777" w:rsidR="001D1083" w:rsidRPr="00776CDB" w:rsidRDefault="001D1083" w:rsidP="001D1083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5C9AD48E" w14:textId="77777777" w:rsidR="001D1083" w:rsidRDefault="001D1083" w:rsidP="001D1083">
      <w:pPr>
        <w:pStyle w:val="Tekstpodstawowy"/>
        <w:spacing w:line="240" w:lineRule="auto"/>
      </w:pPr>
    </w:p>
    <w:p w14:paraId="306507DA" w14:textId="7E109115" w:rsidR="001D1083" w:rsidRPr="00776CDB" w:rsidRDefault="001D1083" w:rsidP="001D1083">
      <w:pPr>
        <w:pStyle w:val="Tekstpodstawowy"/>
        <w:spacing w:line="240" w:lineRule="auto"/>
      </w:pPr>
      <w:r w:rsidRPr="00776CDB">
        <w:t>Powyższa cena zawiera podatek VAT w wysokości .......... % tj.…………………….PLN</w:t>
      </w:r>
    </w:p>
    <w:p w14:paraId="45E6C0F0" w14:textId="77777777" w:rsidR="00C20CC2" w:rsidRDefault="00C20CC2" w:rsidP="00C20CC2">
      <w:pPr>
        <w:pStyle w:val="Tekstpodstawowy"/>
        <w:spacing w:line="240" w:lineRule="auto"/>
        <w:rPr>
          <w:sz w:val="22"/>
          <w:szCs w:val="22"/>
        </w:rPr>
      </w:pPr>
    </w:p>
    <w:p w14:paraId="17415BDB" w14:textId="2CB564BF" w:rsidR="00C20CC2" w:rsidRPr="00635684" w:rsidRDefault="00C20CC2" w:rsidP="00C20CC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Producent/model zaoferowanego urządzenia: …………………………………………</w:t>
      </w:r>
    </w:p>
    <w:p w14:paraId="59468A55" w14:textId="0FA5A640" w:rsidR="00775868" w:rsidRPr="00947F0A" w:rsidRDefault="00775868" w:rsidP="00947F0A">
      <w:pPr>
        <w:widowControl w:val="0"/>
        <w:ind w:right="1"/>
        <w:jc w:val="both"/>
        <w:rPr>
          <w:sz w:val="22"/>
          <w:szCs w:val="22"/>
        </w:rPr>
      </w:pPr>
    </w:p>
    <w:p w14:paraId="59E97D44" w14:textId="1971F3A8" w:rsidR="00B14FE1" w:rsidRDefault="00B14FE1" w:rsidP="00B14FE1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i/>
          <w:iCs/>
          <w:color w:val="000000"/>
          <w:sz w:val="22"/>
          <w:szCs w:val="22"/>
          <w:lang w:eastAsia="ar-SA"/>
        </w:rPr>
        <w:t xml:space="preserve">zestaw komputerowy </w:t>
      </w:r>
      <w:r w:rsidR="001D1083">
        <w:rPr>
          <w:b/>
          <w:i/>
          <w:iCs/>
          <w:color w:val="000000"/>
          <w:sz w:val="22"/>
          <w:szCs w:val="22"/>
          <w:lang w:eastAsia="ar-SA"/>
        </w:rPr>
        <w:t xml:space="preserve">(jednostka centralna + monitor)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A2D77BD" w14:textId="77777777" w:rsidR="00BE0E5A" w:rsidRDefault="00BE0E5A" w:rsidP="00947F0A">
      <w:pPr>
        <w:widowControl w:val="0"/>
        <w:ind w:right="1"/>
        <w:jc w:val="both"/>
        <w:rPr>
          <w:b/>
          <w:sz w:val="22"/>
          <w:szCs w:val="22"/>
        </w:rPr>
      </w:pPr>
    </w:p>
    <w:p w14:paraId="64003D64" w14:textId="00B11917" w:rsidR="00B14FE1" w:rsidRDefault="00B14FE1" w:rsidP="00947F0A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</w:t>
      </w:r>
      <w:r w:rsidR="00947F0A">
        <w:rPr>
          <w:b/>
          <w:bCs/>
          <w:sz w:val="22"/>
          <w:szCs w:val="22"/>
        </w:rPr>
        <w:t>……</w:t>
      </w:r>
      <w:r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  <w:r w:rsidR="00947F0A">
        <w:rPr>
          <w:b/>
          <w:bCs/>
          <w:sz w:val="22"/>
          <w:szCs w:val="22"/>
        </w:rPr>
        <w:t xml:space="preserve"> </w:t>
      </w:r>
      <w:r w:rsidR="00947F0A">
        <w:rPr>
          <w:sz w:val="22"/>
          <w:szCs w:val="22"/>
          <w:highlight w:val="yellow"/>
        </w:rPr>
        <w:t>(</w:t>
      </w:r>
      <w:r w:rsidR="00947F0A">
        <w:rPr>
          <w:i/>
          <w:sz w:val="22"/>
          <w:szCs w:val="22"/>
          <w:highlight w:val="yellow"/>
        </w:rPr>
        <w:t>kryterium oceny ofert)</w:t>
      </w:r>
    </w:p>
    <w:p w14:paraId="2DA393FF" w14:textId="77777777" w:rsidR="00947F0A" w:rsidRDefault="00947F0A" w:rsidP="00947F0A">
      <w:pPr>
        <w:widowControl w:val="0"/>
        <w:ind w:right="1"/>
        <w:jc w:val="both"/>
        <w:rPr>
          <w:b/>
          <w:sz w:val="22"/>
          <w:szCs w:val="22"/>
        </w:rPr>
      </w:pPr>
    </w:p>
    <w:p w14:paraId="7840011D" w14:textId="4D1EB21B" w:rsidR="00B14FE1" w:rsidRDefault="00B14FE1" w:rsidP="00947F0A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za całość przedmiotu zamówienia wynosi:</w:t>
      </w:r>
      <w:r>
        <w:rPr>
          <w:sz w:val="22"/>
          <w:szCs w:val="22"/>
        </w:rPr>
        <w:t xml:space="preserve"> </w:t>
      </w:r>
      <w:r w:rsidR="00947F0A">
        <w:rPr>
          <w:b/>
          <w:bCs/>
          <w:sz w:val="22"/>
          <w:szCs w:val="22"/>
        </w:rPr>
        <w:t>60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</w:p>
    <w:p w14:paraId="531BE1DE" w14:textId="77777777" w:rsidR="00947F0A" w:rsidRDefault="00947F0A" w:rsidP="00947F0A">
      <w:pPr>
        <w:tabs>
          <w:tab w:val="left" w:pos="426"/>
        </w:tabs>
        <w:jc w:val="both"/>
        <w:rPr>
          <w:sz w:val="22"/>
          <w:szCs w:val="22"/>
        </w:rPr>
      </w:pPr>
    </w:p>
    <w:p w14:paraId="4A77A2EE" w14:textId="77715D79" w:rsidR="00B14FE1" w:rsidRDefault="00B14FE1" w:rsidP="00947F0A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09DC0A7F" w14:textId="77777777" w:rsidR="00947F0A" w:rsidRDefault="00947F0A" w:rsidP="00947F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AB265CA" w14:textId="598B6C4C" w:rsidR="00B14FE1" w:rsidRDefault="00B14FE1" w:rsidP="00947F0A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4C6885C" w14:textId="5F6A08B6" w:rsidR="00947F0A" w:rsidRDefault="00947F0A" w:rsidP="00947F0A">
      <w:pPr>
        <w:tabs>
          <w:tab w:val="left" w:pos="426"/>
        </w:tabs>
        <w:jc w:val="both"/>
        <w:rPr>
          <w:sz w:val="22"/>
          <w:szCs w:val="22"/>
        </w:rPr>
      </w:pPr>
    </w:p>
    <w:p w14:paraId="0E08B45D" w14:textId="77777777" w:rsidR="00947F0A" w:rsidRDefault="00947F0A" w:rsidP="00947F0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EFBF952" w14:textId="77777777" w:rsidR="00947F0A" w:rsidRDefault="00947F0A" w:rsidP="00947F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03A44A6" w14:textId="7B3F1E0B" w:rsidR="001D1083" w:rsidRPr="001D1083" w:rsidRDefault="00947F0A" w:rsidP="001D108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66863CD" w14:textId="23DFADEE" w:rsidR="001D1083" w:rsidRPr="00C03BD7" w:rsidRDefault="001D1083" w:rsidP="009B23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C03BD7">
        <w:rPr>
          <w:color w:val="FF0000"/>
          <w:sz w:val="22"/>
          <w:szCs w:val="22"/>
        </w:rPr>
        <w:t>Oświadczam/y, iż oferowana stacja robocza</w:t>
      </w:r>
      <w:r w:rsidR="00C03BD7" w:rsidRPr="00C03BD7">
        <w:rPr>
          <w:color w:val="FF0000"/>
          <w:sz w:val="22"/>
          <w:szCs w:val="22"/>
        </w:rPr>
        <w:t xml:space="preserve"> i monitor</w:t>
      </w:r>
      <w:r w:rsidRPr="00C03BD7">
        <w:rPr>
          <w:color w:val="FF0000"/>
          <w:sz w:val="22"/>
          <w:szCs w:val="22"/>
        </w:rPr>
        <w:t xml:space="preserve"> posiada</w:t>
      </w:r>
      <w:r w:rsidR="00C03BD7" w:rsidRPr="00C03BD7">
        <w:rPr>
          <w:color w:val="FF0000"/>
          <w:sz w:val="22"/>
          <w:szCs w:val="22"/>
        </w:rPr>
        <w:t>ją</w:t>
      </w:r>
      <w:r w:rsidRPr="00C03BD7">
        <w:rPr>
          <w:color w:val="FF0000"/>
          <w:sz w:val="22"/>
          <w:szCs w:val="22"/>
        </w:rPr>
        <w:t xml:space="preserve"> deklarację zgodności CE </w:t>
      </w:r>
    </w:p>
    <w:p w14:paraId="414CA745" w14:textId="77777777" w:rsidR="009C273F" w:rsidRDefault="009C273F" w:rsidP="009C273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 komputerowy </w:t>
      </w:r>
      <w:r>
        <w:rPr>
          <w:b/>
          <w:color w:val="000000"/>
          <w:sz w:val="22"/>
          <w:szCs w:val="22"/>
          <w:lang w:eastAsia="ar-SA"/>
        </w:rPr>
        <w:br/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1CD33A2B" w14:textId="0C4BE517" w:rsidR="009C273F" w:rsidRPr="009C273F" w:rsidRDefault="009C273F" w:rsidP="009C273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 komputerowy </w:t>
      </w:r>
      <w:r>
        <w:rPr>
          <w:sz w:val="22"/>
          <w:szCs w:val="22"/>
        </w:rPr>
        <w:t xml:space="preserve">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35E6C7D1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8C7231" w14:textId="77777777" w:rsidR="00947F0A" w:rsidRDefault="00947F0A" w:rsidP="00947F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05B6C4" w14:textId="77777777" w:rsidR="00947F0A" w:rsidRDefault="00947F0A" w:rsidP="00947F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414582" w14:textId="77777777" w:rsidR="00947F0A" w:rsidRDefault="00947F0A" w:rsidP="00947F0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7F0A" w14:paraId="2EC67615" w14:textId="77777777" w:rsidTr="00947F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470EF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D3918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3C4375E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CEF55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47F0A" w14:paraId="3D8475CD" w14:textId="77777777" w:rsidTr="00947F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CD42E" w14:textId="77777777" w:rsidR="00947F0A" w:rsidRDefault="00947F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4A64E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CBDA7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47F0A" w14:paraId="7EDE9DC8" w14:textId="77777777" w:rsidTr="00947F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813EA" w14:textId="77777777" w:rsidR="00947F0A" w:rsidRDefault="00947F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0B4B3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115D0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D57FDF6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B6AD64" w14:textId="77777777" w:rsidR="00947F0A" w:rsidRDefault="00947F0A" w:rsidP="00947F0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226CC2A" w14:textId="77777777" w:rsidR="00947F0A" w:rsidRDefault="00947F0A" w:rsidP="00947F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5734464" w14:textId="77777777" w:rsidR="00947F0A" w:rsidRDefault="00947F0A" w:rsidP="00947F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213A811" w14:textId="77777777" w:rsidR="00947F0A" w:rsidRDefault="00947F0A" w:rsidP="00947F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2351B2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101D203" w14:textId="77777777" w:rsidR="00947F0A" w:rsidRDefault="00947F0A" w:rsidP="00947F0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E28757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66F1508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E86BAA3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1B2B3E4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FABFFE8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4852518" w14:textId="77777777" w:rsidR="00947F0A" w:rsidRDefault="00947F0A" w:rsidP="00947F0A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2ED044D" w14:textId="77777777" w:rsidR="00947F0A" w:rsidRDefault="00947F0A" w:rsidP="00947F0A"/>
    <w:p w14:paraId="79F7B195" w14:textId="77777777" w:rsidR="00FE545C" w:rsidRDefault="00FE545C" w:rsidP="00947F0A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6CCC7" w14:textId="77777777" w:rsidR="00D34C4E" w:rsidRDefault="00D34C4E">
      <w:r>
        <w:separator/>
      </w:r>
    </w:p>
  </w:endnote>
  <w:endnote w:type="continuationSeparator" w:id="0">
    <w:p w14:paraId="2B9D54DF" w14:textId="77777777" w:rsidR="00D34C4E" w:rsidRDefault="00D34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39E2" w14:textId="77777777" w:rsidR="00C06538" w:rsidRDefault="00C065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AAE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FCAE5" w14:textId="77777777" w:rsidR="00C06538" w:rsidRDefault="00C06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E61A2" w14:textId="77777777" w:rsidR="00D34C4E" w:rsidRDefault="00D34C4E">
      <w:r>
        <w:separator/>
      </w:r>
    </w:p>
  </w:footnote>
  <w:footnote w:type="continuationSeparator" w:id="0">
    <w:p w14:paraId="791A2836" w14:textId="77777777" w:rsidR="00D34C4E" w:rsidRDefault="00D34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4CFCD" w14:textId="77777777" w:rsidR="00C06538" w:rsidRDefault="00C06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748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2132E" w14:textId="77777777" w:rsidR="00C06538" w:rsidRDefault="00C06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A4E47"/>
    <w:multiLevelType w:val="hybridMultilevel"/>
    <w:tmpl w:val="9DAC6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C4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1083"/>
    <w:rsid w:val="001D4612"/>
    <w:rsid w:val="00207E98"/>
    <w:rsid w:val="002723B0"/>
    <w:rsid w:val="00281725"/>
    <w:rsid w:val="00315A4A"/>
    <w:rsid w:val="0034326D"/>
    <w:rsid w:val="00412FC4"/>
    <w:rsid w:val="00455EBD"/>
    <w:rsid w:val="004B7300"/>
    <w:rsid w:val="004C39BE"/>
    <w:rsid w:val="004C6753"/>
    <w:rsid w:val="00595C87"/>
    <w:rsid w:val="005D2C65"/>
    <w:rsid w:val="005E6D94"/>
    <w:rsid w:val="0063384F"/>
    <w:rsid w:val="00643C6F"/>
    <w:rsid w:val="00646202"/>
    <w:rsid w:val="0065290F"/>
    <w:rsid w:val="006546E2"/>
    <w:rsid w:val="006815F6"/>
    <w:rsid w:val="006B0052"/>
    <w:rsid w:val="007748F0"/>
    <w:rsid w:val="00775868"/>
    <w:rsid w:val="007A4321"/>
    <w:rsid w:val="00833933"/>
    <w:rsid w:val="00853083"/>
    <w:rsid w:val="008B2F0C"/>
    <w:rsid w:val="008B4928"/>
    <w:rsid w:val="008D2AB8"/>
    <w:rsid w:val="008F1C66"/>
    <w:rsid w:val="00945106"/>
    <w:rsid w:val="00947F0A"/>
    <w:rsid w:val="00970FE4"/>
    <w:rsid w:val="009C273F"/>
    <w:rsid w:val="00A0022B"/>
    <w:rsid w:val="00A346FE"/>
    <w:rsid w:val="00A47B4D"/>
    <w:rsid w:val="00A83018"/>
    <w:rsid w:val="00B14FE1"/>
    <w:rsid w:val="00B774DC"/>
    <w:rsid w:val="00BE0E5A"/>
    <w:rsid w:val="00C03BD7"/>
    <w:rsid w:val="00C06538"/>
    <w:rsid w:val="00C20CC2"/>
    <w:rsid w:val="00C969A6"/>
    <w:rsid w:val="00CA7D36"/>
    <w:rsid w:val="00D24208"/>
    <w:rsid w:val="00D34C4E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A6186"/>
  <w15:chartTrackingRefBased/>
  <w15:docId w15:val="{8997FFEB-86FD-4AF9-A161-63D0A66F0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665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2022-01-20T10:28:00Z</dcterms:created>
  <dcterms:modified xsi:type="dcterms:W3CDTF">2022-01-20T10:28:00Z</dcterms:modified>
</cp:coreProperties>
</file>