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EBC9A" w14:textId="2BD048F2" w:rsidR="0087439D" w:rsidRDefault="0087439D" w:rsidP="0087439D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1</w:t>
      </w:r>
      <w:r>
        <w:rPr>
          <w:b/>
          <w:sz w:val="24"/>
        </w:rPr>
        <w:t>1/2</w:t>
      </w:r>
      <w:r>
        <w:rPr>
          <w:b/>
          <w:sz w:val="24"/>
        </w:rPr>
        <w:t>2</w:t>
      </w:r>
    </w:p>
    <w:p w14:paraId="19664301" w14:textId="77777777" w:rsidR="0087439D" w:rsidRDefault="0087439D" w:rsidP="0087439D">
      <w:pPr>
        <w:pStyle w:val="Nagwek3"/>
        <w:ind w:left="0"/>
        <w:jc w:val="left"/>
        <w:rPr>
          <w:sz w:val="28"/>
        </w:rPr>
      </w:pPr>
    </w:p>
    <w:p w14:paraId="032535CA" w14:textId="77777777" w:rsidR="0087439D" w:rsidRDefault="0087439D" w:rsidP="008743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58D313E" w14:textId="77777777" w:rsidR="0087439D" w:rsidRDefault="0087439D" w:rsidP="0087439D">
      <w:pPr>
        <w:jc w:val="center"/>
        <w:rPr>
          <w:b/>
          <w:sz w:val="28"/>
          <w:szCs w:val="28"/>
        </w:rPr>
      </w:pPr>
    </w:p>
    <w:p w14:paraId="54A6ED78" w14:textId="77777777" w:rsidR="0087439D" w:rsidRDefault="0087439D" w:rsidP="0087439D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2F0EC30" w14:textId="77777777" w:rsidR="0087439D" w:rsidRDefault="0087439D" w:rsidP="0087439D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FA1ADE1" w14:textId="77777777" w:rsidR="0087439D" w:rsidRDefault="0087439D" w:rsidP="0087439D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8984C4E" w14:textId="77777777" w:rsidR="0087439D" w:rsidRDefault="0087439D" w:rsidP="0087439D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15B435B0" w14:textId="3A355DA7" w:rsidR="0087439D" w:rsidRDefault="0087439D" w:rsidP="0087439D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135F54">
        <w:rPr>
          <w:rFonts w:cs="Calibri"/>
          <w:b/>
        </w:rPr>
        <w:t xml:space="preserve">Dostawę </w:t>
      </w:r>
      <w:r>
        <w:rPr>
          <w:rFonts w:cs="Calibri"/>
          <w:b/>
        </w:rPr>
        <w:t>komputerów przenośnych</w:t>
      </w:r>
      <w:r w:rsidRPr="00135F54">
        <w:rPr>
          <w:rFonts w:cs="Calibri"/>
          <w:b/>
        </w:rPr>
        <w:t xml:space="preserve"> dla </w:t>
      </w:r>
      <w:proofErr w:type="spellStart"/>
      <w:r w:rsidRPr="00135F54">
        <w:rPr>
          <w:rFonts w:cs="Calibri"/>
          <w:b/>
        </w:rPr>
        <w:t>W</w:t>
      </w:r>
      <w:r>
        <w:rPr>
          <w:rFonts w:cs="Calibri"/>
          <w:b/>
        </w:rPr>
        <w:t>GGiIŚ</w:t>
      </w:r>
      <w:proofErr w:type="spellEnd"/>
      <w:r w:rsidRPr="00135F54">
        <w:rPr>
          <w:rFonts w:cs="Calibri"/>
          <w:b/>
        </w:rPr>
        <w:t xml:space="preserve"> - KC-zp.272-</w:t>
      </w:r>
      <w:r>
        <w:rPr>
          <w:rFonts w:cs="Calibri"/>
          <w:b/>
        </w:rPr>
        <w:t>1</w:t>
      </w:r>
      <w:r>
        <w:rPr>
          <w:rFonts w:cs="Calibri"/>
          <w:b/>
        </w:rPr>
        <w:t>1</w:t>
      </w:r>
      <w:r w:rsidRPr="00135F54">
        <w:rPr>
          <w:rFonts w:cs="Calibri"/>
          <w:b/>
        </w:rPr>
        <w:t>/2</w:t>
      </w:r>
      <w:r>
        <w:rPr>
          <w:rFonts w:cs="Calibri"/>
          <w:b/>
        </w:rPr>
        <w:t>2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3D7C6340" w14:textId="77777777" w:rsidR="0087439D" w:rsidRDefault="0087439D" w:rsidP="0087439D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7F85E92" w14:textId="77777777" w:rsidR="0087439D" w:rsidRDefault="0087439D" w:rsidP="0087439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E50FC74" w14:textId="77777777" w:rsidR="0087439D" w:rsidRDefault="0087439D" w:rsidP="0087439D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3F1B9D1" w14:textId="77777777" w:rsidR="0087439D" w:rsidRDefault="0087439D" w:rsidP="0087439D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B72724D" w14:textId="77777777" w:rsidR="0087439D" w:rsidRDefault="0087439D" w:rsidP="0087439D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6097B29C" w14:textId="77777777" w:rsidR="0087439D" w:rsidRDefault="0087439D" w:rsidP="0087439D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36AC052E" w14:textId="77777777" w:rsidR="0087439D" w:rsidRDefault="0087439D" w:rsidP="0087439D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04F8EE1" w14:textId="77777777" w:rsidR="0087439D" w:rsidRDefault="0087439D" w:rsidP="0087439D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7439D" w14:paraId="1AAA34A6" w14:textId="77777777" w:rsidTr="0064389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90710" w14:textId="77777777" w:rsidR="0087439D" w:rsidRDefault="0087439D" w:rsidP="00643895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0A291" w14:textId="77777777" w:rsidR="0087439D" w:rsidRDefault="0087439D" w:rsidP="00643895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96DE8" w14:textId="77777777" w:rsidR="0087439D" w:rsidRDefault="0087439D" w:rsidP="00643895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87439D" w14:paraId="621D04E7" w14:textId="77777777" w:rsidTr="0064389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29634" w14:textId="77777777" w:rsidR="0087439D" w:rsidRDefault="0087439D" w:rsidP="00643895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10D2" w14:textId="77777777" w:rsidR="0087439D" w:rsidRDefault="0087439D" w:rsidP="0064389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3084" w14:textId="77777777" w:rsidR="0087439D" w:rsidRDefault="0087439D" w:rsidP="00643895">
            <w:pPr>
              <w:widowControl w:val="0"/>
              <w:spacing w:line="360" w:lineRule="auto"/>
              <w:jc w:val="both"/>
            </w:pPr>
          </w:p>
        </w:tc>
      </w:tr>
      <w:tr w:rsidR="0087439D" w14:paraId="1F07CEF7" w14:textId="77777777" w:rsidTr="0064389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200AA" w14:textId="77777777" w:rsidR="0087439D" w:rsidRDefault="0087439D" w:rsidP="00643895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3F10" w14:textId="77777777" w:rsidR="0087439D" w:rsidRDefault="0087439D" w:rsidP="0064389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49B0" w14:textId="77777777" w:rsidR="0087439D" w:rsidRDefault="0087439D" w:rsidP="00643895">
            <w:pPr>
              <w:widowControl w:val="0"/>
              <w:spacing w:line="360" w:lineRule="auto"/>
              <w:jc w:val="both"/>
            </w:pPr>
          </w:p>
        </w:tc>
      </w:tr>
      <w:tr w:rsidR="0087439D" w14:paraId="12CB2812" w14:textId="77777777" w:rsidTr="0064389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8E1C" w14:textId="77777777" w:rsidR="0087439D" w:rsidRDefault="0087439D" w:rsidP="00643895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7A60" w14:textId="77777777" w:rsidR="0087439D" w:rsidRDefault="0087439D" w:rsidP="00643895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832D" w14:textId="77777777" w:rsidR="0087439D" w:rsidRDefault="0087439D" w:rsidP="00643895">
            <w:pPr>
              <w:widowControl w:val="0"/>
              <w:spacing w:line="360" w:lineRule="auto"/>
              <w:jc w:val="both"/>
            </w:pPr>
          </w:p>
        </w:tc>
      </w:tr>
    </w:tbl>
    <w:p w14:paraId="16CD0266" w14:textId="77777777" w:rsidR="0087439D" w:rsidRDefault="0087439D" w:rsidP="0087439D">
      <w:pPr>
        <w:widowControl w:val="0"/>
        <w:spacing w:line="360" w:lineRule="auto"/>
        <w:jc w:val="both"/>
      </w:pPr>
    </w:p>
    <w:p w14:paraId="51E1BDF3" w14:textId="77777777" w:rsidR="0087439D" w:rsidRDefault="0087439D" w:rsidP="0087439D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C40E446" w14:textId="77777777" w:rsidR="0087439D" w:rsidRDefault="0087439D" w:rsidP="0087439D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08238D5" w14:textId="77777777" w:rsidR="0087439D" w:rsidRDefault="0087439D" w:rsidP="0087439D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5ECB1054" w14:textId="77777777" w:rsidR="0087439D" w:rsidRDefault="0087439D" w:rsidP="0087439D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F3E5543" w14:textId="77777777" w:rsidR="0087439D" w:rsidRDefault="0087439D" w:rsidP="0087439D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0559B0A7" w14:textId="77777777" w:rsidR="0087439D" w:rsidRDefault="0087439D" w:rsidP="0087439D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CDAAAD1" w14:textId="77777777" w:rsidR="0087439D" w:rsidRPr="00D82098" w:rsidRDefault="0087439D" w:rsidP="0087439D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4BD7FDF3" w14:textId="77777777" w:rsidR="0087439D" w:rsidRDefault="0087439D" w:rsidP="0087439D">
      <w:pPr>
        <w:rPr>
          <w:rFonts w:eastAsia="Times New Roman"/>
          <w:lang w:eastAsia="pl-PL"/>
        </w:rPr>
      </w:pPr>
    </w:p>
    <w:p w14:paraId="38362DF1" w14:textId="77777777" w:rsidR="0087439D" w:rsidRDefault="0087439D" w:rsidP="0087439D"/>
    <w:p w14:paraId="118D4827" w14:textId="77777777" w:rsidR="0087439D" w:rsidRPr="00DD1F3F" w:rsidRDefault="0087439D" w:rsidP="0087439D"/>
    <w:p w14:paraId="7415AC39" w14:textId="77777777" w:rsidR="0087439D" w:rsidRPr="00667DD0" w:rsidRDefault="0087439D" w:rsidP="0087439D"/>
    <w:p w14:paraId="7E7CFF6A" w14:textId="77777777" w:rsidR="0087439D" w:rsidRPr="001D7BE1" w:rsidRDefault="0087439D" w:rsidP="0087439D"/>
    <w:p w14:paraId="1C5F7754" w14:textId="77777777" w:rsidR="0087439D" w:rsidRPr="00855A6E" w:rsidRDefault="0087439D" w:rsidP="0087439D"/>
    <w:p w14:paraId="6FF0C596" w14:textId="2BE67E4E" w:rsidR="00106AC7" w:rsidRPr="000E0FDC" w:rsidRDefault="00106AC7" w:rsidP="000E0FDC"/>
    <w:sectPr w:rsidR="00106AC7" w:rsidRPr="000E0FD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58923" w14:textId="77777777" w:rsidR="00B3095A" w:rsidRDefault="00B3095A">
      <w:r>
        <w:separator/>
      </w:r>
    </w:p>
  </w:endnote>
  <w:endnote w:type="continuationSeparator" w:id="0">
    <w:p w14:paraId="6B474E99" w14:textId="77777777" w:rsidR="00B3095A" w:rsidRDefault="00B3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2AFB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2C9EE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279F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B7CB10C" w14:textId="77777777" w:rsidR="00336EEB" w:rsidRDefault="0087439D" w:rsidP="00336EEB">
    <w:pPr>
      <w:pStyle w:val="Stopka"/>
      <w:tabs>
        <w:tab w:val="clear" w:pos="4536"/>
      </w:tabs>
      <w:jc w:val="center"/>
    </w:pPr>
    <w:r>
      <w:rPr>
        <w:noProof/>
      </w:rPr>
      <w:pict w14:anchorId="3A6CDF6F">
        <v:line id="_x0000_s1025" style="position:absolute;left:0;text-align:left;z-index:251657728" from="-3.85pt,8.7pt" to="455.15pt,8.7pt"/>
      </w:pict>
    </w:r>
  </w:p>
  <w:p w14:paraId="09A0F06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53FAF" w14:textId="77777777" w:rsidR="0018298B" w:rsidRDefault="001829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78AF3" w14:textId="77777777" w:rsidR="00B3095A" w:rsidRDefault="00B3095A">
      <w:r>
        <w:separator/>
      </w:r>
    </w:p>
  </w:footnote>
  <w:footnote w:type="continuationSeparator" w:id="0">
    <w:p w14:paraId="6CFE3521" w14:textId="77777777" w:rsidR="00B3095A" w:rsidRDefault="00B30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41E45" w14:textId="77777777" w:rsidR="0018298B" w:rsidRDefault="001829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17D23" w14:textId="77777777" w:rsidR="0018298B" w:rsidRDefault="001829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FD8F7" w14:textId="77777777" w:rsidR="0018298B" w:rsidRDefault="001829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95A"/>
    <w:rsid w:val="0000184A"/>
    <w:rsid w:val="00012997"/>
    <w:rsid w:val="000621A2"/>
    <w:rsid w:val="00075CEC"/>
    <w:rsid w:val="000E0FDC"/>
    <w:rsid w:val="00101474"/>
    <w:rsid w:val="00106AC7"/>
    <w:rsid w:val="00111985"/>
    <w:rsid w:val="00147532"/>
    <w:rsid w:val="001614BA"/>
    <w:rsid w:val="0018298B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439D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3095A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328FD8"/>
  <w15:chartTrackingRefBased/>
  <w15:docId w15:val="{FACD7DF5-3456-4C65-824F-BDC8E997C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7439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87439D"/>
    <w:rPr>
      <w:b/>
      <w:sz w:val="24"/>
    </w:rPr>
  </w:style>
  <w:style w:type="character" w:customStyle="1" w:styleId="NagwekZnak">
    <w:name w:val="Nagłówek Znak"/>
    <w:link w:val="Nagwek"/>
    <w:rsid w:val="0087439D"/>
  </w:style>
  <w:style w:type="paragraph" w:styleId="Akapitzlist">
    <w:name w:val="List Paragraph"/>
    <w:basedOn w:val="Normalny"/>
    <w:uiPriority w:val="34"/>
    <w:qFormat/>
    <w:rsid w:val="0087439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335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2022-01-19T10:53:00Z</cp:lastPrinted>
  <dcterms:created xsi:type="dcterms:W3CDTF">2022-01-19T10:54:00Z</dcterms:created>
  <dcterms:modified xsi:type="dcterms:W3CDTF">2022-01-19T10:54:00Z</dcterms:modified>
</cp:coreProperties>
</file>