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92D80" w14:textId="77777777" w:rsidR="00FB7F50" w:rsidRPr="002245BE" w:rsidRDefault="00D33F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3FB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3FB7">
        <w:rPr>
          <w:sz w:val="22"/>
          <w:szCs w:val="22"/>
        </w:rPr>
        <w:t>2022-01-28</w:t>
      </w:r>
    </w:p>
    <w:p w14:paraId="7FFB86E3" w14:textId="77777777" w:rsidR="000935FC" w:rsidRDefault="000935FC" w:rsidP="00FB7F50">
      <w:pPr>
        <w:spacing w:after="40"/>
        <w:rPr>
          <w:b/>
          <w:bCs/>
          <w:sz w:val="22"/>
          <w:szCs w:val="22"/>
        </w:rPr>
      </w:pPr>
    </w:p>
    <w:p w14:paraId="2B1CA121" w14:textId="136AB702" w:rsidR="00FB7F50" w:rsidRPr="002245BE" w:rsidRDefault="00D33FB7" w:rsidP="00FB7F50">
      <w:pPr>
        <w:spacing w:after="40"/>
        <w:rPr>
          <w:b/>
          <w:bCs/>
          <w:sz w:val="22"/>
          <w:szCs w:val="22"/>
        </w:rPr>
      </w:pPr>
      <w:r w:rsidRPr="00D33FB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45E3F9D" w14:textId="77777777" w:rsidR="00FB7F50" w:rsidRPr="002245BE" w:rsidRDefault="00D33FB7" w:rsidP="00FB7F50">
      <w:pPr>
        <w:rPr>
          <w:sz w:val="22"/>
          <w:szCs w:val="22"/>
        </w:rPr>
      </w:pPr>
      <w:r w:rsidRPr="00D33FB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33FB7">
        <w:rPr>
          <w:sz w:val="22"/>
          <w:szCs w:val="22"/>
        </w:rPr>
        <w:t>66</w:t>
      </w:r>
    </w:p>
    <w:p w14:paraId="2EBB2E99" w14:textId="77777777" w:rsidR="00FB7F50" w:rsidRPr="002245BE" w:rsidRDefault="00D33FB7" w:rsidP="00FB7F50">
      <w:pPr>
        <w:rPr>
          <w:sz w:val="22"/>
          <w:szCs w:val="22"/>
        </w:rPr>
      </w:pPr>
      <w:r w:rsidRPr="00D33FB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33FB7">
        <w:rPr>
          <w:sz w:val="22"/>
          <w:szCs w:val="22"/>
        </w:rPr>
        <w:t>Kraków</w:t>
      </w:r>
    </w:p>
    <w:p w14:paraId="5DF75EC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5FBBECC" w14:textId="6C18629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E8B94D2" w14:textId="4BD92543" w:rsidR="000935FC" w:rsidRDefault="000935FC" w:rsidP="00FB7F50">
      <w:pPr>
        <w:jc w:val="both"/>
        <w:rPr>
          <w:bCs/>
          <w:sz w:val="18"/>
          <w:szCs w:val="18"/>
        </w:rPr>
      </w:pPr>
    </w:p>
    <w:p w14:paraId="6477679C" w14:textId="20165294" w:rsidR="000935FC" w:rsidRPr="002245BE" w:rsidRDefault="000935F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SZP.271.71.(12/2021)/2022</w:t>
      </w:r>
    </w:p>
    <w:p w14:paraId="55D3956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116EBC7" w14:textId="64093402" w:rsidR="008642B3" w:rsidRDefault="008642B3" w:rsidP="002810C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01D24DD" w14:textId="63974100" w:rsidR="002810CF" w:rsidRPr="002810CF" w:rsidRDefault="002810CF" w:rsidP="00C65E53">
      <w:pPr>
        <w:spacing w:after="480"/>
        <w:jc w:val="center"/>
        <w:rPr>
          <w:bCs/>
          <w:szCs w:val="22"/>
        </w:rPr>
      </w:pPr>
      <w:r w:rsidRPr="002810CF">
        <w:rPr>
          <w:bCs/>
          <w:szCs w:val="22"/>
        </w:rPr>
        <w:t>(dot. pakietu 44,61,62,81)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33FB7" w:rsidRPr="00607F9B" w14:paraId="03DB08A0" w14:textId="77777777" w:rsidTr="005F3CAC">
        <w:trPr>
          <w:trHeight w:val="638"/>
        </w:trPr>
        <w:tc>
          <w:tcPr>
            <w:tcW w:w="959" w:type="dxa"/>
            <w:shd w:val="clear" w:color="auto" w:fill="auto"/>
          </w:tcPr>
          <w:p w14:paraId="576011F3" w14:textId="77777777" w:rsidR="00D33FB7" w:rsidRPr="00607F9B" w:rsidRDefault="00D33FB7" w:rsidP="005F3C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9D7D42" w14:textId="77777777" w:rsidR="00D33FB7" w:rsidRPr="00607F9B" w:rsidRDefault="00D33FB7" w:rsidP="005F3C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3FB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3FB7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E685B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33FB7" w:rsidRPr="00D33FB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33FB7" w:rsidRPr="00D33FB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33FB7" w14:paraId="3709C557" w14:textId="77777777" w:rsidTr="005F3CAC">
        <w:trPr>
          <w:cantSplit/>
        </w:trPr>
        <w:tc>
          <w:tcPr>
            <w:tcW w:w="9498" w:type="dxa"/>
          </w:tcPr>
          <w:p w14:paraId="1AA4A209" w14:textId="77777777" w:rsidR="00D33FB7" w:rsidRPr="001D1EEC" w:rsidRDefault="00D33FB7" w:rsidP="005F3CA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3FB7">
              <w:rPr>
                <w:b/>
                <w:sz w:val="22"/>
                <w:szCs w:val="22"/>
              </w:rPr>
              <w:t>Lubmedical Sp. z o. o. Sp. k.</w:t>
            </w:r>
          </w:p>
          <w:p w14:paraId="38E903F8" w14:textId="77777777" w:rsidR="00D33FB7" w:rsidRPr="001D1EEC" w:rsidRDefault="00D33FB7" w:rsidP="005F3CAC">
            <w:pPr>
              <w:spacing w:line="276" w:lineRule="auto"/>
              <w:rPr>
                <w:bCs/>
                <w:sz w:val="22"/>
                <w:szCs w:val="22"/>
              </w:rPr>
            </w:pPr>
            <w:r w:rsidRPr="00D33FB7">
              <w:rPr>
                <w:bCs/>
                <w:sz w:val="22"/>
                <w:szCs w:val="22"/>
              </w:rPr>
              <w:t>Anny Walentynowicz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3FB7">
              <w:rPr>
                <w:bCs/>
                <w:sz w:val="22"/>
                <w:szCs w:val="22"/>
              </w:rPr>
              <w:t>20-328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Lublin</w:t>
            </w:r>
          </w:p>
          <w:p w14:paraId="5E4A0C9F" w14:textId="77777777" w:rsidR="00D33FB7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D30D32" w14:textId="77777777" w:rsidR="00D33FB7" w:rsidRPr="00211A34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33FB7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3FB7">
              <w:rPr>
                <w:color w:val="000000"/>
                <w:sz w:val="22"/>
                <w:szCs w:val="22"/>
              </w:rPr>
              <w:t>Pakiet 44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4 106.38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B7A38B" w14:textId="1E4AD4B9" w:rsidR="00D33FB7" w:rsidRPr="00D33FB7" w:rsidRDefault="00D33FB7" w:rsidP="005F3CA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D33FB7" w14:paraId="2960194C" w14:textId="77777777" w:rsidTr="005F3CAC">
        <w:trPr>
          <w:cantSplit/>
        </w:trPr>
        <w:tc>
          <w:tcPr>
            <w:tcW w:w="9498" w:type="dxa"/>
          </w:tcPr>
          <w:p w14:paraId="0CE47D24" w14:textId="77777777" w:rsidR="00D33FB7" w:rsidRPr="001D1EEC" w:rsidRDefault="00D33FB7" w:rsidP="005F3CA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3FB7">
              <w:rPr>
                <w:b/>
                <w:sz w:val="22"/>
                <w:szCs w:val="22"/>
              </w:rPr>
              <w:t>BL Medica Sp. z o.o. Sp.k.</w:t>
            </w:r>
          </w:p>
          <w:p w14:paraId="34A17C16" w14:textId="77777777" w:rsidR="00D33FB7" w:rsidRPr="001D1EEC" w:rsidRDefault="00D33FB7" w:rsidP="005F3CAC">
            <w:pPr>
              <w:spacing w:line="276" w:lineRule="auto"/>
              <w:rPr>
                <w:bCs/>
                <w:sz w:val="22"/>
                <w:szCs w:val="22"/>
              </w:rPr>
            </w:pPr>
            <w:r w:rsidRPr="00D33FB7">
              <w:rPr>
                <w:bCs/>
                <w:sz w:val="22"/>
                <w:szCs w:val="22"/>
              </w:rPr>
              <w:t>Letnia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2A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3FB7">
              <w:rPr>
                <w:bCs/>
                <w:sz w:val="22"/>
                <w:szCs w:val="22"/>
              </w:rPr>
              <w:t>72-123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Kliniska Wielkie</w:t>
            </w:r>
          </w:p>
          <w:p w14:paraId="32221FB3" w14:textId="77777777" w:rsidR="00D33FB7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26E959" w14:textId="77777777" w:rsidR="00D33FB7" w:rsidRPr="00211A34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33FB7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3FB7">
              <w:rPr>
                <w:color w:val="000000"/>
                <w:sz w:val="22"/>
                <w:szCs w:val="22"/>
              </w:rPr>
              <w:t>Pakiet 61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108 443.23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31CBB0" w14:textId="37CF7388" w:rsidR="00D33FB7" w:rsidRPr="00D33FB7" w:rsidRDefault="00D33FB7" w:rsidP="005F3CA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D33FB7" w14:paraId="5ABCE783" w14:textId="77777777" w:rsidTr="005F3CAC">
        <w:trPr>
          <w:cantSplit/>
        </w:trPr>
        <w:tc>
          <w:tcPr>
            <w:tcW w:w="9498" w:type="dxa"/>
          </w:tcPr>
          <w:p w14:paraId="66B743E9" w14:textId="77777777" w:rsidR="00D33FB7" w:rsidRPr="001D1EEC" w:rsidRDefault="00D33FB7" w:rsidP="005F3CA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3FB7">
              <w:rPr>
                <w:b/>
                <w:sz w:val="22"/>
                <w:szCs w:val="22"/>
              </w:rPr>
              <w:t>Becton Dickinson Polska Sp. z o.o.</w:t>
            </w:r>
          </w:p>
          <w:p w14:paraId="1FB5308A" w14:textId="77777777" w:rsidR="00D33FB7" w:rsidRPr="001D1EEC" w:rsidRDefault="00D33FB7" w:rsidP="005F3CAC">
            <w:pPr>
              <w:spacing w:line="276" w:lineRule="auto"/>
              <w:rPr>
                <w:bCs/>
                <w:sz w:val="22"/>
                <w:szCs w:val="22"/>
              </w:rPr>
            </w:pPr>
            <w:r w:rsidRPr="00D33FB7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3FB7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Warszawa</w:t>
            </w:r>
          </w:p>
          <w:p w14:paraId="0513F162" w14:textId="77777777" w:rsidR="00D33FB7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1FE882" w14:textId="77777777" w:rsidR="00D33FB7" w:rsidRPr="00211A34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33FB7">
              <w:rPr>
                <w:color w:val="000000"/>
                <w:sz w:val="22"/>
                <w:szCs w:val="22"/>
              </w:rPr>
              <w:t>62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3FB7">
              <w:rPr>
                <w:color w:val="000000"/>
                <w:sz w:val="22"/>
                <w:szCs w:val="22"/>
              </w:rPr>
              <w:t>Pakiet 62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243 424.44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4B099E" w14:textId="2C8FF655" w:rsidR="00D33FB7" w:rsidRPr="00D33FB7" w:rsidRDefault="00D33FB7" w:rsidP="005F3CA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D33FB7" w14:paraId="27554172" w14:textId="77777777" w:rsidTr="005F3CAC">
        <w:trPr>
          <w:cantSplit/>
        </w:trPr>
        <w:tc>
          <w:tcPr>
            <w:tcW w:w="9498" w:type="dxa"/>
          </w:tcPr>
          <w:p w14:paraId="1C0A62D6" w14:textId="77777777" w:rsidR="00D33FB7" w:rsidRPr="001D1EEC" w:rsidRDefault="00D33FB7" w:rsidP="005F3CA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33FB7">
              <w:rPr>
                <w:b/>
                <w:sz w:val="22"/>
                <w:szCs w:val="22"/>
              </w:rPr>
              <w:t>DUTCHMED PL Spółka z ograniczoną odpowiedzialnością</w:t>
            </w:r>
          </w:p>
          <w:p w14:paraId="557E61D7" w14:textId="77777777" w:rsidR="00D33FB7" w:rsidRPr="001D1EEC" w:rsidRDefault="00D33FB7" w:rsidP="005F3CAC">
            <w:pPr>
              <w:spacing w:line="276" w:lineRule="auto"/>
              <w:rPr>
                <w:bCs/>
                <w:sz w:val="22"/>
                <w:szCs w:val="22"/>
              </w:rPr>
            </w:pPr>
            <w:r w:rsidRPr="00D33FB7">
              <w:rPr>
                <w:bCs/>
                <w:sz w:val="22"/>
                <w:szCs w:val="22"/>
              </w:rPr>
              <w:t>Szajnochy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33FB7">
              <w:rPr>
                <w:bCs/>
                <w:sz w:val="22"/>
                <w:szCs w:val="22"/>
              </w:rPr>
              <w:t>85-738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33FB7">
              <w:rPr>
                <w:bCs/>
                <w:sz w:val="22"/>
                <w:szCs w:val="22"/>
              </w:rPr>
              <w:t>Bydgoszcz</w:t>
            </w:r>
          </w:p>
          <w:p w14:paraId="6C7C547D" w14:textId="77777777" w:rsidR="00D33FB7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C22203" w14:textId="77777777" w:rsidR="00D33FB7" w:rsidRPr="00211A34" w:rsidRDefault="00D33FB7" w:rsidP="005F3C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33FB7">
              <w:rPr>
                <w:color w:val="000000"/>
                <w:sz w:val="22"/>
                <w:szCs w:val="22"/>
              </w:rPr>
              <w:t>81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3FB7">
              <w:rPr>
                <w:color w:val="000000"/>
                <w:sz w:val="22"/>
                <w:szCs w:val="22"/>
              </w:rPr>
              <w:t>Pakiet 81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33FB7">
              <w:rPr>
                <w:b/>
                <w:sz w:val="22"/>
                <w:szCs w:val="22"/>
              </w:rPr>
              <w:t>91 260.00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CD0567" w14:textId="29E9F11F" w:rsidR="00D33FB7" w:rsidRPr="00D33FB7" w:rsidRDefault="00D33FB7" w:rsidP="005F3CA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14:paraId="1EF233CC" w14:textId="77777777" w:rsidR="000935FC" w:rsidRDefault="000935FC" w:rsidP="000935FC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756E0C79" w14:textId="5D2FF2C5" w:rsidR="000935FC" w:rsidRDefault="000935FC" w:rsidP="000935FC">
      <w:pPr>
        <w:spacing w:before="120" w:after="12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lastRenderedPageBreak/>
        <w:t>Uzasadnienie wyboru:</w:t>
      </w:r>
    </w:p>
    <w:p w14:paraId="19E18308" w14:textId="77777777" w:rsidR="000935FC" w:rsidRDefault="000935FC" w:rsidP="000935FC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Oferty spełniają warunki zawarte w SWZ, w ustawie Prawo zamówień publicznych z dnia 11 września 2019 r.  (tekst jednolity Dz. U. z 2021 r. poz. 1129) oraz są najkorzystniejsze w kryteriach określonych w SWZ.</w:t>
      </w:r>
    </w:p>
    <w:p w14:paraId="0CBC842A" w14:textId="42FEA435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8F34F48" w14:textId="77777777" w:rsidTr="00596EA3">
        <w:tc>
          <w:tcPr>
            <w:tcW w:w="2169" w:type="dxa"/>
            <w:shd w:val="clear" w:color="auto" w:fill="F3F3F3"/>
          </w:tcPr>
          <w:p w14:paraId="3726F9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D34FCB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4CFEAF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7761AE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33FB7" w:rsidRPr="00834EF4" w14:paraId="7ECE89E3" w14:textId="77777777" w:rsidTr="005F3CAC">
        <w:tc>
          <w:tcPr>
            <w:tcW w:w="2169" w:type="dxa"/>
            <w:shd w:val="clear" w:color="auto" w:fill="auto"/>
          </w:tcPr>
          <w:p w14:paraId="1F8D0EC2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44</w:t>
            </w:r>
          </w:p>
        </w:tc>
        <w:tc>
          <w:tcPr>
            <w:tcW w:w="2793" w:type="dxa"/>
            <w:shd w:val="clear" w:color="auto" w:fill="auto"/>
          </w:tcPr>
          <w:p w14:paraId="017BE925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Lubmedical Sp. z o. o. Sp. k.</w:t>
            </w:r>
          </w:p>
          <w:p w14:paraId="09ABF18F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Anny Walentynowicz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34</w:t>
            </w:r>
          </w:p>
          <w:p w14:paraId="245EA882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20-328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5E7352FC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43883F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100,00</w:t>
            </w:r>
          </w:p>
        </w:tc>
      </w:tr>
      <w:tr w:rsidR="00D33FB7" w:rsidRPr="00834EF4" w14:paraId="2D135C7B" w14:textId="77777777" w:rsidTr="005F3CAC">
        <w:tc>
          <w:tcPr>
            <w:tcW w:w="2169" w:type="dxa"/>
            <w:shd w:val="clear" w:color="auto" w:fill="auto"/>
          </w:tcPr>
          <w:p w14:paraId="548CC1B9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44</w:t>
            </w:r>
          </w:p>
        </w:tc>
        <w:tc>
          <w:tcPr>
            <w:tcW w:w="2793" w:type="dxa"/>
            <w:shd w:val="clear" w:color="auto" w:fill="auto"/>
          </w:tcPr>
          <w:p w14:paraId="36F0C494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BL Medica Sp. z o.o. Sp.k.</w:t>
            </w:r>
          </w:p>
          <w:p w14:paraId="4DB22A98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Letnia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2A</w:t>
            </w:r>
          </w:p>
          <w:p w14:paraId="4718F856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23FBE365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- 75.17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4F5F9A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75,17</w:t>
            </w:r>
          </w:p>
        </w:tc>
      </w:tr>
      <w:tr w:rsidR="00D33FB7" w:rsidRPr="00834EF4" w14:paraId="0B1CFABC" w14:textId="77777777" w:rsidTr="005F3CAC">
        <w:tc>
          <w:tcPr>
            <w:tcW w:w="2169" w:type="dxa"/>
            <w:shd w:val="clear" w:color="auto" w:fill="auto"/>
          </w:tcPr>
          <w:p w14:paraId="62076210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61</w:t>
            </w:r>
          </w:p>
        </w:tc>
        <w:tc>
          <w:tcPr>
            <w:tcW w:w="2793" w:type="dxa"/>
            <w:shd w:val="clear" w:color="auto" w:fill="auto"/>
          </w:tcPr>
          <w:p w14:paraId="5049EFFB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BL Medica Sp. z o.o. Sp.k.</w:t>
            </w:r>
          </w:p>
          <w:p w14:paraId="3F8846CD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Letnia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2A</w:t>
            </w:r>
          </w:p>
          <w:p w14:paraId="6A10FF69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2923504A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CBE4FF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100,00</w:t>
            </w:r>
          </w:p>
        </w:tc>
      </w:tr>
      <w:tr w:rsidR="00D33FB7" w:rsidRPr="00834EF4" w14:paraId="73CEB23E" w14:textId="77777777" w:rsidTr="005F3CAC">
        <w:tc>
          <w:tcPr>
            <w:tcW w:w="2169" w:type="dxa"/>
            <w:shd w:val="clear" w:color="auto" w:fill="auto"/>
          </w:tcPr>
          <w:p w14:paraId="71CBA794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61</w:t>
            </w:r>
          </w:p>
        </w:tc>
        <w:tc>
          <w:tcPr>
            <w:tcW w:w="2793" w:type="dxa"/>
            <w:shd w:val="clear" w:color="auto" w:fill="auto"/>
          </w:tcPr>
          <w:p w14:paraId="2CE8DC31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REDPLUS Robert Pankowski</w:t>
            </w:r>
          </w:p>
          <w:p w14:paraId="7C540E5A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Wschodnia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18</w:t>
            </w:r>
          </w:p>
          <w:p w14:paraId="3FB788A2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22-170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Rejowiec Fabryczny</w:t>
            </w:r>
          </w:p>
        </w:tc>
        <w:tc>
          <w:tcPr>
            <w:tcW w:w="2976" w:type="dxa"/>
            <w:shd w:val="clear" w:color="auto" w:fill="auto"/>
          </w:tcPr>
          <w:p w14:paraId="7F018517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- 90.48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5BC62D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90,48</w:t>
            </w:r>
          </w:p>
        </w:tc>
      </w:tr>
      <w:tr w:rsidR="00D33FB7" w:rsidRPr="00834EF4" w14:paraId="08C63145" w14:textId="77777777" w:rsidTr="005F3CAC">
        <w:tc>
          <w:tcPr>
            <w:tcW w:w="2169" w:type="dxa"/>
            <w:shd w:val="clear" w:color="auto" w:fill="auto"/>
          </w:tcPr>
          <w:p w14:paraId="5B98E524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139B7038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4D2CDB86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14</w:t>
            </w:r>
          </w:p>
          <w:p w14:paraId="4CEE92F3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8843FF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A59808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100,00</w:t>
            </w:r>
          </w:p>
        </w:tc>
      </w:tr>
      <w:tr w:rsidR="00D33FB7" w:rsidRPr="00834EF4" w14:paraId="7BFF2210" w14:textId="77777777" w:rsidTr="005F3CAC">
        <w:tc>
          <w:tcPr>
            <w:tcW w:w="2169" w:type="dxa"/>
            <w:shd w:val="clear" w:color="auto" w:fill="auto"/>
          </w:tcPr>
          <w:p w14:paraId="365CC6AF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203EFE45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Medlab Products Spółka z ograniczoną odpowiedzialnością</w:t>
            </w:r>
          </w:p>
          <w:p w14:paraId="2BAD569D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Gałczyńskiego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8</w:t>
            </w:r>
          </w:p>
          <w:p w14:paraId="33E08BB2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485BEA27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- 92.74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32C6BE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92,74</w:t>
            </w:r>
          </w:p>
        </w:tc>
      </w:tr>
      <w:tr w:rsidR="00D33FB7" w:rsidRPr="00834EF4" w14:paraId="64A0560B" w14:textId="77777777" w:rsidTr="005F3CAC">
        <w:tc>
          <w:tcPr>
            <w:tcW w:w="2169" w:type="dxa"/>
            <w:shd w:val="clear" w:color="auto" w:fill="auto"/>
          </w:tcPr>
          <w:p w14:paraId="05CAC51D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62</w:t>
            </w:r>
          </w:p>
        </w:tc>
        <w:tc>
          <w:tcPr>
            <w:tcW w:w="2793" w:type="dxa"/>
            <w:shd w:val="clear" w:color="auto" w:fill="auto"/>
          </w:tcPr>
          <w:p w14:paraId="4EF8A268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Eclipse Boluk-Sobolewska Spółka komandytowa</w:t>
            </w:r>
          </w:p>
          <w:p w14:paraId="337B4474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prof. M.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16</w:t>
            </w:r>
          </w:p>
          <w:p w14:paraId="1AFDD35C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6A23343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9545B6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0,00</w:t>
            </w:r>
          </w:p>
        </w:tc>
      </w:tr>
      <w:tr w:rsidR="00D33FB7" w:rsidRPr="00834EF4" w14:paraId="0ADFF0A8" w14:textId="77777777" w:rsidTr="005F3CAC">
        <w:tc>
          <w:tcPr>
            <w:tcW w:w="2169" w:type="dxa"/>
            <w:shd w:val="clear" w:color="auto" w:fill="auto"/>
          </w:tcPr>
          <w:p w14:paraId="462399A9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81</w:t>
            </w:r>
          </w:p>
        </w:tc>
        <w:tc>
          <w:tcPr>
            <w:tcW w:w="2793" w:type="dxa"/>
            <w:shd w:val="clear" w:color="auto" w:fill="auto"/>
          </w:tcPr>
          <w:p w14:paraId="5ECAC48E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KROBAN Sp. z ograniczoną odpowiedzialnością</w:t>
            </w:r>
          </w:p>
          <w:p w14:paraId="23E36576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Piotrkowska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182/451</w:t>
            </w:r>
          </w:p>
          <w:p w14:paraId="65B82C97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90-368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5939D0E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- 90.81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FD1A1E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90,81</w:t>
            </w:r>
          </w:p>
        </w:tc>
      </w:tr>
      <w:tr w:rsidR="00D33FB7" w:rsidRPr="00834EF4" w14:paraId="496CAD27" w14:textId="77777777" w:rsidTr="005F3CAC">
        <w:tc>
          <w:tcPr>
            <w:tcW w:w="2169" w:type="dxa"/>
            <w:shd w:val="clear" w:color="auto" w:fill="auto"/>
          </w:tcPr>
          <w:p w14:paraId="4C2004F8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3FB7">
              <w:rPr>
                <w:sz w:val="20"/>
                <w:szCs w:val="20"/>
              </w:rPr>
              <w:t>Pakiet 81</w:t>
            </w:r>
          </w:p>
        </w:tc>
        <w:tc>
          <w:tcPr>
            <w:tcW w:w="2793" w:type="dxa"/>
            <w:shd w:val="clear" w:color="auto" w:fill="auto"/>
          </w:tcPr>
          <w:p w14:paraId="036B70D2" w14:textId="77777777" w:rsidR="00D33FB7" w:rsidRPr="00211A34" w:rsidRDefault="00D33FB7" w:rsidP="005F3C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3FB7">
              <w:rPr>
                <w:b/>
                <w:bCs/>
                <w:sz w:val="20"/>
                <w:szCs w:val="20"/>
              </w:rPr>
              <w:t>DUTCHMED PL Spółka z ograniczoną odpowiedzialnością</w:t>
            </w:r>
          </w:p>
          <w:p w14:paraId="4BD3C9C8" w14:textId="77777777" w:rsidR="00D33FB7" w:rsidRPr="00211A34" w:rsidRDefault="00D33FB7" w:rsidP="005F3CAC">
            <w:pPr>
              <w:rPr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Szajnochy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14</w:t>
            </w:r>
          </w:p>
          <w:p w14:paraId="16F0DEEA" w14:textId="77777777" w:rsidR="00D33FB7" w:rsidRPr="00211A34" w:rsidRDefault="00D33FB7" w:rsidP="005F3CAC">
            <w:pPr>
              <w:spacing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85-738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3FB7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31A48802" w14:textId="77777777" w:rsidR="00D33FB7" w:rsidRPr="00211A34" w:rsidRDefault="00D33FB7" w:rsidP="005F3C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0275C4" w14:textId="77777777" w:rsidR="00D33FB7" w:rsidRPr="00211A34" w:rsidRDefault="00D33FB7" w:rsidP="005F3CAC">
            <w:pPr>
              <w:jc w:val="center"/>
              <w:rPr>
                <w:color w:val="000000"/>
                <w:sz w:val="20"/>
                <w:szCs w:val="20"/>
              </w:rPr>
            </w:pPr>
            <w:r w:rsidRPr="00D33FB7">
              <w:rPr>
                <w:sz w:val="20"/>
                <w:szCs w:val="20"/>
              </w:rPr>
              <w:t xml:space="preserve">  100,00</w:t>
            </w:r>
          </w:p>
        </w:tc>
      </w:tr>
    </w:tbl>
    <w:p w14:paraId="44DB4207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E8F8E" w14:textId="77777777" w:rsidR="00CD0A13" w:rsidRDefault="00CD0A13">
      <w:r>
        <w:separator/>
      </w:r>
    </w:p>
  </w:endnote>
  <w:endnote w:type="continuationSeparator" w:id="0">
    <w:p w14:paraId="022EC048" w14:textId="77777777" w:rsidR="00CD0A13" w:rsidRDefault="00CD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616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26A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5EFF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7717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AFB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92DD" w14:textId="77777777" w:rsidR="00CD0A13" w:rsidRDefault="00CD0A13">
      <w:r>
        <w:separator/>
      </w:r>
    </w:p>
  </w:footnote>
  <w:footnote w:type="continuationSeparator" w:id="0">
    <w:p w14:paraId="39B44B17" w14:textId="77777777" w:rsidR="00CD0A13" w:rsidRDefault="00CD0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E6A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9994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83EE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13"/>
    <w:rsid w:val="00022322"/>
    <w:rsid w:val="00042497"/>
    <w:rsid w:val="000935FC"/>
    <w:rsid w:val="000C1E6F"/>
    <w:rsid w:val="000E4E56"/>
    <w:rsid w:val="001A1468"/>
    <w:rsid w:val="001B7815"/>
    <w:rsid w:val="001D1EEC"/>
    <w:rsid w:val="00211A34"/>
    <w:rsid w:val="002810CF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00B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0A13"/>
    <w:rsid w:val="00D01E5B"/>
    <w:rsid w:val="00D04203"/>
    <w:rsid w:val="00D168A0"/>
    <w:rsid w:val="00D26ED6"/>
    <w:rsid w:val="00D33FB7"/>
    <w:rsid w:val="00D42C90"/>
    <w:rsid w:val="00D8427E"/>
    <w:rsid w:val="00E30B2D"/>
    <w:rsid w:val="00E62859"/>
    <w:rsid w:val="00E85D70"/>
    <w:rsid w:val="00E86405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78F1F"/>
  <w15:chartTrackingRefBased/>
  <w15:docId w15:val="{0053F209-1990-4B00-BBC3-14737302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1899-12-31T23:00:00Z</cp:lastPrinted>
  <dcterms:created xsi:type="dcterms:W3CDTF">2022-01-28T11:57:00Z</dcterms:created>
  <dcterms:modified xsi:type="dcterms:W3CDTF">2022-01-28T11:58:00Z</dcterms:modified>
</cp:coreProperties>
</file>