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307" w:rsidRDefault="007C6307" w:rsidP="007C6307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:rsidR="007C6307" w:rsidRDefault="007C6307" w:rsidP="007C6307">
      <w:pPr>
        <w:jc w:val="both"/>
        <w:rPr>
          <w:b/>
          <w:sz w:val="22"/>
          <w:szCs w:val="22"/>
        </w:rPr>
      </w:pPr>
    </w:p>
    <w:p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Ostateczna treść umowy może ulec zmianie w zakresie nie zmieniającym istotnych postanowień wzoru umowy i SIWZ.</w:t>
      </w:r>
    </w:p>
    <w:p w:rsidR="007C6307" w:rsidRDefault="007C6307" w:rsidP="007C6307">
      <w:pPr>
        <w:jc w:val="both"/>
        <w:rPr>
          <w:b/>
          <w:sz w:val="22"/>
          <w:szCs w:val="22"/>
        </w:rPr>
      </w:pP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 r. w Krakowie z Wykonawcą wybranym w postępowaniu o zamówienie publiczne w trybie przetargu nieograniczonego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Akademią Górniczo-Hutniczą im. Stanisława Staszica w Krakowie Al. Mickiewicza 30, 30-059 Kraków,</w:t>
      </w:r>
      <w:r>
        <w:rPr>
          <w:sz w:val="22"/>
          <w:szCs w:val="22"/>
        </w:rPr>
        <w:t xml:space="preserve">  Wydział / inna jednostka 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2.Kwestora / Z-</w:t>
      </w:r>
      <w:proofErr w:type="spellStart"/>
      <w:r>
        <w:rPr>
          <w:sz w:val="22"/>
          <w:szCs w:val="22"/>
        </w:rPr>
        <w:t>cę</w:t>
      </w:r>
      <w:proofErr w:type="spellEnd"/>
      <w:r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ZLECENIODAWCĄ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(nazwa i siedziba przedsiębiorcy oraz jego adres).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Zleceniodawca powierza a Zleceniobiorca przyjmuje do wykonania </w:t>
      </w:r>
      <w:r>
        <w:rPr>
          <w:b/>
          <w:sz w:val="22"/>
          <w:szCs w:val="22"/>
        </w:rPr>
        <w:t>świadczenie usług małej poligrafii w zakresie wydruków dla Centrum AGH UNESCO.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 Szczegółowa kalkulacja cenowa jest określona w Formularzu oferty – Załącznik nr 1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który stanowi integralną część niniejszej umowy.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zostaje zawarta  na okres </w:t>
      </w:r>
      <w:r w:rsidR="00160F0A" w:rsidRPr="00160F0A">
        <w:rPr>
          <w:sz w:val="22"/>
          <w:szCs w:val="22"/>
        </w:rPr>
        <w:t>12 miesięcy od daty podpisania umowy lub do wyczerpania środków przeznaczonych na realizację zamówień.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przed upływem okresu czasu jej trwania z dniem wyczerpania środków brutto, o których mowa w § 3 pkt 1.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Zamówienia będą udzielane cząstkowo w przeciągu całego okresu umowy. 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Termin realizacji zamówienia cząstkowego …………………………….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Ilości zamawianych materiałów podane w tabeli są wartościami szacunkowymi. Zleceniodawca zastrzega sobie prawo do niewykorzystania pełnej ilości materiałów określonych w specyfikacji.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ograniczenia zakresu przedmiotu umowy o maksymalnie 30% w stosunku do wartości całej umowy.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zlecenia do druku jednocześnie kilku pozycji określonych w specyfikacji.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udostępni wzory (pliki) niezbędne do przygotowania materiałów.</w:t>
      </w:r>
    </w:p>
    <w:p w:rsidR="007C6307" w:rsidRDefault="007C6307" w:rsidP="007C6307">
      <w:pPr>
        <w:widowControl/>
        <w:numPr>
          <w:ilvl w:val="0"/>
          <w:numId w:val="21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zwiększenia ilości zamawianych w trakcie realizacji umowy materiałów informacyjnych i promocyjnych jednego typu kosztem zmniejszenia ilości innych typów. Powyższe zmiany nie mogą spowodować zmian cen jednostkowych oraz przekroczenia wartości umowy (brutto). </w:t>
      </w:r>
    </w:p>
    <w:p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przesyłania materiałów graficznych do druku (przygotowanych przez Zleceniodawcę) w jednym z niniejszych formatów: </w:t>
      </w:r>
      <w:proofErr w:type="spellStart"/>
      <w:r>
        <w:rPr>
          <w:sz w:val="22"/>
          <w:szCs w:val="22"/>
        </w:rPr>
        <w:t>ai</w:t>
      </w:r>
      <w:proofErr w:type="spellEnd"/>
      <w:r>
        <w:rPr>
          <w:sz w:val="22"/>
          <w:szCs w:val="22"/>
        </w:rPr>
        <w:t xml:space="preserve">, pdf, </w:t>
      </w:r>
      <w:proofErr w:type="spellStart"/>
      <w:r>
        <w:rPr>
          <w:sz w:val="22"/>
          <w:szCs w:val="22"/>
        </w:rPr>
        <w:t>eps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tiff</w:t>
      </w:r>
      <w:proofErr w:type="spellEnd"/>
      <w:r>
        <w:rPr>
          <w:sz w:val="22"/>
          <w:szCs w:val="22"/>
        </w:rPr>
        <w:t>, jpg.</w:t>
      </w:r>
    </w:p>
    <w:p w:rsidR="007C6307" w:rsidRDefault="007C6307" w:rsidP="007C6307">
      <w:pPr>
        <w:pStyle w:val="Tekstpodstawowy"/>
        <w:ind w:left="360" w:right="-47"/>
        <w:jc w:val="both"/>
        <w:rPr>
          <w:sz w:val="22"/>
          <w:szCs w:val="22"/>
          <w:highlight w:val="yellow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3</w:t>
      </w:r>
    </w:p>
    <w:p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całość przedmiotu zamówienia nie przekroczy </w:t>
      </w:r>
      <w:r w:rsidR="001F1726">
        <w:rPr>
          <w:b/>
          <w:sz w:val="22"/>
          <w:szCs w:val="22"/>
        </w:rPr>
        <w:t>…………..</w:t>
      </w:r>
      <w:r>
        <w:rPr>
          <w:b/>
          <w:sz w:val="22"/>
          <w:szCs w:val="22"/>
        </w:rPr>
        <w:t xml:space="preserve"> zł </w:t>
      </w:r>
      <w:r>
        <w:rPr>
          <w:sz w:val="22"/>
          <w:szCs w:val="22"/>
        </w:rPr>
        <w:t>brutto.</w:t>
      </w:r>
    </w:p>
    <w:p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Ceny jednostkowe podane w Formularzu oferty Zleceniobiorcy, który stanowi załącznik nr 1 do umowy są cenami maksymalnymi i nie mogą wzrosnąć w okresie trwania umowy.</w:t>
      </w:r>
    </w:p>
    <w:p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Ceny jednostkowe obejmują całkowitą należność, jaką Zleceniodawca zobowiązany jest zapłacić za towar i jego każdorazowe dostarczenie do miejsca przeznaczenia.</w:t>
      </w:r>
    </w:p>
    <w:p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Wynagrodzenie zaspokaja wszelkie roszczenia Zleceniobiorcy z tytułu wykonania umowy, w tym roszczenia z tytułu przeniesienia na Zleceniodawcę autorskich praw majątkowych do wszystkich utworów powstałych w związku z wykonaniem Umowy, zwanych dalej „utworami”. 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4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>Płatności realizowane są przez Zleceniodawcę na podstawie faktur cząstkowych po wykonaniu części zamówienia 21 dni od daty otrzymania faktury przelewem na rachunek bankowy zleceniobiorcy.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  <w:t>Strony uzgodniły, że zapłata należności będzie dokonana w formie przelewu na konto  Zleceniobiorcy w...................................................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Strony postanawiają, że zapłata następuje w dniu obciążenia rachunku bankowego  Zleceniodawcy.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  <w:t>W przypadku nieterminowej płatności należności Zleceniobiorca ma prawo naliczyć  Zleceniodawcy odsetki  ustawowe za każdy dzień zwłoki.</w:t>
      </w:r>
    </w:p>
    <w:p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5</w:t>
      </w:r>
    </w:p>
    <w:p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C6307">
        <w:rPr>
          <w:sz w:val="22"/>
          <w:szCs w:val="22"/>
        </w:rPr>
        <w:t>Strony ustanawiają odpowiedzialność za niewykonanie lub nienależyte wykonanie umowy  w formie kar umownych.</w:t>
      </w:r>
    </w:p>
    <w:p w:rsidR="007C6307" w:rsidRDefault="001F1726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C6307">
        <w:rPr>
          <w:sz w:val="22"/>
          <w:szCs w:val="22"/>
        </w:rPr>
        <w:t>Zleceniobiorca zapłaci Zleceniodawcy kary umowne: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za zwłokę w realizacji zamówienia cząstkowego w wysokości 10 %  wartości usługi, za każdy dzień zwłoki liczony od dnia, w którym   zamówienie  winno być zrealizowane,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 w przypadku wypowiedzenia umowy w części przez którąkolwiek ze stron z przyczyn występujących po stronie Zleceniobiorcy, w wysokości 10% wartości części przedmiotu umowy, której dotyczy wypowiedzenie,</w:t>
      </w:r>
    </w:p>
    <w:p w:rsidR="007C6307" w:rsidRDefault="007C6307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sz w:val="22"/>
          <w:szCs w:val="22"/>
        </w:rPr>
        <w:tab/>
        <w:t>z tytułu odstąpienia od umowy przez którąkolwiek ze stron z przyczyn występujących po stronie Zleceniobiorcy, w wysokości 10% wynagrodzenia brutto wskazanego w § 3 ust. 1 umowy.</w:t>
      </w:r>
    </w:p>
    <w:p w:rsidR="007C6307" w:rsidRDefault="001F1726" w:rsidP="007C6307">
      <w:pPr>
        <w:pStyle w:val="Tekstpodstawowy"/>
        <w:tabs>
          <w:tab w:val="left" w:pos="284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C6307">
        <w:rPr>
          <w:sz w:val="22"/>
          <w:szCs w:val="22"/>
        </w:rPr>
        <w:t>Zleceniodawca zapłaci Zleceniobiorcy kary umowne: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w przypadku wypowiedzenia umowy w części przez którąkolwiek ze stron z przyczyn występujących po stronie Zleceniodawcy, w wysokości 10% wartości części przedmiotu umowy, której dotyczy wypowiedzenie,</w:t>
      </w:r>
    </w:p>
    <w:p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z tytułu odstąpienia od umowy przez którąkolwiek ze stron z przyczyn występujących po stronie Zleceniodawcy, w wysokości 10% wynagrodzenia brutto wskazanego w § 3 ust. 1 umowy.</w:t>
      </w:r>
    </w:p>
    <w:p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7C6307">
        <w:rPr>
          <w:sz w:val="22"/>
          <w:szCs w:val="22"/>
        </w:rPr>
        <w:t>Zleceniodawca może potrącić naliczone kary umowne ze swoich zobowiązań wobec Zleceniobiorcy, na co przez podpisanie umowy wyraża zgodę Zleceniobiorca.</w:t>
      </w:r>
    </w:p>
    <w:p w:rsidR="001F1726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F172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F1726">
        <w:rPr>
          <w:sz w:val="22"/>
          <w:szCs w:val="22"/>
        </w:rPr>
        <w:tab/>
        <w:t>Łączna maksymalna wysokość kar umownych, których mogą dochodzić Strony nie może przekroczyć 20% wynagrodzenia netto o którym mowa w § 3ust. 1 umowy.</w:t>
      </w:r>
    </w:p>
    <w:p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7C6307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6</w:t>
      </w:r>
    </w:p>
    <w:p w:rsidR="007C6307" w:rsidRDefault="007C6307" w:rsidP="007C6307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7</w:t>
      </w:r>
    </w:p>
    <w:p w:rsidR="007C6307" w:rsidRDefault="007C6307" w:rsidP="007C6307">
      <w:pPr>
        <w:widowControl/>
        <w:suppressAutoHyphens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:rsidR="007C6307" w:rsidRDefault="007C6307" w:rsidP="007C6307">
      <w:pPr>
        <w:widowControl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2. Zleceniodawcy przysługuje prawo wypowiedzenia umowy:</w:t>
      </w:r>
    </w:p>
    <w:p w:rsidR="007C6307" w:rsidRDefault="007C6307" w:rsidP="007C6307">
      <w:pPr>
        <w:widowControl/>
        <w:numPr>
          <w:ilvl w:val="0"/>
          <w:numId w:val="2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 przypadku trzykrotnego naliczenia przez zamawiającego kar umownych zgodnie z § </w:t>
      </w:r>
      <w:r w:rsidR="00750218">
        <w:rPr>
          <w:sz w:val="22"/>
          <w:szCs w:val="22"/>
        </w:rPr>
        <w:t>5 ust. 2</w:t>
      </w:r>
      <w:bookmarkStart w:id="0" w:name="_GoBack"/>
      <w:bookmarkEnd w:id="0"/>
      <w:r>
        <w:rPr>
          <w:sz w:val="22"/>
          <w:szCs w:val="22"/>
        </w:rPr>
        <w:t xml:space="preserve"> umowy;</w:t>
      </w:r>
    </w:p>
    <w:p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w przypadku podjęcia likwidacji firmy przez Zleceniobiorcę lub co najmniej jednego </w:t>
      </w:r>
      <w:r>
        <w:rPr>
          <w:sz w:val="22"/>
          <w:szCs w:val="22"/>
        </w:rPr>
        <w:br/>
      </w:r>
      <w:r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zostanie wydany nakaz  zajęcia majątku Zleceniobiorcy w zakresie, który uniemożliwia wykonanie przez Zleceniobiorców przedmiotu umowy,</w:t>
      </w:r>
    </w:p>
    <w:p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</w:rPr>
      </w:pPr>
      <w:r>
        <w:rPr>
          <w:rStyle w:val="colour"/>
          <w:sz w:val="22"/>
          <w:szCs w:val="22"/>
        </w:rPr>
        <w:t>3. Wypowiedzenie umowy powinno nastąpić w formie pisemnej, pod rygorem nieważności i powinno zawierać uzasadnienie.</w:t>
      </w:r>
    </w:p>
    <w:p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  <w:r>
        <w:rPr>
          <w:rStyle w:val="colour"/>
          <w:sz w:val="22"/>
          <w:szCs w:val="22"/>
        </w:rPr>
        <w:lastRenderedPageBreak/>
        <w:t xml:space="preserve">4.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:rsidR="00160F0A" w:rsidRDefault="00160F0A" w:rsidP="001F1726">
      <w:pPr>
        <w:pStyle w:val="Tekstpodstawowy"/>
        <w:ind w:right="-47"/>
        <w:rPr>
          <w:sz w:val="22"/>
          <w:szCs w:val="22"/>
        </w:rPr>
      </w:pP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160F0A">
        <w:rPr>
          <w:sz w:val="22"/>
          <w:szCs w:val="22"/>
        </w:rPr>
        <w:t>8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Właściwym dla rozpoznania sporów wynikłych na tle realizacji niniejszej umowy jest sąd właściwy dla siedziby Zleceniodawcy.</w:t>
      </w: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160F0A">
        <w:rPr>
          <w:sz w:val="22"/>
          <w:szCs w:val="22"/>
        </w:rPr>
        <w:t>9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nieuregulowanych w niniejszej umowie stosuje się przepisy kodeksu cywilnego </w:t>
      </w:r>
      <w:r>
        <w:rPr>
          <w:sz w:val="22"/>
          <w:szCs w:val="22"/>
        </w:rPr>
        <w:br/>
        <w:t>i ustawy Prawo zamówień publicznych.</w:t>
      </w: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160F0A">
        <w:rPr>
          <w:sz w:val="22"/>
          <w:szCs w:val="22"/>
        </w:rPr>
        <w:t>0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Wszelkie załączniki stanowią integralną część niniejszej umowy.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160F0A">
        <w:rPr>
          <w:sz w:val="22"/>
          <w:szCs w:val="22"/>
        </w:rPr>
        <w:t>1</w:t>
      </w:r>
    </w:p>
    <w:p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Umowę sporządzono w 2 jednobrzmiących egzemplarzach, po jednej dla każdej ze stron.</w:t>
      </w:r>
    </w:p>
    <w:p w:rsidR="007C6307" w:rsidRDefault="007C6307" w:rsidP="007C6307">
      <w:pPr>
        <w:jc w:val="both"/>
        <w:rPr>
          <w:sz w:val="22"/>
          <w:szCs w:val="22"/>
        </w:rPr>
      </w:pPr>
    </w:p>
    <w:p w:rsidR="007C6307" w:rsidRDefault="007C6307" w:rsidP="007C6307">
      <w:pPr>
        <w:jc w:val="both"/>
        <w:rPr>
          <w:sz w:val="22"/>
          <w:szCs w:val="22"/>
        </w:rPr>
      </w:pPr>
    </w:p>
    <w:p w:rsidR="007C6307" w:rsidRDefault="007C6307" w:rsidP="007C630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 Zleceniodawcę                                                                     </w:t>
      </w:r>
      <w:r w:rsidR="001F1726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    Za  Zleceniobiorcę</w:t>
      </w:r>
    </w:p>
    <w:p w:rsidR="007007FD" w:rsidRPr="006D0F7E" w:rsidRDefault="007007FD" w:rsidP="007C6307">
      <w:pPr>
        <w:pStyle w:val="Zwykytekst"/>
        <w:jc w:val="both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251" w:rsidRDefault="007E1251">
      <w:r>
        <w:separator/>
      </w:r>
    </w:p>
  </w:endnote>
  <w:endnote w:type="continuationSeparator" w:id="0">
    <w:p w:rsidR="007E1251" w:rsidRDefault="007E1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251" w:rsidRDefault="007E1251">
      <w:r>
        <w:separator/>
      </w:r>
    </w:p>
  </w:footnote>
  <w:footnote w:type="continuationSeparator" w:id="0">
    <w:p w:rsidR="007E1251" w:rsidRDefault="007E1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 w:rsidP="007C6307">
    <w:pPr>
      <w:pStyle w:val="Nagwek"/>
      <w:jc w:val="right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87ABF"/>
    <w:multiLevelType w:val="hybridMultilevel"/>
    <w:tmpl w:val="39A25D8E"/>
    <w:lvl w:ilvl="0" w:tplc="966886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4"/>
  </w:num>
  <w:num w:numId="5">
    <w:abstractNumId w:val="18"/>
  </w:num>
  <w:num w:numId="6">
    <w:abstractNumId w:val="13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2"/>
  </w:num>
  <w:num w:numId="16">
    <w:abstractNumId w:val="21"/>
  </w:num>
  <w:num w:numId="17">
    <w:abstractNumId w:val="0"/>
  </w:num>
  <w:num w:numId="18">
    <w:abstractNumId w:val="7"/>
  </w:num>
  <w:num w:numId="19">
    <w:abstractNumId w:val="10"/>
  </w:num>
  <w:num w:numId="20">
    <w:abstractNumId w:val="23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1A"/>
    <w:rsid w:val="000B6493"/>
    <w:rsid w:val="000E6EAF"/>
    <w:rsid w:val="00160F0A"/>
    <w:rsid w:val="001836C1"/>
    <w:rsid w:val="001B682A"/>
    <w:rsid w:val="001F1726"/>
    <w:rsid w:val="002D5E0A"/>
    <w:rsid w:val="00446B8D"/>
    <w:rsid w:val="00451B18"/>
    <w:rsid w:val="004973AF"/>
    <w:rsid w:val="004A0F0D"/>
    <w:rsid w:val="004C1054"/>
    <w:rsid w:val="0050385D"/>
    <w:rsid w:val="005D69AA"/>
    <w:rsid w:val="006118F7"/>
    <w:rsid w:val="00691104"/>
    <w:rsid w:val="006D0F7E"/>
    <w:rsid w:val="007007FD"/>
    <w:rsid w:val="00750218"/>
    <w:rsid w:val="007613A2"/>
    <w:rsid w:val="00774622"/>
    <w:rsid w:val="007858A8"/>
    <w:rsid w:val="007C6307"/>
    <w:rsid w:val="007E1251"/>
    <w:rsid w:val="00892E0C"/>
    <w:rsid w:val="008C634A"/>
    <w:rsid w:val="00976B68"/>
    <w:rsid w:val="009D554D"/>
    <w:rsid w:val="00A326F9"/>
    <w:rsid w:val="00A82F98"/>
    <w:rsid w:val="00A87B64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0211A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54367"/>
  <w15:chartTrackingRefBased/>
  <w15:docId w15:val="{2004A979-B690-4CE0-8E5B-D4DE074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6307"/>
    <w:pPr>
      <w:widowControl w:val="0"/>
      <w:suppressAutoHyphens/>
      <w:jc w:val="center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7C6307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TekstpodstawowyZnak">
    <w:name w:val="Tekst podstawowy Znak"/>
    <w:link w:val="Tekstpodstawowy"/>
    <w:uiPriority w:val="99"/>
    <w:locked/>
    <w:rsid w:val="007C6307"/>
    <w:rPr>
      <w:sz w:val="24"/>
    </w:rPr>
  </w:style>
  <w:style w:type="character" w:customStyle="1" w:styleId="colour">
    <w:name w:val="colour"/>
    <w:rsid w:val="007C6307"/>
  </w:style>
  <w:style w:type="paragraph" w:styleId="Tekstdymka">
    <w:name w:val="Balloon Text"/>
    <w:basedOn w:val="Normalny"/>
    <w:link w:val="TekstdymkaZnak"/>
    <w:uiPriority w:val="99"/>
    <w:semiHidden/>
    <w:unhideWhenUsed/>
    <w:rsid w:val="0016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44037-3418-4E9A-B0E3-0030A1480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934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2021-12-14T11:39:00Z</cp:lastPrinted>
  <dcterms:created xsi:type="dcterms:W3CDTF">2022-01-27T10:19:00Z</dcterms:created>
  <dcterms:modified xsi:type="dcterms:W3CDTF">2022-01-27T10:19:00Z</dcterms:modified>
</cp:coreProperties>
</file>