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406B8" w14:textId="64160439" w:rsidR="00EB1359" w:rsidRPr="003261E7" w:rsidRDefault="003C6E98" w:rsidP="00EB1359">
      <w:pPr>
        <w:spacing w:after="240"/>
        <w:jc w:val="right"/>
        <w:rPr>
          <w:sz w:val="22"/>
          <w:szCs w:val="22"/>
        </w:rPr>
      </w:pPr>
      <w:r w:rsidRPr="003C6E98">
        <w:rPr>
          <w:sz w:val="22"/>
          <w:szCs w:val="22"/>
        </w:rPr>
        <w:t>Niepołomice</w:t>
      </w:r>
      <w:r w:rsidR="00EB1359" w:rsidRPr="003261E7">
        <w:rPr>
          <w:sz w:val="22"/>
          <w:szCs w:val="22"/>
        </w:rPr>
        <w:t xml:space="preserve"> dnia: </w:t>
      </w:r>
      <w:r w:rsidRPr="003C6E98">
        <w:rPr>
          <w:sz w:val="22"/>
          <w:szCs w:val="22"/>
        </w:rPr>
        <w:t>2022-01-2</w:t>
      </w:r>
      <w:r w:rsidR="00A43C47">
        <w:rPr>
          <w:sz w:val="22"/>
          <w:szCs w:val="22"/>
        </w:rPr>
        <w:t>6</w:t>
      </w:r>
    </w:p>
    <w:p w14:paraId="54126DA6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62056AF8" w14:textId="77777777" w:rsidR="00EB1359" w:rsidRPr="003261E7" w:rsidRDefault="003C6E98" w:rsidP="00EB1359">
      <w:pPr>
        <w:spacing w:after="40"/>
        <w:rPr>
          <w:b/>
          <w:bCs/>
          <w:sz w:val="22"/>
          <w:szCs w:val="22"/>
        </w:rPr>
      </w:pPr>
      <w:r w:rsidRPr="003C6E98">
        <w:rPr>
          <w:b/>
          <w:bCs/>
          <w:sz w:val="22"/>
          <w:szCs w:val="22"/>
        </w:rPr>
        <w:t>GMINA NIEPOŁOMICE</w:t>
      </w:r>
    </w:p>
    <w:p w14:paraId="04E59AFE" w14:textId="77777777" w:rsidR="00EB1359" w:rsidRPr="003261E7" w:rsidRDefault="003C6E98" w:rsidP="00EB1359">
      <w:pPr>
        <w:rPr>
          <w:sz w:val="22"/>
          <w:szCs w:val="22"/>
        </w:rPr>
      </w:pPr>
      <w:r w:rsidRPr="003C6E98">
        <w:rPr>
          <w:sz w:val="22"/>
          <w:szCs w:val="22"/>
        </w:rPr>
        <w:t>Pl. Zwycięstwa</w:t>
      </w:r>
      <w:r w:rsidR="00EB1359" w:rsidRPr="003261E7">
        <w:rPr>
          <w:sz w:val="22"/>
          <w:szCs w:val="22"/>
        </w:rPr>
        <w:t xml:space="preserve"> </w:t>
      </w:r>
      <w:r w:rsidRPr="003C6E98">
        <w:rPr>
          <w:sz w:val="22"/>
          <w:szCs w:val="22"/>
        </w:rPr>
        <w:t>13</w:t>
      </w:r>
    </w:p>
    <w:p w14:paraId="7777AF27" w14:textId="77777777" w:rsidR="00EB1359" w:rsidRPr="003261E7" w:rsidRDefault="003C6E98" w:rsidP="00EB1359">
      <w:pPr>
        <w:rPr>
          <w:sz w:val="22"/>
          <w:szCs w:val="22"/>
        </w:rPr>
      </w:pPr>
      <w:r w:rsidRPr="003C6E98">
        <w:rPr>
          <w:sz w:val="22"/>
          <w:szCs w:val="22"/>
        </w:rPr>
        <w:t>32-005</w:t>
      </w:r>
      <w:r w:rsidR="00EB1359" w:rsidRPr="003261E7">
        <w:rPr>
          <w:sz w:val="22"/>
          <w:szCs w:val="22"/>
        </w:rPr>
        <w:t xml:space="preserve"> </w:t>
      </w:r>
      <w:r w:rsidRPr="003C6E98">
        <w:rPr>
          <w:sz w:val="22"/>
          <w:szCs w:val="22"/>
        </w:rPr>
        <w:t>Niepołomice</w:t>
      </w:r>
    </w:p>
    <w:p w14:paraId="5C8BF63F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072BBE9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C9F9822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19C3CED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C6E98" w:rsidRPr="003261E7" w14:paraId="322EF286" w14:textId="77777777" w:rsidTr="00E50E99">
        <w:trPr>
          <w:trHeight w:val="638"/>
        </w:trPr>
        <w:tc>
          <w:tcPr>
            <w:tcW w:w="959" w:type="dxa"/>
            <w:shd w:val="clear" w:color="auto" w:fill="auto"/>
          </w:tcPr>
          <w:p w14:paraId="01DA169C" w14:textId="77777777" w:rsidR="003C6E98" w:rsidRPr="003261E7" w:rsidRDefault="003C6E98" w:rsidP="00E50E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6A20F3A" w14:textId="77777777" w:rsidR="003C6E98" w:rsidRPr="003261E7" w:rsidRDefault="003C6E98" w:rsidP="00E50E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C6E9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C6E98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C6E98">
              <w:rPr>
                <w:b/>
                <w:bCs/>
                <w:sz w:val="22"/>
                <w:szCs w:val="22"/>
              </w:rPr>
              <w:t>Sukcesywna dostawa artykułów żywnościowych do  Przedszkola Samorządowego w Woli Batorskiej 597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C6E98">
              <w:rPr>
                <w:b/>
                <w:sz w:val="22"/>
                <w:szCs w:val="22"/>
              </w:rPr>
              <w:t>ZP.271.3.2022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E1ACFFA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5A986BA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3A296C5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C6E98" w:rsidRPr="003C6E98">
        <w:rPr>
          <w:b/>
          <w:sz w:val="22"/>
          <w:szCs w:val="22"/>
        </w:rPr>
        <w:t>GMINA NIEPOŁOMICE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3C6E98" w:rsidRPr="003C6E98">
        <w:rPr>
          <w:sz w:val="22"/>
          <w:szCs w:val="22"/>
        </w:rPr>
        <w:t>(</w:t>
      </w:r>
      <w:proofErr w:type="spellStart"/>
      <w:r w:rsidR="003C6E98" w:rsidRPr="003C6E98">
        <w:rPr>
          <w:sz w:val="22"/>
          <w:szCs w:val="22"/>
        </w:rPr>
        <w:t>t.j</w:t>
      </w:r>
      <w:proofErr w:type="spellEnd"/>
      <w:r w:rsidR="003C6E98" w:rsidRPr="003C6E98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985FBD4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EA729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F8E17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35AB2B2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C6E98" w:rsidRPr="00EB1359" w14:paraId="145E1A0D" w14:textId="77777777" w:rsidTr="00E50E9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D174" w14:textId="77777777" w:rsidR="003C6E98" w:rsidRPr="00710915" w:rsidRDefault="003C6E98" w:rsidP="00E50E9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C6E9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1607" w14:textId="77777777" w:rsidR="003C6E98" w:rsidRPr="00EB1359" w:rsidRDefault="003C6E98" w:rsidP="00E50E9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6E98">
              <w:rPr>
                <w:b/>
                <w:sz w:val="22"/>
                <w:szCs w:val="22"/>
              </w:rPr>
              <w:t>Dostawa pieczywa i wyrobów piekarniczych</w:t>
            </w:r>
          </w:p>
          <w:p w14:paraId="1373B794" w14:textId="77777777" w:rsidR="003C6E98" w:rsidRDefault="003C6E98" w:rsidP="00E50E9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956629C" w14:textId="77777777" w:rsidR="003C6E98" w:rsidRDefault="003C6E98" w:rsidP="00E50E9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6E9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211DD33" w14:textId="77777777" w:rsidR="003C6E98" w:rsidRDefault="003C6E98" w:rsidP="00E50E9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25FE842" w14:textId="2DAE7195" w:rsidR="003C6E98" w:rsidRPr="00EB1359" w:rsidRDefault="003C6E98" w:rsidP="00E50E9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6E98">
              <w:rPr>
                <w:sz w:val="22"/>
                <w:szCs w:val="22"/>
              </w:rPr>
              <w:t xml:space="preserve">W prowadzonym postępowaniu nie </w:t>
            </w:r>
            <w:r w:rsidR="00DD0BEF" w:rsidRPr="003C6E98">
              <w:rPr>
                <w:sz w:val="22"/>
                <w:szCs w:val="22"/>
              </w:rPr>
              <w:t>została</w:t>
            </w:r>
            <w:r w:rsidRPr="003C6E98">
              <w:rPr>
                <w:sz w:val="22"/>
                <w:szCs w:val="22"/>
              </w:rPr>
              <w:t xml:space="preserve"> złożona  żadna oferta</w:t>
            </w:r>
          </w:p>
        </w:tc>
      </w:tr>
      <w:tr w:rsidR="003C6E98" w:rsidRPr="00EB1359" w14:paraId="1F67AF5D" w14:textId="77777777" w:rsidTr="00E50E9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A11AD" w14:textId="77777777" w:rsidR="003C6E98" w:rsidRPr="00710915" w:rsidRDefault="003C6E98" w:rsidP="00E50E9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C6E9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1973" w14:textId="77777777" w:rsidR="003C6E98" w:rsidRPr="00EB1359" w:rsidRDefault="003C6E98" w:rsidP="00E50E9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6E98">
              <w:rPr>
                <w:b/>
                <w:sz w:val="22"/>
                <w:szCs w:val="22"/>
              </w:rPr>
              <w:t>Dostawa artykułów sypkich, tłuszczów i dżemów</w:t>
            </w:r>
          </w:p>
          <w:p w14:paraId="424E3781" w14:textId="77777777" w:rsidR="003C6E98" w:rsidRDefault="003C6E98" w:rsidP="00E50E9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DB42AE7" w14:textId="77777777" w:rsidR="003C6E98" w:rsidRDefault="003C6E98" w:rsidP="00E50E9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6E9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3DEADFF" w14:textId="77777777" w:rsidR="003C6E98" w:rsidRDefault="003C6E98" w:rsidP="00E50E9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0C5CD73" w14:textId="15FCCC0B" w:rsidR="003C6E98" w:rsidRPr="00EB1359" w:rsidRDefault="003C6E98" w:rsidP="00E50E9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6E98">
              <w:rPr>
                <w:sz w:val="22"/>
                <w:szCs w:val="22"/>
              </w:rPr>
              <w:t xml:space="preserve">W prowadzonym postępowaniu nie </w:t>
            </w:r>
            <w:r w:rsidR="00DD0BEF" w:rsidRPr="003C6E98">
              <w:rPr>
                <w:sz w:val="22"/>
                <w:szCs w:val="22"/>
              </w:rPr>
              <w:t>została</w:t>
            </w:r>
            <w:r w:rsidRPr="003C6E98">
              <w:rPr>
                <w:sz w:val="22"/>
                <w:szCs w:val="22"/>
              </w:rPr>
              <w:t xml:space="preserve"> złożona  żadna oferta</w:t>
            </w:r>
          </w:p>
        </w:tc>
      </w:tr>
      <w:tr w:rsidR="003C6E98" w:rsidRPr="00EB1359" w14:paraId="2133D1C4" w14:textId="77777777" w:rsidTr="00E50E9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F3C8E" w14:textId="77777777" w:rsidR="003C6E98" w:rsidRPr="00710915" w:rsidRDefault="003C6E98" w:rsidP="00E50E9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C6E98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2EF26" w14:textId="77777777" w:rsidR="003C6E98" w:rsidRPr="00EB1359" w:rsidRDefault="003C6E98" w:rsidP="00E50E9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6E98">
              <w:rPr>
                <w:b/>
                <w:sz w:val="22"/>
                <w:szCs w:val="22"/>
              </w:rPr>
              <w:t>Dostawa produktów wędliniarskich</w:t>
            </w:r>
          </w:p>
          <w:p w14:paraId="701D5D4B" w14:textId="77777777" w:rsidR="003C6E98" w:rsidRDefault="003C6E98" w:rsidP="00E50E9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190F3F1" w14:textId="77777777" w:rsidR="003C6E98" w:rsidRDefault="003C6E98" w:rsidP="00E50E9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6E9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0EB3B65" w14:textId="77777777" w:rsidR="003C6E98" w:rsidRDefault="003C6E98" w:rsidP="00E50E9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B52592B" w14:textId="132DF99B" w:rsidR="003C6E98" w:rsidRPr="00EB1359" w:rsidRDefault="003C6E98" w:rsidP="00E50E9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6E98">
              <w:rPr>
                <w:sz w:val="22"/>
                <w:szCs w:val="22"/>
              </w:rPr>
              <w:t xml:space="preserve">W prowadzonym postępowaniu nie </w:t>
            </w:r>
            <w:r w:rsidR="00DD0BEF" w:rsidRPr="003C6E98">
              <w:rPr>
                <w:sz w:val="22"/>
                <w:szCs w:val="22"/>
              </w:rPr>
              <w:t>została</w:t>
            </w:r>
            <w:r w:rsidRPr="003C6E98">
              <w:rPr>
                <w:sz w:val="22"/>
                <w:szCs w:val="22"/>
              </w:rPr>
              <w:t xml:space="preserve"> złożona  żadna oferta</w:t>
            </w:r>
          </w:p>
        </w:tc>
      </w:tr>
      <w:tr w:rsidR="003C6E98" w:rsidRPr="00EB1359" w14:paraId="12CEC125" w14:textId="77777777" w:rsidTr="00E50E9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30B84" w14:textId="77777777" w:rsidR="003C6E98" w:rsidRPr="00710915" w:rsidRDefault="003C6E98" w:rsidP="00E50E9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C6E98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B372" w14:textId="77777777" w:rsidR="003C6E98" w:rsidRPr="00EB1359" w:rsidRDefault="003C6E98" w:rsidP="00E50E9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6E98">
              <w:rPr>
                <w:b/>
                <w:sz w:val="22"/>
                <w:szCs w:val="22"/>
              </w:rPr>
              <w:t>Dostawa mięsa</w:t>
            </w:r>
          </w:p>
          <w:p w14:paraId="033A1D38" w14:textId="77777777" w:rsidR="003C6E98" w:rsidRDefault="003C6E98" w:rsidP="00E50E9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Uzasadnienie prawne:</w:t>
            </w:r>
          </w:p>
          <w:p w14:paraId="677FAA1C" w14:textId="77777777" w:rsidR="003C6E98" w:rsidRDefault="003C6E98" w:rsidP="00E50E9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6E9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7ADD9EE" w14:textId="77777777" w:rsidR="003C6E98" w:rsidRDefault="003C6E98" w:rsidP="00E50E9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38E3D33" w14:textId="68D478F6" w:rsidR="003C6E98" w:rsidRPr="00EB1359" w:rsidRDefault="003C6E98" w:rsidP="00E50E9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6E98">
              <w:rPr>
                <w:sz w:val="22"/>
                <w:szCs w:val="22"/>
              </w:rPr>
              <w:t xml:space="preserve">W prowadzonym postępowaniu nie </w:t>
            </w:r>
            <w:r w:rsidR="00DD0BEF" w:rsidRPr="003C6E98">
              <w:rPr>
                <w:sz w:val="22"/>
                <w:szCs w:val="22"/>
              </w:rPr>
              <w:t>została</w:t>
            </w:r>
            <w:r w:rsidRPr="003C6E98">
              <w:rPr>
                <w:sz w:val="22"/>
                <w:szCs w:val="22"/>
              </w:rPr>
              <w:t xml:space="preserve"> złożona  żadna oferta</w:t>
            </w:r>
          </w:p>
        </w:tc>
      </w:tr>
      <w:tr w:rsidR="003C6E98" w:rsidRPr="00EB1359" w14:paraId="32E39180" w14:textId="77777777" w:rsidTr="00E50E9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6656" w14:textId="77777777" w:rsidR="003C6E98" w:rsidRPr="00710915" w:rsidRDefault="003C6E98" w:rsidP="00E50E9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C6E98">
              <w:rPr>
                <w:b/>
                <w:bCs/>
                <w:sz w:val="22"/>
                <w:szCs w:val="22"/>
              </w:rPr>
              <w:lastRenderedPageBreak/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6A612" w14:textId="77777777" w:rsidR="003C6E98" w:rsidRPr="00EB1359" w:rsidRDefault="003C6E98" w:rsidP="00E50E9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6E98">
              <w:rPr>
                <w:b/>
                <w:sz w:val="22"/>
                <w:szCs w:val="22"/>
              </w:rPr>
              <w:t>Dostawa owoców i owoców cytrusowych</w:t>
            </w:r>
          </w:p>
          <w:p w14:paraId="6FFDB62F" w14:textId="77777777" w:rsidR="003C6E98" w:rsidRDefault="003C6E98" w:rsidP="00E50E9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3432B5F" w14:textId="77777777" w:rsidR="003C6E98" w:rsidRDefault="003C6E98" w:rsidP="00E50E9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6E9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2E3D6EA" w14:textId="77777777" w:rsidR="003C6E98" w:rsidRDefault="003C6E98" w:rsidP="00E50E9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9B8D581" w14:textId="329DCAE1" w:rsidR="003C6E98" w:rsidRPr="00EB1359" w:rsidRDefault="003C6E98" w:rsidP="00E50E9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6E98">
              <w:rPr>
                <w:sz w:val="22"/>
                <w:szCs w:val="22"/>
              </w:rPr>
              <w:t xml:space="preserve">W prowadzonym postępowaniu nie </w:t>
            </w:r>
            <w:r w:rsidR="00DD0BEF" w:rsidRPr="003C6E98">
              <w:rPr>
                <w:sz w:val="22"/>
                <w:szCs w:val="22"/>
              </w:rPr>
              <w:t>została</w:t>
            </w:r>
            <w:r w:rsidRPr="003C6E98">
              <w:rPr>
                <w:sz w:val="22"/>
                <w:szCs w:val="22"/>
              </w:rPr>
              <w:t xml:space="preserve"> złożona  żadna oferta</w:t>
            </w:r>
          </w:p>
        </w:tc>
      </w:tr>
      <w:tr w:rsidR="003C6E98" w:rsidRPr="00EB1359" w14:paraId="776BB953" w14:textId="77777777" w:rsidTr="00E50E9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BAF5" w14:textId="77777777" w:rsidR="003C6E98" w:rsidRPr="00710915" w:rsidRDefault="003C6E98" w:rsidP="00E50E9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C6E98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3294" w14:textId="77777777" w:rsidR="003C6E98" w:rsidRPr="00EB1359" w:rsidRDefault="003C6E98" w:rsidP="00E50E9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6E98">
              <w:rPr>
                <w:b/>
                <w:sz w:val="22"/>
                <w:szCs w:val="22"/>
              </w:rPr>
              <w:t>Dostawa warzyw</w:t>
            </w:r>
          </w:p>
          <w:p w14:paraId="4D672EFB" w14:textId="77777777" w:rsidR="003C6E98" w:rsidRDefault="003C6E98" w:rsidP="00E50E9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A823D83" w14:textId="77777777" w:rsidR="003C6E98" w:rsidRDefault="003C6E98" w:rsidP="00E50E9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6E9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17E7466" w14:textId="77777777" w:rsidR="003C6E98" w:rsidRDefault="003C6E98" w:rsidP="00E50E9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B445488" w14:textId="5AFDAD02" w:rsidR="003C6E98" w:rsidRPr="00EB1359" w:rsidRDefault="003C6E98" w:rsidP="00E50E9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6E98">
              <w:rPr>
                <w:sz w:val="22"/>
                <w:szCs w:val="22"/>
              </w:rPr>
              <w:t xml:space="preserve">W prowadzonym postępowaniu nie </w:t>
            </w:r>
            <w:r w:rsidR="00DD0BEF" w:rsidRPr="003C6E98">
              <w:rPr>
                <w:sz w:val="22"/>
                <w:szCs w:val="22"/>
              </w:rPr>
              <w:t>została</w:t>
            </w:r>
            <w:r w:rsidRPr="003C6E98">
              <w:rPr>
                <w:sz w:val="22"/>
                <w:szCs w:val="22"/>
              </w:rPr>
              <w:t xml:space="preserve"> złożona  żadna oferta</w:t>
            </w:r>
          </w:p>
        </w:tc>
      </w:tr>
      <w:tr w:rsidR="003C6E98" w:rsidRPr="00EB1359" w14:paraId="417C0BED" w14:textId="77777777" w:rsidTr="00E50E9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18FC6" w14:textId="77777777" w:rsidR="003C6E98" w:rsidRPr="00710915" w:rsidRDefault="003C6E98" w:rsidP="00E50E9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C6E98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58B0E" w14:textId="77777777" w:rsidR="003C6E98" w:rsidRPr="00EB1359" w:rsidRDefault="003C6E98" w:rsidP="00E50E9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6E98">
              <w:rPr>
                <w:b/>
                <w:sz w:val="22"/>
                <w:szCs w:val="22"/>
              </w:rPr>
              <w:t>Dostawa ryb niemrożonych</w:t>
            </w:r>
          </w:p>
          <w:p w14:paraId="69144FC1" w14:textId="77777777" w:rsidR="003C6E98" w:rsidRDefault="003C6E98" w:rsidP="00E50E9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B449DBE" w14:textId="77777777" w:rsidR="003C6E98" w:rsidRDefault="003C6E98" w:rsidP="00E50E9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6E9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2645AD1" w14:textId="77777777" w:rsidR="003C6E98" w:rsidRDefault="003C6E98" w:rsidP="00E50E9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EFCC0C4" w14:textId="1E478923" w:rsidR="003C6E98" w:rsidRPr="00EB1359" w:rsidRDefault="003C6E98" w:rsidP="00E50E9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6E98">
              <w:rPr>
                <w:sz w:val="22"/>
                <w:szCs w:val="22"/>
              </w:rPr>
              <w:t xml:space="preserve">W prowadzonym postępowaniu nie </w:t>
            </w:r>
            <w:r w:rsidR="00DD0BEF" w:rsidRPr="003C6E98">
              <w:rPr>
                <w:sz w:val="22"/>
                <w:szCs w:val="22"/>
              </w:rPr>
              <w:t>została</w:t>
            </w:r>
            <w:r w:rsidRPr="003C6E98">
              <w:rPr>
                <w:sz w:val="22"/>
                <w:szCs w:val="22"/>
              </w:rPr>
              <w:t xml:space="preserve"> złożona  żadna oferta</w:t>
            </w:r>
          </w:p>
        </w:tc>
      </w:tr>
    </w:tbl>
    <w:p w14:paraId="5A9051D4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34E52C8E" w14:textId="77777777" w:rsidR="00DD0BEF" w:rsidRDefault="00DD0BEF">
      <w:pPr>
        <w:rPr>
          <w:sz w:val="24"/>
        </w:rPr>
      </w:pPr>
    </w:p>
    <w:p w14:paraId="11485924" w14:textId="4FA19B2B" w:rsidR="00DD0BEF" w:rsidRDefault="00DD0BEF">
      <w:pPr>
        <w:rPr>
          <w:sz w:val="24"/>
        </w:rPr>
      </w:pPr>
    </w:p>
    <w:p w14:paraId="05CAA4BB" w14:textId="4A1E40D2" w:rsidR="00DD0BEF" w:rsidRDefault="00DD0BEF">
      <w:pPr>
        <w:rPr>
          <w:sz w:val="24"/>
        </w:rPr>
      </w:pPr>
    </w:p>
    <w:p w14:paraId="05A99C8C" w14:textId="56E75BAF" w:rsidR="00DD0BEF" w:rsidRDefault="00DD0BEF">
      <w:pPr>
        <w:rPr>
          <w:sz w:val="24"/>
        </w:rPr>
      </w:pPr>
    </w:p>
    <w:p w14:paraId="04B52497" w14:textId="77777777" w:rsidR="00DD0BEF" w:rsidRDefault="00DD0BEF">
      <w:pPr>
        <w:rPr>
          <w:sz w:val="24"/>
        </w:rPr>
      </w:pPr>
    </w:p>
    <w:p w14:paraId="0265F6A9" w14:textId="77777777" w:rsidR="00DD0BEF" w:rsidRDefault="00DD0BEF">
      <w:pPr>
        <w:rPr>
          <w:sz w:val="24"/>
        </w:rPr>
      </w:pPr>
    </w:p>
    <w:p w14:paraId="4D7DA87B" w14:textId="77777777" w:rsidR="00DD0BEF" w:rsidRDefault="00DD0BEF" w:rsidP="00DD0BEF">
      <w:pPr>
        <w:jc w:val="right"/>
        <w:rPr>
          <w:sz w:val="24"/>
        </w:rPr>
      </w:pPr>
    </w:p>
    <w:p w14:paraId="303E5EDF" w14:textId="1CB45716" w:rsidR="00010B31" w:rsidRDefault="00DD0BEF" w:rsidP="00DD0BEF">
      <w:pPr>
        <w:jc w:val="right"/>
      </w:pPr>
      <w:r>
        <w:rPr>
          <w:sz w:val="24"/>
        </w:rPr>
        <w:t>…………………………..</w:t>
      </w:r>
    </w:p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C03AD" w14:textId="77777777" w:rsidR="003C6E98" w:rsidRDefault="003C6E98" w:rsidP="003C6E98">
      <w:r>
        <w:separator/>
      </w:r>
    </w:p>
  </w:endnote>
  <w:endnote w:type="continuationSeparator" w:id="0">
    <w:p w14:paraId="6D225B83" w14:textId="77777777" w:rsidR="003C6E98" w:rsidRDefault="003C6E98" w:rsidP="003C6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8A11F" w14:textId="77777777" w:rsidR="003C6E98" w:rsidRDefault="003C6E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2FC98" w14:textId="77777777" w:rsidR="003C6E98" w:rsidRDefault="003C6E9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7F482" w14:textId="77777777" w:rsidR="003C6E98" w:rsidRDefault="003C6E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AF424" w14:textId="77777777" w:rsidR="003C6E98" w:rsidRDefault="003C6E98" w:rsidP="003C6E98">
      <w:r>
        <w:separator/>
      </w:r>
    </w:p>
  </w:footnote>
  <w:footnote w:type="continuationSeparator" w:id="0">
    <w:p w14:paraId="670BEB3F" w14:textId="77777777" w:rsidR="003C6E98" w:rsidRDefault="003C6E98" w:rsidP="003C6E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5DEC5" w14:textId="77777777" w:rsidR="003C6E98" w:rsidRDefault="003C6E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87061" w14:textId="77777777" w:rsidR="003C6E98" w:rsidRDefault="003C6E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7C02A" w14:textId="77777777" w:rsidR="003C6E98" w:rsidRDefault="003C6E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146B"/>
    <w:rsid w:val="00010B31"/>
    <w:rsid w:val="00104963"/>
    <w:rsid w:val="00150F65"/>
    <w:rsid w:val="003C6E98"/>
    <w:rsid w:val="0051146B"/>
    <w:rsid w:val="00823326"/>
    <w:rsid w:val="00856A3E"/>
    <w:rsid w:val="00894412"/>
    <w:rsid w:val="009462DF"/>
    <w:rsid w:val="009500EB"/>
    <w:rsid w:val="00993EFC"/>
    <w:rsid w:val="00A43C47"/>
    <w:rsid w:val="00AB3E72"/>
    <w:rsid w:val="00AC1A4B"/>
    <w:rsid w:val="00D41670"/>
    <w:rsid w:val="00D44D12"/>
    <w:rsid w:val="00DD0BEF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CCCCFD"/>
  <w15:chartTrackingRefBased/>
  <w15:docId w15:val="{4C95DCF1-523F-4ABC-A5C9-D10CBEB6A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C6E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C6E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308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2022-01-25T10:25:00Z</cp:lastPrinted>
  <dcterms:created xsi:type="dcterms:W3CDTF">2022-01-25T10:26:00Z</dcterms:created>
  <dcterms:modified xsi:type="dcterms:W3CDTF">2022-01-25T10:26:00Z</dcterms:modified>
</cp:coreProperties>
</file>